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E007A5" w:rsidRDefault="00E007A5" w:rsidP="00E007A5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E007A5">
              <w:rPr>
                <w:rFonts w:ascii="Times New Roman" w:hAnsi="Times New Roman"/>
                <w:sz w:val="26"/>
                <w:szCs w:val="26"/>
                <w:u w:val="single"/>
              </w:rPr>
              <w:t>15.12.2016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E007A5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007A5" w:rsidRPr="00E007A5">
              <w:rPr>
                <w:rFonts w:ascii="Times New Roman" w:hAnsi="Times New Roman"/>
                <w:sz w:val="26"/>
                <w:szCs w:val="26"/>
                <w:u w:val="single"/>
              </w:rPr>
              <w:t>120/01-07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000B9E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000B9E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336BCA">
        <w:rPr>
          <w:sz w:val="26"/>
          <w:szCs w:val="26"/>
        </w:rPr>
        <w:t xml:space="preserve">подпункта к) пункта 4 </w:t>
      </w:r>
      <w:r w:rsidR="00336BCA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000B9E" w:rsidRPr="00103CEC" w:rsidRDefault="00000B9E" w:rsidP="00000B9E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000B9E" w:rsidRPr="004C3920" w:rsidRDefault="00000B9E" w:rsidP="00000B9E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(Рудковский);</w:t>
      </w:r>
    </w:p>
    <w:p w:rsidR="00000B9E" w:rsidRPr="004C3920" w:rsidRDefault="00000B9E" w:rsidP="00000B9E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000B9E" w:rsidRPr="00180399" w:rsidRDefault="00000B9E" w:rsidP="00000B9E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000B9E" w:rsidP="00000B9E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9E4C8B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D906BE">
        <w:rPr>
          <w:sz w:val="26"/>
          <w:szCs w:val="26"/>
          <w:u w:val="single"/>
        </w:rPr>
        <w:t xml:space="preserve"> </w:t>
      </w:r>
      <w:r w:rsidR="008506C8">
        <w:rPr>
          <w:sz w:val="26"/>
          <w:szCs w:val="26"/>
          <w:u w:val="single"/>
        </w:rPr>
        <w:t>15.12.2016</w:t>
      </w:r>
      <w:r w:rsidR="00531735">
        <w:rPr>
          <w:sz w:val="26"/>
          <w:szCs w:val="26"/>
          <w:u w:val="single"/>
        </w:rPr>
        <w:t xml:space="preserve"> </w:t>
      </w:r>
      <w:r w:rsidRPr="00A85441">
        <w:rPr>
          <w:sz w:val="26"/>
          <w:szCs w:val="26"/>
        </w:rPr>
        <w:t>№</w:t>
      </w:r>
      <w:r w:rsidR="008506C8">
        <w:rPr>
          <w:sz w:val="26"/>
          <w:szCs w:val="26"/>
        </w:rPr>
        <w:t xml:space="preserve"> </w:t>
      </w:r>
      <w:r w:rsidR="008506C8" w:rsidRPr="008506C8">
        <w:rPr>
          <w:sz w:val="26"/>
          <w:szCs w:val="26"/>
          <w:u w:val="single"/>
        </w:rPr>
        <w:t>120/01-07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8B6F9A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E23645" w:rsidRPr="00400855" w:rsidTr="008B6F9A">
        <w:trPr>
          <w:trHeight w:val="677"/>
        </w:trPr>
        <w:tc>
          <w:tcPr>
            <w:tcW w:w="709" w:type="dxa"/>
            <w:vAlign w:val="center"/>
          </w:tcPr>
          <w:p w:rsidR="00E23645" w:rsidRPr="00400855" w:rsidRDefault="00E2364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E23645" w:rsidRPr="00400855" w:rsidRDefault="008B6F9A" w:rsidP="0016422E">
            <w:pPr>
              <w:jc w:val="center"/>
              <w:rPr>
                <w:sz w:val="24"/>
                <w:szCs w:val="24"/>
              </w:rPr>
            </w:pPr>
            <w:r w:rsidRPr="002154BE">
              <w:rPr>
                <w:sz w:val="24"/>
                <w:szCs w:val="24"/>
              </w:rPr>
              <w:t>Таткинский могильник</w:t>
            </w:r>
          </w:p>
        </w:tc>
        <w:tc>
          <w:tcPr>
            <w:tcW w:w="2977" w:type="dxa"/>
            <w:vAlign w:val="center"/>
          </w:tcPr>
          <w:p w:rsidR="00E23645" w:rsidRPr="002154BE" w:rsidRDefault="002154BE" w:rsidP="0016422E">
            <w:pPr>
              <w:jc w:val="center"/>
              <w:rPr>
                <w:sz w:val="24"/>
                <w:szCs w:val="24"/>
              </w:rPr>
            </w:pPr>
            <w:r w:rsidRPr="002154BE">
              <w:rPr>
                <w:sz w:val="24"/>
                <w:szCs w:val="24"/>
              </w:rPr>
              <w:t>603. Таткинский могильник</w:t>
            </w:r>
          </w:p>
        </w:tc>
        <w:tc>
          <w:tcPr>
            <w:tcW w:w="2268" w:type="dxa"/>
            <w:vAlign w:val="center"/>
          </w:tcPr>
          <w:p w:rsidR="00E23645" w:rsidRPr="00850C13" w:rsidRDefault="00A279AC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E23645" w:rsidRPr="008D531C" w:rsidRDefault="002154BE" w:rsidP="008D531C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</w:t>
            </w:r>
            <w:r w:rsidR="00722E96">
              <w:rPr>
                <w:sz w:val="24"/>
                <w:szCs w:val="24"/>
              </w:rPr>
              <w:t>Асиновский</w:t>
            </w:r>
            <w:r w:rsidRPr="0003580B">
              <w:rPr>
                <w:sz w:val="24"/>
                <w:szCs w:val="24"/>
              </w:rPr>
              <w:t xml:space="preserve"> </w:t>
            </w:r>
            <w:r w:rsidRPr="0030756F">
              <w:rPr>
                <w:sz w:val="24"/>
                <w:szCs w:val="24"/>
              </w:rPr>
              <w:t>район</w:t>
            </w:r>
            <w:r w:rsidR="00290C24" w:rsidRPr="0030756F">
              <w:rPr>
                <w:sz w:val="24"/>
                <w:szCs w:val="24"/>
              </w:rPr>
              <w:t>,</w:t>
            </w:r>
            <w:r w:rsidR="00290C24">
              <w:rPr>
                <w:sz w:val="24"/>
                <w:szCs w:val="24"/>
              </w:rPr>
              <w:t xml:space="preserve">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C40DB5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9642AA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Большедороховское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E23645" w:rsidRDefault="009642AA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626. Большедороховское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Неолит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DB5" w:rsidRPr="0003580B" w:rsidRDefault="009642AA" w:rsidP="008B6F9A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Асиновский</w:t>
            </w:r>
            <w:r w:rsidRPr="00F4044A">
              <w:rPr>
                <w:sz w:val="24"/>
                <w:szCs w:val="24"/>
              </w:rPr>
              <w:t xml:space="preserve">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D4720" w:rsidP="002E0C3E">
            <w:pPr>
              <w:jc w:val="center"/>
              <w:rPr>
                <w:sz w:val="24"/>
                <w:szCs w:val="24"/>
              </w:rPr>
            </w:pPr>
            <w:r w:rsidRPr="009D4720">
              <w:rPr>
                <w:sz w:val="24"/>
                <w:szCs w:val="24"/>
              </w:rPr>
              <w:t>Батуринское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9D4720" w:rsidRDefault="009D4720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187. </w:t>
            </w:r>
            <w:r w:rsidRPr="009D4720">
              <w:rPr>
                <w:sz w:val="24"/>
                <w:szCs w:val="24"/>
              </w:rPr>
              <w:t>Батуринское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2B294E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9D4720" w:rsidP="00C01FBF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5479F" w:rsidP="002E0C3E">
            <w:pPr>
              <w:jc w:val="center"/>
              <w:rPr>
                <w:sz w:val="24"/>
                <w:szCs w:val="24"/>
              </w:rPr>
            </w:pPr>
            <w:r w:rsidRPr="0095479F">
              <w:rPr>
                <w:sz w:val="24"/>
                <w:szCs w:val="24"/>
              </w:rPr>
              <w:t>Кайлинское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95479F" w:rsidRDefault="0095479F" w:rsidP="002E0C3E">
            <w:pPr>
              <w:jc w:val="center"/>
              <w:rPr>
                <w:sz w:val="24"/>
                <w:szCs w:val="24"/>
              </w:rPr>
            </w:pPr>
            <w:r w:rsidRPr="0095479F">
              <w:rPr>
                <w:sz w:val="24"/>
                <w:szCs w:val="24"/>
              </w:rPr>
              <w:t xml:space="preserve">186. </w:t>
            </w:r>
            <w:r w:rsidR="002E0C3E" w:rsidRPr="0095479F">
              <w:rPr>
                <w:sz w:val="24"/>
                <w:szCs w:val="24"/>
              </w:rPr>
              <w:t>Кайлинское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2B294E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95479F" w:rsidP="002E77AA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391045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Кауталский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391045" w:rsidRDefault="00391045" w:rsidP="002E0C3E">
            <w:pPr>
              <w:jc w:val="center"/>
              <w:rPr>
                <w:sz w:val="24"/>
                <w:szCs w:val="24"/>
              </w:rPr>
            </w:pPr>
            <w:r w:rsidRPr="00391045">
              <w:rPr>
                <w:sz w:val="24"/>
                <w:szCs w:val="24"/>
              </w:rPr>
              <w:t>150. Кауталские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2B294E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391045" w:rsidP="00664AEC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000B9E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3248AB" w:rsidRDefault="003248AB" w:rsidP="002E0C3E">
            <w:pPr>
              <w:jc w:val="center"/>
              <w:rPr>
                <w:sz w:val="24"/>
                <w:szCs w:val="24"/>
              </w:rPr>
            </w:pPr>
            <w:r w:rsidRPr="003248AB">
              <w:rPr>
                <w:sz w:val="24"/>
                <w:szCs w:val="24"/>
              </w:rPr>
              <w:t>Кордонское поселение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3248AB" w:rsidRDefault="003248AB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155. </w:t>
            </w:r>
            <w:r w:rsidRPr="003248AB">
              <w:rPr>
                <w:sz w:val="24"/>
                <w:szCs w:val="24"/>
              </w:rPr>
              <w:t>Кордонское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054E6E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FC5B6D" w:rsidP="00000B9E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 xml:space="preserve">Томская область, Асиновский </w:t>
            </w:r>
            <w:r w:rsidRPr="00000B9E">
              <w:rPr>
                <w:sz w:val="24"/>
                <w:szCs w:val="24"/>
              </w:rPr>
              <w:t>район</w:t>
            </w:r>
            <w:r w:rsidR="001C06E3" w:rsidRPr="00000B9E">
              <w:rPr>
                <w:sz w:val="24"/>
                <w:szCs w:val="24"/>
              </w:rPr>
              <w:t>,</w:t>
            </w:r>
            <w:r w:rsidR="001C06E3">
              <w:rPr>
                <w:sz w:val="24"/>
                <w:szCs w:val="24"/>
              </w:rPr>
              <w:t xml:space="preserve">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FD0560" w:rsidRDefault="00FD0560" w:rsidP="00FD0560">
            <w:pPr>
              <w:jc w:val="center"/>
              <w:rPr>
                <w:sz w:val="24"/>
                <w:szCs w:val="24"/>
              </w:rPr>
            </w:pPr>
            <w:r w:rsidRPr="00FD0560">
              <w:rPr>
                <w:sz w:val="24"/>
                <w:szCs w:val="24"/>
              </w:rPr>
              <w:t>Кордонский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FD0560" w:rsidRDefault="00FD0560" w:rsidP="009E13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9E134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. </w:t>
            </w:r>
            <w:r w:rsidRPr="00FD0560">
              <w:rPr>
                <w:sz w:val="24"/>
                <w:szCs w:val="24"/>
              </w:rPr>
              <w:t>Кордонские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713048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FD0560" w:rsidP="008A6E37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0D61D1" w:rsidP="000D61D1">
            <w:pPr>
              <w:jc w:val="center"/>
              <w:rPr>
                <w:sz w:val="24"/>
                <w:szCs w:val="24"/>
              </w:rPr>
            </w:pPr>
            <w:r w:rsidRPr="000D61D1">
              <w:rPr>
                <w:sz w:val="24"/>
                <w:szCs w:val="24"/>
              </w:rPr>
              <w:t>Мало-Юксински</w:t>
            </w:r>
            <w:r>
              <w:rPr>
                <w:sz w:val="24"/>
                <w:szCs w:val="24"/>
              </w:rPr>
              <w:t>й</w:t>
            </w:r>
            <w:r w:rsidRPr="00FD0560">
              <w:rPr>
                <w:sz w:val="24"/>
                <w:szCs w:val="24"/>
              </w:rPr>
              <w:t xml:space="preserve">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0D61D1" w:rsidRDefault="000D61D1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178. </w:t>
            </w:r>
            <w:r w:rsidRPr="000D61D1">
              <w:rPr>
                <w:sz w:val="24"/>
                <w:szCs w:val="24"/>
              </w:rPr>
              <w:t>Мало-Юксинские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E6555A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0D61D1" w:rsidP="009E1348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 xml:space="preserve">Томская область, Асиновский </w:t>
            </w:r>
            <w:r w:rsidRPr="004E53CC">
              <w:rPr>
                <w:sz w:val="24"/>
                <w:szCs w:val="24"/>
              </w:rPr>
              <w:t>район</w:t>
            </w:r>
            <w:r w:rsidR="004E53CC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1B7C8E" w:rsidP="002E0C3E">
            <w:pPr>
              <w:jc w:val="center"/>
              <w:rPr>
                <w:sz w:val="24"/>
                <w:szCs w:val="24"/>
              </w:rPr>
            </w:pPr>
            <w:r w:rsidRPr="0062572B">
              <w:rPr>
                <w:sz w:val="24"/>
                <w:szCs w:val="24"/>
              </w:rPr>
              <w:t>Минаевские одиночные курганы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62572B" w:rsidRDefault="0062572B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175. </w:t>
            </w:r>
            <w:r w:rsidRPr="0062572B">
              <w:rPr>
                <w:sz w:val="24"/>
                <w:szCs w:val="24"/>
              </w:rPr>
              <w:t>Минаевские одиночные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ED79A0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62572B" w:rsidP="00EF1DB6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6110E" w:rsidRDefault="0086110E" w:rsidP="002E0C3E">
            <w:pPr>
              <w:jc w:val="center"/>
              <w:rPr>
                <w:sz w:val="24"/>
                <w:szCs w:val="24"/>
              </w:rPr>
            </w:pPr>
            <w:r w:rsidRPr="0086110E">
              <w:rPr>
                <w:sz w:val="24"/>
                <w:szCs w:val="24"/>
              </w:rPr>
              <w:t>Минаевский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6110E" w:rsidRDefault="0086110E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176. </w:t>
            </w:r>
            <w:r w:rsidRPr="0086110E">
              <w:rPr>
                <w:sz w:val="24"/>
                <w:szCs w:val="24"/>
              </w:rPr>
              <w:t>Минаевский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ED79A0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86110E" w:rsidP="00EF1DB6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173502" w:rsidP="002E0C3E">
            <w:pPr>
              <w:jc w:val="center"/>
              <w:rPr>
                <w:sz w:val="24"/>
                <w:szCs w:val="24"/>
              </w:rPr>
            </w:pPr>
            <w:r w:rsidRPr="00173502">
              <w:rPr>
                <w:sz w:val="24"/>
                <w:szCs w:val="24"/>
              </w:rPr>
              <w:t>Минаевское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173502" w:rsidRDefault="00173502" w:rsidP="002E0C3E">
            <w:pPr>
              <w:jc w:val="center"/>
              <w:rPr>
                <w:sz w:val="24"/>
                <w:szCs w:val="24"/>
              </w:rPr>
            </w:pPr>
            <w:r w:rsidRPr="00173502">
              <w:rPr>
                <w:sz w:val="24"/>
                <w:szCs w:val="24"/>
              </w:rPr>
              <w:t>177. Минаевское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ED79A0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173502" w:rsidP="006960ED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1C06E3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400855" w:rsidRDefault="00CD6EA1" w:rsidP="00CD6EA1">
            <w:pPr>
              <w:jc w:val="center"/>
              <w:rPr>
                <w:sz w:val="24"/>
                <w:szCs w:val="24"/>
              </w:rPr>
            </w:pPr>
            <w:r w:rsidRPr="00747ADC">
              <w:rPr>
                <w:sz w:val="24"/>
                <w:szCs w:val="24"/>
              </w:rPr>
              <w:t>Нижне</w:t>
            </w:r>
            <w:r>
              <w:rPr>
                <w:sz w:val="24"/>
                <w:szCs w:val="24"/>
              </w:rPr>
              <w:t>а</w:t>
            </w:r>
            <w:r w:rsidRPr="00747ADC">
              <w:rPr>
                <w:sz w:val="24"/>
                <w:szCs w:val="24"/>
              </w:rPr>
              <w:t>нг</w:t>
            </w:r>
            <w:r>
              <w:rPr>
                <w:sz w:val="24"/>
                <w:szCs w:val="24"/>
              </w:rPr>
              <w:t>инский</w:t>
            </w:r>
            <w:r w:rsidRPr="00747ADC">
              <w:rPr>
                <w:sz w:val="24"/>
                <w:szCs w:val="24"/>
              </w:rPr>
              <w:t xml:space="preserve"> курган</w:t>
            </w:r>
            <w:r>
              <w:rPr>
                <w:sz w:val="24"/>
                <w:szCs w:val="24"/>
              </w:rPr>
              <w:t>н</w:t>
            </w:r>
            <w:r w:rsidRPr="00747ADC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747ADC" w:rsidRDefault="00747ADC" w:rsidP="002E0C3E">
            <w:pPr>
              <w:jc w:val="center"/>
              <w:rPr>
                <w:sz w:val="24"/>
                <w:szCs w:val="24"/>
              </w:rPr>
            </w:pPr>
            <w:r w:rsidRPr="00747ADC">
              <w:rPr>
                <w:sz w:val="24"/>
                <w:szCs w:val="24"/>
              </w:rPr>
              <w:t>179. Нижне-Ангские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7C3C" w:rsidRPr="00850C13" w:rsidRDefault="006C0324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C3C" w:rsidRPr="0003580B" w:rsidRDefault="00F921F2" w:rsidP="0003725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A050A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9B7C3C" w:rsidRPr="0003580B" w:rsidTr="008B6F9A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7C3C" w:rsidRPr="00400855" w:rsidRDefault="009B7C3C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7C3C" w:rsidRPr="00400855" w:rsidRDefault="00E74BB2" w:rsidP="00000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Грунтовый могильник </w:t>
            </w:r>
            <w:r w:rsidRPr="002160C7">
              <w:rPr>
                <w:sz w:val="24"/>
                <w:szCs w:val="24"/>
              </w:rPr>
              <w:t>Нижне</w:t>
            </w:r>
            <w:r w:rsidR="00000B9E">
              <w:rPr>
                <w:sz w:val="24"/>
                <w:szCs w:val="24"/>
              </w:rPr>
              <w:t>к</w:t>
            </w:r>
            <w:r w:rsidRPr="002160C7">
              <w:rPr>
                <w:sz w:val="24"/>
                <w:szCs w:val="24"/>
              </w:rPr>
              <w:t>урьинская Ясашная Гора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7C3C" w:rsidRPr="002160C7" w:rsidRDefault="002160C7" w:rsidP="002E0C3E">
            <w:pPr>
              <w:jc w:val="center"/>
              <w:rPr>
                <w:sz w:val="24"/>
                <w:szCs w:val="24"/>
              </w:rPr>
            </w:pPr>
            <w:r w:rsidRPr="002160C7">
              <w:rPr>
                <w:sz w:val="24"/>
                <w:szCs w:val="24"/>
              </w:rPr>
              <w:t>180. Нижне-Курьинская Ясашная Гора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7C3C" w:rsidRPr="006C0324" w:rsidRDefault="006C0324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XVIII – XIX</w:t>
            </w:r>
            <w:r>
              <w:rPr>
                <w:sz w:val="24"/>
                <w:szCs w:val="24"/>
              </w:rPr>
              <w:t xml:space="preserve"> вв.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B7C3C" w:rsidRPr="0003580B" w:rsidRDefault="002160C7" w:rsidP="006960ED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A050A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0C7" w:rsidRPr="00400855" w:rsidRDefault="00B9659F" w:rsidP="00000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</w:t>
            </w:r>
            <w:r w:rsidRPr="00B9659F">
              <w:rPr>
                <w:sz w:val="24"/>
                <w:szCs w:val="24"/>
              </w:rPr>
              <w:t>родище</w:t>
            </w:r>
            <w:r>
              <w:rPr>
                <w:sz w:val="24"/>
                <w:szCs w:val="24"/>
              </w:rPr>
              <w:t xml:space="preserve"> </w:t>
            </w:r>
            <w:r w:rsidRPr="002160C7">
              <w:rPr>
                <w:sz w:val="24"/>
                <w:szCs w:val="24"/>
              </w:rPr>
              <w:t>Нижне</w:t>
            </w:r>
            <w:r w:rsidR="00000B9E">
              <w:rPr>
                <w:sz w:val="24"/>
                <w:szCs w:val="24"/>
              </w:rPr>
              <w:t>к</w:t>
            </w:r>
            <w:r w:rsidRPr="002160C7">
              <w:rPr>
                <w:sz w:val="24"/>
                <w:szCs w:val="24"/>
              </w:rPr>
              <w:t>урьинская Ясашная Гора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0C7" w:rsidRPr="00B9659F" w:rsidRDefault="00B9659F" w:rsidP="002E0C3E">
            <w:pPr>
              <w:jc w:val="center"/>
              <w:rPr>
                <w:sz w:val="24"/>
                <w:szCs w:val="24"/>
              </w:rPr>
            </w:pPr>
            <w:r w:rsidRPr="00B9659F">
              <w:rPr>
                <w:sz w:val="24"/>
                <w:szCs w:val="24"/>
              </w:rPr>
              <w:t>181. Нижне-Курьинское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0C7" w:rsidRPr="00850C13" w:rsidRDefault="006C0324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160C7" w:rsidRPr="0003580B" w:rsidRDefault="006960ED" w:rsidP="00B9659F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0576CA" w:rsidP="00000B9E">
            <w:pPr>
              <w:jc w:val="center"/>
              <w:rPr>
                <w:sz w:val="24"/>
                <w:szCs w:val="24"/>
              </w:rPr>
            </w:pPr>
            <w:r w:rsidRPr="000576CA">
              <w:rPr>
                <w:sz w:val="24"/>
                <w:szCs w:val="24"/>
              </w:rPr>
              <w:t>Нижне</w:t>
            </w:r>
            <w:r w:rsidR="00000B9E">
              <w:rPr>
                <w:sz w:val="24"/>
                <w:szCs w:val="24"/>
              </w:rPr>
              <w:t>к</w:t>
            </w:r>
            <w:r w:rsidRPr="000576CA">
              <w:rPr>
                <w:sz w:val="24"/>
                <w:szCs w:val="24"/>
              </w:rPr>
              <w:t>урьински</w:t>
            </w:r>
            <w:r>
              <w:rPr>
                <w:sz w:val="24"/>
                <w:szCs w:val="24"/>
              </w:rPr>
              <w:t xml:space="preserve">й </w:t>
            </w:r>
            <w:r w:rsidRPr="000576CA">
              <w:rPr>
                <w:sz w:val="24"/>
                <w:szCs w:val="24"/>
              </w:rPr>
              <w:t>курга</w:t>
            </w:r>
            <w:r>
              <w:rPr>
                <w:sz w:val="24"/>
                <w:szCs w:val="24"/>
              </w:rPr>
              <w:t>н</w:t>
            </w:r>
            <w:r w:rsidRPr="000576CA">
              <w:rPr>
                <w:sz w:val="24"/>
                <w:szCs w:val="24"/>
              </w:rPr>
              <w:t>ны</w:t>
            </w:r>
            <w:r>
              <w:rPr>
                <w:sz w:val="24"/>
                <w:szCs w:val="24"/>
              </w:rPr>
              <w:t>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0576CA" w:rsidRDefault="000576CA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182. </w:t>
            </w:r>
            <w:r w:rsidRPr="000576CA">
              <w:rPr>
                <w:sz w:val="24"/>
                <w:szCs w:val="24"/>
              </w:rPr>
              <w:t>Нижне-Курьинские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6C0324" w:rsidP="002E0C3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30495A" w:rsidP="00BF3AF7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A050A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5C136C" w:rsidRDefault="005C136C" w:rsidP="005B4518">
            <w:pPr>
              <w:jc w:val="center"/>
              <w:rPr>
                <w:sz w:val="24"/>
                <w:szCs w:val="24"/>
              </w:rPr>
            </w:pPr>
            <w:r w:rsidRPr="005C136C">
              <w:rPr>
                <w:sz w:val="24"/>
                <w:szCs w:val="24"/>
              </w:rPr>
              <w:t>Новокусковское поселение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5C136C" w:rsidRDefault="005C136C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636. </w:t>
            </w:r>
            <w:r w:rsidRPr="005C136C">
              <w:rPr>
                <w:sz w:val="24"/>
                <w:szCs w:val="24"/>
              </w:rPr>
              <w:t>Ново-Кусковское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6C0324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5C136C" w:rsidP="00BF3AF7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843A1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909CB" w:rsidRDefault="001909CB" w:rsidP="005B4518">
            <w:pPr>
              <w:jc w:val="center"/>
              <w:rPr>
                <w:sz w:val="24"/>
                <w:szCs w:val="24"/>
              </w:rPr>
            </w:pPr>
            <w:r w:rsidRPr="001909CB">
              <w:rPr>
                <w:sz w:val="24"/>
                <w:szCs w:val="24"/>
              </w:rPr>
              <w:t>Старокусковское поселение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909CB" w:rsidRDefault="001909CB" w:rsidP="005B4518">
            <w:pPr>
              <w:jc w:val="center"/>
              <w:rPr>
                <w:sz w:val="24"/>
                <w:szCs w:val="24"/>
              </w:rPr>
            </w:pPr>
            <w:r w:rsidRPr="001909CB">
              <w:rPr>
                <w:sz w:val="24"/>
                <w:szCs w:val="24"/>
              </w:rPr>
              <w:t>637. Старо-Кусковское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6C0324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1909CB" w:rsidP="0003725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843A1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096B56" w:rsidRDefault="007365AE" w:rsidP="00096B56">
            <w:pPr>
              <w:jc w:val="center"/>
              <w:rPr>
                <w:sz w:val="24"/>
                <w:szCs w:val="24"/>
              </w:rPr>
            </w:pPr>
            <w:r w:rsidRPr="007365AE">
              <w:rPr>
                <w:sz w:val="24"/>
                <w:szCs w:val="24"/>
              </w:rPr>
              <w:t>Тургайский курганный могильник</w:t>
            </w:r>
            <w:r w:rsidR="00096B56">
              <w:rPr>
                <w:sz w:val="24"/>
                <w:szCs w:val="24"/>
              </w:rPr>
              <w:t xml:space="preserve"> </w:t>
            </w:r>
            <w:r w:rsidR="00096B56"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7365AE" w:rsidRDefault="007365AE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158. </w:t>
            </w:r>
            <w:r w:rsidRPr="007365AE">
              <w:rPr>
                <w:sz w:val="24"/>
                <w:szCs w:val="24"/>
              </w:rPr>
              <w:t>Тургайский таежный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096B56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813423" w:rsidP="00813423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7C30CA" w:rsidRDefault="007C30CA" w:rsidP="005B4518">
            <w:pPr>
              <w:jc w:val="center"/>
              <w:rPr>
                <w:sz w:val="24"/>
                <w:szCs w:val="24"/>
              </w:rPr>
            </w:pPr>
            <w:r w:rsidRPr="007C30CA">
              <w:rPr>
                <w:sz w:val="24"/>
                <w:szCs w:val="24"/>
              </w:rPr>
              <w:t>Тургайский луговой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7C30CA" w:rsidRDefault="007C30CA" w:rsidP="005B4518">
            <w:pPr>
              <w:jc w:val="center"/>
              <w:rPr>
                <w:sz w:val="24"/>
                <w:szCs w:val="24"/>
              </w:rPr>
            </w:pPr>
            <w:r w:rsidRPr="007C30CA">
              <w:rPr>
                <w:sz w:val="24"/>
                <w:szCs w:val="24"/>
              </w:rPr>
              <w:t>174. Тургайский луговой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8E4499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7C30CA" w:rsidP="00813423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843A1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B9543D" w:rsidRDefault="00B9543D" w:rsidP="005B4518">
            <w:pPr>
              <w:jc w:val="center"/>
              <w:rPr>
                <w:sz w:val="24"/>
                <w:szCs w:val="24"/>
              </w:rPr>
            </w:pPr>
            <w:r w:rsidRPr="00B9543D">
              <w:rPr>
                <w:sz w:val="24"/>
                <w:szCs w:val="24"/>
              </w:rPr>
              <w:t>Селище Березовая Грива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C05F43" w:rsidRDefault="00C05F43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173. </w:t>
            </w:r>
            <w:r w:rsidRPr="00C05F43">
              <w:rPr>
                <w:sz w:val="24"/>
                <w:szCs w:val="24"/>
              </w:rPr>
              <w:t>Тургайское луговое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8E4499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C05F43" w:rsidP="002C6E60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843A1A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07F83" w:rsidRDefault="00107F83" w:rsidP="005B4518">
            <w:pPr>
              <w:jc w:val="center"/>
              <w:rPr>
                <w:sz w:val="24"/>
                <w:szCs w:val="24"/>
              </w:rPr>
            </w:pPr>
            <w:r w:rsidRPr="00107F83">
              <w:rPr>
                <w:sz w:val="24"/>
                <w:szCs w:val="24"/>
              </w:rPr>
              <w:t>Приисковое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07F83" w:rsidRDefault="00107F83" w:rsidP="005B4518">
            <w:pPr>
              <w:jc w:val="center"/>
              <w:rPr>
                <w:sz w:val="24"/>
                <w:szCs w:val="24"/>
              </w:rPr>
            </w:pPr>
            <w:r w:rsidRPr="00107F83">
              <w:rPr>
                <w:sz w:val="24"/>
                <w:szCs w:val="24"/>
              </w:rPr>
              <w:t>185. Приисковое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B4781D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3940B2" w:rsidP="00107F83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415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7790" w:rsidRPr="001A7790" w:rsidRDefault="001A7790" w:rsidP="001A7790">
            <w:pPr>
              <w:jc w:val="center"/>
              <w:rPr>
                <w:sz w:val="24"/>
                <w:szCs w:val="24"/>
              </w:rPr>
            </w:pPr>
            <w:r w:rsidRPr="001A7790">
              <w:rPr>
                <w:sz w:val="24"/>
                <w:szCs w:val="24"/>
              </w:rPr>
              <w:t>Приисковая</w:t>
            </w:r>
          </w:p>
          <w:p w:rsidR="002160C7" w:rsidRPr="001A7790" w:rsidRDefault="001A7790" w:rsidP="001A7790">
            <w:pPr>
              <w:jc w:val="center"/>
              <w:rPr>
                <w:sz w:val="24"/>
                <w:szCs w:val="24"/>
              </w:rPr>
            </w:pPr>
            <w:r w:rsidRPr="001A7790">
              <w:rPr>
                <w:sz w:val="24"/>
                <w:szCs w:val="24"/>
              </w:rPr>
              <w:t>курганная группа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A7790" w:rsidRDefault="001A7790" w:rsidP="005B4518">
            <w:pPr>
              <w:jc w:val="center"/>
              <w:rPr>
                <w:sz w:val="24"/>
                <w:szCs w:val="24"/>
              </w:rPr>
            </w:pPr>
            <w:r w:rsidRPr="001A7790">
              <w:rPr>
                <w:sz w:val="24"/>
                <w:szCs w:val="24"/>
              </w:rPr>
              <w:t>184. Приисковые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B4781D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1A7790" w:rsidP="00000B9E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7F7491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973579" w:rsidRDefault="00973579" w:rsidP="005B4518">
            <w:pPr>
              <w:jc w:val="center"/>
              <w:rPr>
                <w:sz w:val="24"/>
                <w:szCs w:val="24"/>
              </w:rPr>
            </w:pPr>
            <w:r w:rsidRPr="00973579">
              <w:rPr>
                <w:sz w:val="24"/>
                <w:szCs w:val="24"/>
              </w:rPr>
              <w:t>Тургайское селище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973579" w:rsidRDefault="00D451F7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</w:t>
            </w:r>
            <w:r w:rsidR="00973579">
              <w:rPr>
                <w:sz w:val="24"/>
                <w:szCs w:val="24"/>
              </w:rPr>
              <w:t xml:space="preserve">. </w:t>
            </w:r>
            <w:r w:rsidR="00973579" w:rsidRPr="00973579">
              <w:rPr>
                <w:sz w:val="24"/>
                <w:szCs w:val="24"/>
              </w:rPr>
              <w:t>Тургайское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4C47FF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поздней бронзы, 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264FA5" w:rsidP="00973579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973579" w:rsidRDefault="00973579" w:rsidP="005B4518">
            <w:pPr>
              <w:jc w:val="center"/>
              <w:rPr>
                <w:sz w:val="24"/>
                <w:szCs w:val="24"/>
              </w:rPr>
            </w:pPr>
            <w:r w:rsidRPr="00973579">
              <w:rPr>
                <w:sz w:val="24"/>
                <w:szCs w:val="24"/>
              </w:rPr>
              <w:t>Тургайский курганный могильник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973579" w:rsidRDefault="00D451F7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160. </w:t>
            </w:r>
            <w:r w:rsidR="00973579" w:rsidRPr="00973579">
              <w:rPr>
                <w:sz w:val="24"/>
                <w:szCs w:val="24"/>
              </w:rPr>
              <w:t>Тургайский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EA533D" w:rsidP="004C4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</w:t>
            </w:r>
            <w:r w:rsidR="004C47FF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264FA5" w:rsidP="00264FA5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F46C94" w:rsidRDefault="00F46C94" w:rsidP="005B451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Тургайский </w:t>
            </w:r>
            <w:r w:rsidR="00DE4E5D">
              <w:rPr>
                <w:sz w:val="24"/>
                <w:szCs w:val="24"/>
              </w:rPr>
              <w:t xml:space="preserve">одиночный </w:t>
            </w:r>
            <w:r>
              <w:rPr>
                <w:sz w:val="24"/>
                <w:szCs w:val="24"/>
              </w:rPr>
              <w:t xml:space="preserve">курган 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59500D" w:rsidRDefault="0059500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161. </w:t>
            </w:r>
            <w:r w:rsidRPr="0059500D">
              <w:rPr>
                <w:sz w:val="24"/>
                <w:szCs w:val="24"/>
              </w:rPr>
              <w:t>Тургайский одиночный материковый курган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F46C94" w:rsidP="004C4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</w:t>
            </w:r>
            <w:r w:rsidR="004C47FF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264FA5" w:rsidP="0059500D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D610F9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40FB8" w:rsidRDefault="00440FB8" w:rsidP="005B4518">
            <w:pPr>
              <w:jc w:val="center"/>
              <w:rPr>
                <w:sz w:val="24"/>
                <w:szCs w:val="24"/>
              </w:rPr>
            </w:pPr>
            <w:r w:rsidRPr="00440FB8">
              <w:rPr>
                <w:sz w:val="24"/>
                <w:szCs w:val="24"/>
              </w:rPr>
              <w:t>Тургайское селище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40FB8" w:rsidRDefault="00440FB8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162. </w:t>
            </w:r>
            <w:r w:rsidRPr="00440FB8">
              <w:rPr>
                <w:sz w:val="24"/>
                <w:szCs w:val="24"/>
              </w:rPr>
              <w:t>Тургайское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2643E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CA4747" w:rsidP="00CA4747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57E3" w:rsidRDefault="001157E3" w:rsidP="005B4518">
            <w:pPr>
              <w:jc w:val="center"/>
              <w:rPr>
                <w:sz w:val="24"/>
                <w:szCs w:val="24"/>
              </w:rPr>
            </w:pPr>
            <w:r w:rsidRPr="001157E3">
              <w:rPr>
                <w:sz w:val="24"/>
                <w:szCs w:val="24"/>
              </w:rPr>
              <w:t>Тургайское селище 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57E3" w:rsidRDefault="001157E3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166. </w:t>
            </w:r>
            <w:r w:rsidRPr="001157E3">
              <w:rPr>
                <w:sz w:val="24"/>
                <w:szCs w:val="24"/>
              </w:rPr>
              <w:t>Тургайское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2643E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780E6E" w:rsidP="00780E6E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6A1DDE" w:rsidRDefault="006A1DDE" w:rsidP="005B4518">
            <w:pPr>
              <w:jc w:val="center"/>
              <w:rPr>
                <w:sz w:val="24"/>
                <w:szCs w:val="24"/>
              </w:rPr>
            </w:pPr>
            <w:r w:rsidRPr="006A1DDE">
              <w:rPr>
                <w:sz w:val="24"/>
                <w:szCs w:val="24"/>
              </w:rPr>
              <w:t>Тургайское городище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6A1DDE" w:rsidRDefault="006A1DDE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164. </w:t>
            </w:r>
            <w:r w:rsidRPr="006A1DDE">
              <w:rPr>
                <w:sz w:val="24"/>
                <w:szCs w:val="24"/>
              </w:rPr>
              <w:t>Тургайское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A756A9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820987" w:rsidP="00780E6E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6146" w:rsidRDefault="00116146" w:rsidP="005B4518">
            <w:pPr>
              <w:jc w:val="center"/>
              <w:rPr>
                <w:sz w:val="24"/>
                <w:szCs w:val="24"/>
              </w:rPr>
            </w:pPr>
            <w:r w:rsidRPr="00116146">
              <w:rPr>
                <w:sz w:val="24"/>
                <w:szCs w:val="24"/>
              </w:rPr>
              <w:t>Тургайское городище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6146" w:rsidRDefault="00116146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168. </w:t>
            </w:r>
            <w:r w:rsidRPr="00116146">
              <w:rPr>
                <w:sz w:val="24"/>
                <w:szCs w:val="24"/>
              </w:rPr>
              <w:t>Тургайское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A756A9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0874D1" w:rsidP="000874D1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002E99" w:rsidRDefault="00002E99" w:rsidP="005B4518">
            <w:pPr>
              <w:jc w:val="center"/>
              <w:rPr>
                <w:sz w:val="24"/>
                <w:szCs w:val="24"/>
              </w:rPr>
            </w:pPr>
            <w:r w:rsidRPr="00002E99">
              <w:rPr>
                <w:sz w:val="24"/>
                <w:szCs w:val="24"/>
              </w:rPr>
              <w:t xml:space="preserve">Тургайский курганный могильник </w:t>
            </w:r>
            <w:r w:rsidRPr="00002E99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002E99" w:rsidRDefault="00002E99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163. </w:t>
            </w:r>
            <w:r w:rsidRPr="00002E99">
              <w:rPr>
                <w:sz w:val="24"/>
                <w:szCs w:val="24"/>
              </w:rPr>
              <w:t>Тургайский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22679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AF5ACA" w:rsidP="00AF5ACA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2AC8" w:rsidRDefault="00112AC8" w:rsidP="005B4518">
            <w:pPr>
              <w:jc w:val="center"/>
              <w:rPr>
                <w:sz w:val="24"/>
                <w:szCs w:val="24"/>
              </w:rPr>
            </w:pPr>
            <w:r w:rsidRPr="00112AC8">
              <w:rPr>
                <w:sz w:val="24"/>
                <w:szCs w:val="24"/>
              </w:rPr>
              <w:t xml:space="preserve">Тургайский курганный могильник </w:t>
            </w:r>
            <w:r w:rsidRPr="00112AC8"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112AC8" w:rsidRDefault="006828A4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165. </w:t>
            </w:r>
            <w:r w:rsidR="00112AC8" w:rsidRPr="00112AC8">
              <w:rPr>
                <w:sz w:val="24"/>
                <w:szCs w:val="24"/>
              </w:rPr>
              <w:t>Тургайский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22679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F078B2" w:rsidP="00F078B2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A1FC2" w:rsidRDefault="004A1FC2" w:rsidP="005B4518">
            <w:pPr>
              <w:jc w:val="center"/>
              <w:rPr>
                <w:sz w:val="24"/>
                <w:szCs w:val="24"/>
              </w:rPr>
            </w:pPr>
            <w:r w:rsidRPr="004A1FC2">
              <w:rPr>
                <w:sz w:val="24"/>
                <w:szCs w:val="24"/>
              </w:rPr>
              <w:t>Тургайское селище I</w:t>
            </w:r>
            <w:r w:rsidRPr="004A1FC2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A1FC2" w:rsidRDefault="004A1FC2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170. </w:t>
            </w:r>
            <w:r w:rsidRPr="004A1FC2">
              <w:rPr>
                <w:sz w:val="24"/>
                <w:szCs w:val="24"/>
              </w:rPr>
              <w:t>Тургайское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8C1812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A64066" w:rsidP="00A64066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2160C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400855" w:rsidRDefault="002160C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3A7B7D" w:rsidRDefault="003A7B7D" w:rsidP="005B4518">
            <w:pPr>
              <w:jc w:val="center"/>
              <w:rPr>
                <w:sz w:val="24"/>
                <w:szCs w:val="24"/>
              </w:rPr>
            </w:pPr>
            <w:r w:rsidRPr="003A7B7D">
              <w:rPr>
                <w:sz w:val="24"/>
                <w:szCs w:val="24"/>
              </w:rPr>
              <w:t>Тургайский курганный могильник I</w:t>
            </w:r>
            <w:r w:rsidRPr="003A7B7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3A7B7D" w:rsidRDefault="003A7B7D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167. </w:t>
            </w:r>
            <w:r w:rsidRPr="003A7B7D">
              <w:rPr>
                <w:sz w:val="24"/>
                <w:szCs w:val="24"/>
              </w:rPr>
              <w:t>Тургайский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160C7" w:rsidRPr="00850C13" w:rsidRDefault="008C1812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0C7" w:rsidRPr="0003580B" w:rsidRDefault="00A64066" w:rsidP="000874D1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FC4EA7" w:rsidRPr="0003580B" w:rsidTr="00D610F9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400855" w:rsidRDefault="00FC4EA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3A7B7D" w:rsidRDefault="003A7B7D" w:rsidP="005B4518">
            <w:pPr>
              <w:jc w:val="center"/>
              <w:rPr>
                <w:sz w:val="24"/>
                <w:szCs w:val="24"/>
              </w:rPr>
            </w:pPr>
            <w:r w:rsidRPr="003A7B7D">
              <w:rPr>
                <w:sz w:val="24"/>
                <w:szCs w:val="24"/>
              </w:rPr>
              <w:t xml:space="preserve">Тургайский курганный могильник </w:t>
            </w:r>
            <w:r w:rsidRPr="003A7B7D"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3A7B7D" w:rsidRDefault="00652557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169. </w:t>
            </w:r>
            <w:r w:rsidR="003A7B7D" w:rsidRPr="003A7B7D">
              <w:rPr>
                <w:sz w:val="24"/>
                <w:szCs w:val="24"/>
              </w:rPr>
              <w:t>Тургайский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850C13" w:rsidRDefault="00EE5515" w:rsidP="00EE55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A7" w:rsidRPr="0003580B" w:rsidRDefault="003A7B7D" w:rsidP="00A64066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7F7491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FC4EA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400855" w:rsidRDefault="00FC4EA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400855" w:rsidRDefault="00F532B4" w:rsidP="00000B9E">
            <w:pPr>
              <w:jc w:val="center"/>
              <w:rPr>
                <w:sz w:val="24"/>
                <w:szCs w:val="24"/>
              </w:rPr>
            </w:pPr>
            <w:r w:rsidRPr="00F532B4">
              <w:rPr>
                <w:sz w:val="24"/>
                <w:szCs w:val="24"/>
              </w:rPr>
              <w:t>Ново</w:t>
            </w:r>
            <w:r w:rsidR="00000B9E">
              <w:rPr>
                <w:sz w:val="24"/>
                <w:szCs w:val="24"/>
              </w:rPr>
              <w:t>к</w:t>
            </w:r>
            <w:r w:rsidRPr="00F532B4">
              <w:rPr>
                <w:sz w:val="24"/>
                <w:szCs w:val="24"/>
              </w:rPr>
              <w:t>усковский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F532B4" w:rsidRDefault="00F532B4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148. </w:t>
            </w:r>
            <w:r w:rsidRPr="00F532B4">
              <w:rPr>
                <w:sz w:val="24"/>
                <w:szCs w:val="24"/>
              </w:rPr>
              <w:t>Ново-Кусковский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850C13" w:rsidRDefault="009C281B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EA7" w:rsidRPr="0003580B" w:rsidRDefault="00F532B4" w:rsidP="00007234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7F7491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  <w:tr w:rsidR="00FC4EA7" w:rsidRPr="0003580B" w:rsidTr="008B6F9A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EA7" w:rsidRPr="00400855" w:rsidRDefault="00FC4EA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EA7" w:rsidRPr="00452A92" w:rsidRDefault="00452A92" w:rsidP="005B4518">
            <w:pPr>
              <w:jc w:val="center"/>
              <w:rPr>
                <w:sz w:val="24"/>
                <w:szCs w:val="24"/>
              </w:rPr>
            </w:pPr>
            <w:r w:rsidRPr="00452A92">
              <w:rPr>
                <w:sz w:val="24"/>
                <w:szCs w:val="24"/>
              </w:rPr>
              <w:t>Новокусковское поселение 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EA7" w:rsidRPr="00452A92" w:rsidRDefault="00452A92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635. </w:t>
            </w:r>
            <w:r w:rsidRPr="00452A92">
              <w:rPr>
                <w:sz w:val="24"/>
                <w:szCs w:val="24"/>
              </w:rPr>
              <w:t>Ново-Кусковское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4EA7" w:rsidRPr="00850C13" w:rsidRDefault="009C281B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Неолит, эпоха бронзы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C4EA7" w:rsidRPr="0003580B" w:rsidRDefault="00452A92" w:rsidP="00E5706E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Асиновский район</w:t>
            </w:r>
            <w:r w:rsidR="007F7491">
              <w:rPr>
                <w:sz w:val="24"/>
                <w:szCs w:val="24"/>
              </w:rPr>
              <w:t xml:space="preserve">, </w:t>
            </w:r>
            <w:r w:rsidR="008D531C" w:rsidRPr="008D531C">
              <w:rPr>
                <w:sz w:val="24"/>
                <w:szCs w:val="24"/>
              </w:rPr>
              <w:t>[</w:t>
            </w:r>
            <w:r w:rsidR="008D531C">
              <w:rPr>
                <w:sz w:val="24"/>
                <w:szCs w:val="24"/>
              </w:rPr>
              <w:t>информация скрыта</w:t>
            </w:r>
            <w:r w:rsidR="008D531C" w:rsidRPr="008D531C">
              <w:rPr>
                <w:sz w:val="24"/>
                <w:szCs w:val="24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2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73B" w:rsidRDefault="0086173B">
      <w:r>
        <w:separator/>
      </w:r>
    </w:p>
  </w:endnote>
  <w:endnote w:type="continuationSeparator" w:id="1">
    <w:p w:rsidR="0086173B" w:rsidRDefault="00861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348" w:rsidRDefault="009E4C8B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E134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E1348" w:rsidRDefault="009E134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73B" w:rsidRDefault="0086173B">
      <w:r>
        <w:separator/>
      </w:r>
    </w:p>
  </w:footnote>
  <w:footnote w:type="continuationSeparator" w:id="1">
    <w:p w:rsidR="0086173B" w:rsidRDefault="008617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348" w:rsidRDefault="009E4C8B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E134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E1348">
      <w:rPr>
        <w:rStyle w:val="a6"/>
        <w:noProof/>
      </w:rPr>
      <w:t>1</w:t>
    </w:r>
    <w:r>
      <w:rPr>
        <w:rStyle w:val="a6"/>
      </w:rPr>
      <w:fldChar w:fldCharType="end"/>
    </w:r>
  </w:p>
  <w:p w:rsidR="009E1348" w:rsidRDefault="009E134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348" w:rsidRPr="00855067" w:rsidRDefault="009E134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9E1348" w:rsidRPr="00386933" w:rsidTr="00657FF0">
      <w:trPr>
        <w:trHeight w:val="567"/>
      </w:trPr>
      <w:tc>
        <w:tcPr>
          <w:tcW w:w="9356" w:type="dxa"/>
        </w:tcPr>
        <w:p w:rsidR="009E1348" w:rsidRPr="001F0845" w:rsidRDefault="009E134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9E1348" w:rsidRPr="001F0845" w:rsidRDefault="009E134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9E1348" w:rsidRPr="00386933" w:rsidTr="00657FF0">
      <w:trPr>
        <w:trHeight w:val="567"/>
      </w:trPr>
      <w:tc>
        <w:tcPr>
          <w:tcW w:w="9356" w:type="dxa"/>
        </w:tcPr>
        <w:p w:rsidR="009E1348" w:rsidRPr="00386933" w:rsidRDefault="009E134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9E1348" w:rsidRPr="00B6540F" w:rsidRDefault="009E134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348" w:rsidRPr="008851B6" w:rsidRDefault="009E1348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8739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0B9E"/>
    <w:rsid w:val="00001F8D"/>
    <w:rsid w:val="00002483"/>
    <w:rsid w:val="000027F0"/>
    <w:rsid w:val="00002E99"/>
    <w:rsid w:val="000043CB"/>
    <w:rsid w:val="00004454"/>
    <w:rsid w:val="0000723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1B65"/>
    <w:rsid w:val="000256BE"/>
    <w:rsid w:val="0003004E"/>
    <w:rsid w:val="00033584"/>
    <w:rsid w:val="00037254"/>
    <w:rsid w:val="0004045E"/>
    <w:rsid w:val="000406E6"/>
    <w:rsid w:val="00042C3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921"/>
    <w:rsid w:val="000836DC"/>
    <w:rsid w:val="00083C26"/>
    <w:rsid w:val="000854E2"/>
    <w:rsid w:val="00085B0E"/>
    <w:rsid w:val="000874D1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57E56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B8"/>
    <w:rsid w:val="002617D3"/>
    <w:rsid w:val="00262568"/>
    <w:rsid w:val="002643BE"/>
    <w:rsid w:val="002643ED"/>
    <w:rsid w:val="00264FA5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C5046"/>
    <w:rsid w:val="002C6E60"/>
    <w:rsid w:val="002D40AF"/>
    <w:rsid w:val="002D4407"/>
    <w:rsid w:val="002D4E38"/>
    <w:rsid w:val="002D56E0"/>
    <w:rsid w:val="002E0AB6"/>
    <w:rsid w:val="002E0C3E"/>
    <w:rsid w:val="002E476F"/>
    <w:rsid w:val="002E529C"/>
    <w:rsid w:val="002E7687"/>
    <w:rsid w:val="002E77AA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36BCA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940B2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553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1FC2"/>
    <w:rsid w:val="004B3A66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576A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53B4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500D"/>
    <w:rsid w:val="005953B0"/>
    <w:rsid w:val="00597B83"/>
    <w:rsid w:val="005A2524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2E87"/>
    <w:rsid w:val="005C2EBA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0CBA"/>
    <w:rsid w:val="006115F6"/>
    <w:rsid w:val="006115F8"/>
    <w:rsid w:val="00613625"/>
    <w:rsid w:val="00616B78"/>
    <w:rsid w:val="006173BD"/>
    <w:rsid w:val="006178AD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4AEC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3233"/>
    <w:rsid w:val="00695F15"/>
    <w:rsid w:val="006960ED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A7722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62647"/>
    <w:rsid w:val="00762EFE"/>
    <w:rsid w:val="007632C9"/>
    <w:rsid w:val="00763E52"/>
    <w:rsid w:val="0076406C"/>
    <w:rsid w:val="00767FFD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0E6E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E0A2E"/>
    <w:rsid w:val="007F5CEC"/>
    <w:rsid w:val="007F7491"/>
    <w:rsid w:val="00800105"/>
    <w:rsid w:val="008123C1"/>
    <w:rsid w:val="00813423"/>
    <w:rsid w:val="008142BA"/>
    <w:rsid w:val="00814F61"/>
    <w:rsid w:val="008156D5"/>
    <w:rsid w:val="00817FFC"/>
    <w:rsid w:val="00820987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6C8"/>
    <w:rsid w:val="00850C13"/>
    <w:rsid w:val="00853864"/>
    <w:rsid w:val="00855067"/>
    <w:rsid w:val="00856754"/>
    <w:rsid w:val="0086110E"/>
    <w:rsid w:val="0086173B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51B6"/>
    <w:rsid w:val="00887F08"/>
    <w:rsid w:val="00893DF2"/>
    <w:rsid w:val="008A043D"/>
    <w:rsid w:val="008A10E2"/>
    <w:rsid w:val="008A6E37"/>
    <w:rsid w:val="008A79E8"/>
    <w:rsid w:val="008B1A39"/>
    <w:rsid w:val="008B2234"/>
    <w:rsid w:val="008B23B2"/>
    <w:rsid w:val="008B47B3"/>
    <w:rsid w:val="008B4BA8"/>
    <w:rsid w:val="008B65F2"/>
    <w:rsid w:val="008B6BE2"/>
    <w:rsid w:val="008B6F9A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D531C"/>
    <w:rsid w:val="008E300A"/>
    <w:rsid w:val="008E4072"/>
    <w:rsid w:val="008E4499"/>
    <w:rsid w:val="008E536B"/>
    <w:rsid w:val="008E6468"/>
    <w:rsid w:val="008E7F1B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1348"/>
    <w:rsid w:val="009E27F5"/>
    <w:rsid w:val="009E4C8B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4066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13A4"/>
    <w:rsid w:val="00AD1E8D"/>
    <w:rsid w:val="00AD3FAD"/>
    <w:rsid w:val="00AD4CEA"/>
    <w:rsid w:val="00AD6005"/>
    <w:rsid w:val="00AD7471"/>
    <w:rsid w:val="00AE1D39"/>
    <w:rsid w:val="00AE25DB"/>
    <w:rsid w:val="00AE2B43"/>
    <w:rsid w:val="00AE2EB7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5ACA"/>
    <w:rsid w:val="00AF7DC6"/>
    <w:rsid w:val="00B00D7B"/>
    <w:rsid w:val="00B027C8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173C3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042B"/>
    <w:rsid w:val="00B71F06"/>
    <w:rsid w:val="00B723F2"/>
    <w:rsid w:val="00B76668"/>
    <w:rsid w:val="00B76CD3"/>
    <w:rsid w:val="00B8078F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B070F"/>
    <w:rsid w:val="00BB1C30"/>
    <w:rsid w:val="00BB755A"/>
    <w:rsid w:val="00BC1A11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AF7"/>
    <w:rsid w:val="00BF3FF6"/>
    <w:rsid w:val="00BF5ADD"/>
    <w:rsid w:val="00BF6583"/>
    <w:rsid w:val="00C01FBF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CB7"/>
    <w:rsid w:val="00C90C44"/>
    <w:rsid w:val="00C932EC"/>
    <w:rsid w:val="00C95727"/>
    <w:rsid w:val="00C962FB"/>
    <w:rsid w:val="00CA055D"/>
    <w:rsid w:val="00CA147C"/>
    <w:rsid w:val="00CA1D27"/>
    <w:rsid w:val="00CA3D2A"/>
    <w:rsid w:val="00CA4747"/>
    <w:rsid w:val="00CB25F4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5E1C"/>
    <w:rsid w:val="00D00AD5"/>
    <w:rsid w:val="00D03EDB"/>
    <w:rsid w:val="00D044BF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0F9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5B2"/>
    <w:rsid w:val="00D83667"/>
    <w:rsid w:val="00D8720D"/>
    <w:rsid w:val="00D906BE"/>
    <w:rsid w:val="00D91EB8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E007A5"/>
    <w:rsid w:val="00E06161"/>
    <w:rsid w:val="00E06F63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5706E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6129"/>
    <w:rsid w:val="00EA0A2F"/>
    <w:rsid w:val="00EA48E4"/>
    <w:rsid w:val="00EA533D"/>
    <w:rsid w:val="00EA6B2B"/>
    <w:rsid w:val="00EB1F9B"/>
    <w:rsid w:val="00EB3635"/>
    <w:rsid w:val="00EB6E4A"/>
    <w:rsid w:val="00EB76B8"/>
    <w:rsid w:val="00EC04DF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5515"/>
    <w:rsid w:val="00EE5DF2"/>
    <w:rsid w:val="00EE74BA"/>
    <w:rsid w:val="00EF0114"/>
    <w:rsid w:val="00EF1000"/>
    <w:rsid w:val="00EF1DB6"/>
    <w:rsid w:val="00EF4A52"/>
    <w:rsid w:val="00EF6BA3"/>
    <w:rsid w:val="00EF719B"/>
    <w:rsid w:val="00F024A1"/>
    <w:rsid w:val="00F039D3"/>
    <w:rsid w:val="00F03EF2"/>
    <w:rsid w:val="00F06F98"/>
    <w:rsid w:val="00F0718E"/>
    <w:rsid w:val="00F078B2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65CA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E7DFA"/>
    <w:rsid w:val="00FF395D"/>
    <w:rsid w:val="00FF5415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5</Pages>
  <Words>1134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7583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2016-12-16T02:46:00Z</dcterms:created>
  <dcterms:modified xsi:type="dcterms:W3CDTF">2016-12-16T02:49:00Z</dcterms:modified>
</cp:coreProperties>
</file>