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75" w:rsidRDefault="00F60C75" w:rsidP="00EB042A">
      <w:pPr>
        <w:pStyle w:val="a5"/>
        <w:rPr>
          <w:lang w:val="en-US"/>
        </w:rPr>
      </w:pPr>
    </w:p>
    <w:p w:rsidR="00EB042A" w:rsidRPr="00893564" w:rsidRDefault="006763E6" w:rsidP="00EB042A">
      <w:pPr>
        <w:pStyle w:val="a5"/>
      </w:pPr>
      <w:r>
        <w:t xml:space="preserve">ВЫПИСКА ИЗ </w:t>
      </w:r>
      <w:r w:rsidR="007C65ED" w:rsidRPr="00EB042A">
        <w:t>ПРОТОКОЛ</w:t>
      </w:r>
      <w:r>
        <w:t>А</w:t>
      </w:r>
    </w:p>
    <w:p w:rsidR="00326D70" w:rsidRPr="00326D70" w:rsidRDefault="00326D70" w:rsidP="00326D70">
      <w:pPr>
        <w:shd w:val="clear" w:color="auto" w:fill="FFFFFF" w:themeFill="background1"/>
        <w:spacing w:line="276" w:lineRule="auto"/>
        <w:jc w:val="center"/>
        <w:rPr>
          <w:rFonts w:eastAsiaTheme="minorEastAsia" w:cs="Times New Roman"/>
        </w:rPr>
      </w:pPr>
      <w:r w:rsidRPr="00326D70">
        <w:rPr>
          <w:rFonts w:eastAsiaTheme="minorEastAsia" w:cs="Times New Roman"/>
        </w:rPr>
        <w:t xml:space="preserve">заседания Комиссии по координации работы по противодействию </w:t>
      </w:r>
    </w:p>
    <w:p w:rsidR="00EB042A" w:rsidRPr="00EB042A" w:rsidRDefault="00326D70" w:rsidP="00326D70">
      <w:pPr>
        <w:pStyle w:val="a6"/>
      </w:pPr>
      <w:r w:rsidRPr="00326D70">
        <w:rPr>
          <w:rFonts w:eastAsiaTheme="minorEastAsia" w:cs="Times New Roman"/>
        </w:rPr>
        <w:t>коррупции в Томской области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48085D" w:rsidTr="0048085D">
        <w:tc>
          <w:tcPr>
            <w:tcW w:w="5128" w:type="dxa"/>
          </w:tcPr>
          <w:p w:rsidR="0048085D" w:rsidRPr="0048085D" w:rsidRDefault="00444CF9" w:rsidP="00885899">
            <w:pPr>
              <w:rPr>
                <w:lang w:val="en-US"/>
              </w:rPr>
            </w:pPr>
            <w:r>
              <w:t>2</w:t>
            </w:r>
            <w:r w:rsidR="00885899">
              <w:t>5</w:t>
            </w:r>
            <w:r w:rsidR="0048085D" w:rsidRPr="0003216E">
              <w:t xml:space="preserve"> </w:t>
            </w:r>
            <w:r w:rsidR="00885899">
              <w:t>июня</w:t>
            </w:r>
            <w:r w:rsidR="0048085D" w:rsidRPr="0003216E">
              <w:t xml:space="preserve"> </w:t>
            </w:r>
            <w:r w:rsidR="00326D70">
              <w:t>202</w:t>
            </w:r>
            <w:r>
              <w:t>4</w:t>
            </w:r>
            <w:r w:rsidR="0048085D" w:rsidRPr="0003216E">
              <w:t xml:space="preserve"> г</w:t>
            </w:r>
            <w:r w:rsidR="0048085D">
              <w:rPr>
                <w:lang w:val="en-US"/>
              </w:rPr>
              <w:t>.</w:t>
            </w:r>
          </w:p>
        </w:tc>
        <w:tc>
          <w:tcPr>
            <w:tcW w:w="5128" w:type="dxa"/>
          </w:tcPr>
          <w:p w:rsidR="0048085D" w:rsidRPr="00326D70" w:rsidRDefault="00326D70" w:rsidP="00885899">
            <w:pPr>
              <w:jc w:val="right"/>
            </w:pPr>
            <w:r>
              <w:t xml:space="preserve">                                                                 </w:t>
            </w:r>
            <w:r w:rsidR="00492C3E">
              <w:t>№</w:t>
            </w:r>
            <w:r w:rsidR="00362942">
              <w:t xml:space="preserve"> </w:t>
            </w:r>
            <w:r w:rsidR="00885899">
              <w:t>2</w:t>
            </w:r>
            <w:r>
              <w:t xml:space="preserve"> </w:t>
            </w:r>
            <w:r w:rsidR="006763E6">
              <w:t>(ВМ-Пр-</w:t>
            </w:r>
            <w:r w:rsidR="00885899">
              <w:t>1563</w:t>
            </w:r>
            <w:r w:rsidR="006763E6">
              <w:t>)</w:t>
            </w:r>
            <w:r>
              <w:t xml:space="preserve"> </w:t>
            </w:r>
          </w:p>
        </w:tc>
      </w:tr>
    </w:tbl>
    <w:p w:rsidR="0048085D" w:rsidRDefault="0048085D" w:rsidP="00EB042A">
      <w:pPr>
        <w:jc w:val="center"/>
        <w:rPr>
          <w:lang w:val="en-US"/>
        </w:rPr>
      </w:pPr>
    </w:p>
    <w:p w:rsidR="006763E6" w:rsidRDefault="006763E6" w:rsidP="006763E6">
      <w:pPr>
        <w:rPr>
          <w:b/>
        </w:rPr>
      </w:pPr>
      <w:r>
        <w:rPr>
          <w:b/>
        </w:rPr>
        <w:t xml:space="preserve">Повестка дня заседания Комиссии: </w:t>
      </w:r>
    </w:p>
    <w:p w:rsidR="00EF6414" w:rsidRDefault="00EF6414" w:rsidP="00EB042A"/>
    <w:p w:rsidR="006763E6" w:rsidRDefault="006763E6" w:rsidP="003418F8">
      <w:pPr>
        <w:jc w:val="both"/>
      </w:pPr>
      <w:r w:rsidRPr="006763E6">
        <w:t xml:space="preserve">1. </w:t>
      </w:r>
      <w:r w:rsidR="00885899" w:rsidRPr="00885899">
        <w:t>О мерах по предупреждению коррупции, принимаемых в Департаменте по вопросам семьи и детей Томской области, в том числе при реализации государственной программы «Социальная поддержка населения Томской области»</w:t>
      </w:r>
      <w:r w:rsidR="00444CF9">
        <w:t>;</w:t>
      </w:r>
    </w:p>
    <w:p w:rsidR="006763E6" w:rsidRDefault="006763E6" w:rsidP="003418F8">
      <w:pPr>
        <w:jc w:val="both"/>
      </w:pPr>
      <w:r>
        <w:t xml:space="preserve">2. </w:t>
      </w:r>
      <w:r w:rsidR="00885899" w:rsidRPr="00885899">
        <w:t>О мерах по предупреждению коррупции, принимаемых в Департаменте финансово-ресурсного обеспечения Администрации Томской области</w:t>
      </w:r>
      <w:r w:rsidRPr="006763E6">
        <w:t>.</w:t>
      </w:r>
    </w:p>
    <w:p w:rsidR="006763E6" w:rsidRDefault="006763E6" w:rsidP="00EB042A"/>
    <w:p w:rsidR="00EB042A" w:rsidRPr="006763E6" w:rsidRDefault="00EB042A" w:rsidP="00EB042A">
      <w:pPr>
        <w:rPr>
          <w:b/>
        </w:rPr>
      </w:pPr>
      <w:r w:rsidRPr="006763E6">
        <w:rPr>
          <w:b/>
        </w:rPr>
        <w:t>СЛУШАЛИ:</w:t>
      </w:r>
    </w:p>
    <w:p w:rsidR="00EB042A" w:rsidRPr="0048085D" w:rsidRDefault="00060D1E" w:rsidP="00E2110F">
      <w:pPr>
        <w:pBdr>
          <w:bottom w:val="single" w:sz="6" w:space="1" w:color="auto"/>
        </w:pBdr>
        <w:jc w:val="both"/>
      </w:pPr>
      <w:r>
        <w:t>1</w:t>
      </w:r>
      <w:r w:rsidR="00EB042A" w:rsidRPr="0048085D">
        <w:t xml:space="preserve">. </w:t>
      </w:r>
      <w:r w:rsidR="00885899" w:rsidRPr="00885899">
        <w:t>О мерах по предупреждению коррупции, принимаемых в Департаменте по вопросам семьи и детей Томской области, в том числе при реализации государственной программы «Социальная поддержка населения Томской области»</w:t>
      </w:r>
      <w:r w:rsidR="00EB042A" w:rsidRPr="0048085D">
        <w:t>.</w:t>
      </w:r>
    </w:p>
    <w:p w:rsidR="0048085D" w:rsidRDefault="0048085D" w:rsidP="00EB042A"/>
    <w:p w:rsidR="00EB042A" w:rsidRDefault="00885899" w:rsidP="00492C3E">
      <w:pPr>
        <w:jc w:val="both"/>
      </w:pPr>
      <w:r>
        <w:rPr>
          <w:rFonts w:eastAsia="Times New Roman"/>
          <w:lang w:eastAsia="ru-RU"/>
        </w:rPr>
        <w:t>Крымская С.М</w:t>
      </w:r>
      <w:r w:rsidR="00444CF9">
        <w:rPr>
          <w:rFonts w:eastAsia="Times New Roman"/>
          <w:lang w:eastAsia="ru-RU"/>
        </w:rPr>
        <w:t>.</w:t>
      </w:r>
      <w:r w:rsidR="00E2110F" w:rsidRPr="002811E4">
        <w:rPr>
          <w:rFonts w:eastAsia="Times New Roman"/>
          <w:lang w:eastAsia="ru-RU"/>
        </w:rPr>
        <w:t xml:space="preserve"> –</w:t>
      </w:r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и.о</w:t>
      </w:r>
      <w:proofErr w:type="spellEnd"/>
      <w:r>
        <w:rPr>
          <w:rFonts w:eastAsia="Times New Roman"/>
          <w:lang w:eastAsia="ru-RU"/>
        </w:rPr>
        <w:t xml:space="preserve">. </w:t>
      </w:r>
      <w:r w:rsidR="00444CF9" w:rsidRPr="00444CF9">
        <w:rPr>
          <w:rFonts w:eastAsia="Times New Roman"/>
          <w:lang w:eastAsia="ru-RU"/>
        </w:rPr>
        <w:t>начальник</w:t>
      </w:r>
      <w:r>
        <w:rPr>
          <w:rFonts w:eastAsia="Times New Roman"/>
          <w:lang w:eastAsia="ru-RU"/>
        </w:rPr>
        <w:t>а</w:t>
      </w:r>
      <w:r w:rsidR="00444CF9" w:rsidRPr="00444CF9">
        <w:rPr>
          <w:rFonts w:eastAsia="Times New Roman"/>
          <w:lang w:eastAsia="ru-RU"/>
        </w:rPr>
        <w:t xml:space="preserve"> Департамента </w:t>
      </w:r>
      <w:r>
        <w:rPr>
          <w:rFonts w:eastAsia="Times New Roman"/>
          <w:lang w:eastAsia="ru-RU"/>
        </w:rPr>
        <w:t>по вопросам семьи и детей</w:t>
      </w:r>
      <w:r w:rsidR="00444CF9" w:rsidRPr="00444CF9">
        <w:rPr>
          <w:rFonts w:eastAsia="Times New Roman"/>
          <w:lang w:eastAsia="ru-RU"/>
        </w:rPr>
        <w:t xml:space="preserve"> Томской области</w:t>
      </w:r>
    </w:p>
    <w:p w:rsidR="00EB042A" w:rsidRDefault="00EB042A" w:rsidP="00EB042A"/>
    <w:p w:rsidR="0003216E" w:rsidRDefault="00EB042A" w:rsidP="0003216E">
      <w:r w:rsidRPr="006763E6">
        <w:rPr>
          <w:b/>
        </w:rPr>
        <w:t>ВЫСТУПИЛИ:</w:t>
      </w:r>
      <w:r>
        <w:t xml:space="preserve"> </w:t>
      </w:r>
      <w:r w:rsidR="00885899">
        <w:t>Крымская С.М</w:t>
      </w:r>
      <w:r w:rsidR="00444CF9">
        <w:t>.</w:t>
      </w:r>
    </w:p>
    <w:p w:rsidR="00EB042A" w:rsidRDefault="00EB042A" w:rsidP="00EB042A"/>
    <w:p w:rsidR="00EB042A" w:rsidRPr="006763E6" w:rsidRDefault="00EB042A" w:rsidP="00EB042A">
      <w:pPr>
        <w:rPr>
          <w:b/>
        </w:rPr>
      </w:pPr>
      <w:r w:rsidRPr="006763E6">
        <w:rPr>
          <w:b/>
        </w:rPr>
        <w:t>РЕШИЛИ:</w:t>
      </w:r>
    </w:p>
    <w:p w:rsidR="00E22002" w:rsidRDefault="0003216E" w:rsidP="00E2110F">
      <w:pPr>
        <w:jc w:val="both"/>
      </w:pPr>
      <w:r>
        <w:t xml:space="preserve">1. </w:t>
      </w:r>
      <w:r w:rsidR="00885899" w:rsidRPr="00885899">
        <w:t>Принять к сведению информацию о мерах по предупреждению коррупции, принимаемых в Департаменте по вопросам семьи и детей Томской области, в том числе при реализации государственной программы «Социальная поддержка населения Томской области»</w:t>
      </w:r>
      <w:r w:rsidR="00284E29">
        <w:t>.</w:t>
      </w:r>
    </w:p>
    <w:p w:rsidR="00492C3E" w:rsidRDefault="00492C3E" w:rsidP="00E2110F">
      <w:pPr>
        <w:jc w:val="both"/>
      </w:pPr>
    </w:p>
    <w:p w:rsidR="00885899" w:rsidRPr="00885899" w:rsidRDefault="00885899" w:rsidP="00885899">
      <w:pPr>
        <w:spacing w:line="20" w:lineRule="atLeast"/>
        <w:jc w:val="both"/>
      </w:pPr>
      <w:r w:rsidRPr="00885899">
        <w:t>2. Департаменту по вопросам семьи и детей Томской области:</w:t>
      </w:r>
    </w:p>
    <w:p w:rsidR="00885899" w:rsidRPr="00885899" w:rsidRDefault="00885899" w:rsidP="00885899">
      <w:pPr>
        <w:spacing w:line="20" w:lineRule="atLeast"/>
        <w:jc w:val="both"/>
      </w:pPr>
      <w:r w:rsidRPr="00885899">
        <w:t>- обеспечить дальнейшее усиление блока работы по профилактике коррупционных правонарушений в подведомственных учреждениях, в том числе по вопросам проведения профилактических мероприятий среди работников.</w:t>
      </w:r>
    </w:p>
    <w:p w:rsidR="00885899" w:rsidRPr="00885899" w:rsidRDefault="00885899" w:rsidP="00885899">
      <w:pPr>
        <w:spacing w:line="20" w:lineRule="atLeast"/>
        <w:jc w:val="both"/>
        <w:rPr>
          <w:b/>
        </w:rPr>
      </w:pPr>
      <w:r w:rsidRPr="00885899">
        <w:rPr>
          <w:b/>
        </w:rPr>
        <w:t xml:space="preserve">Отв.  Крымская С.М.  </w:t>
      </w:r>
    </w:p>
    <w:p w:rsidR="00885899" w:rsidRPr="00885899" w:rsidRDefault="00885899" w:rsidP="00885899">
      <w:pPr>
        <w:spacing w:line="20" w:lineRule="atLeast"/>
        <w:jc w:val="both"/>
        <w:rPr>
          <w:b/>
        </w:rPr>
      </w:pPr>
      <w:r w:rsidRPr="00885899">
        <w:rPr>
          <w:b/>
        </w:rPr>
        <w:t>Срок: 01.08.2024</w:t>
      </w:r>
    </w:p>
    <w:p w:rsidR="00885899" w:rsidRPr="00885899" w:rsidRDefault="00885899" w:rsidP="00885899">
      <w:pPr>
        <w:spacing w:line="20" w:lineRule="atLeast"/>
        <w:jc w:val="both"/>
      </w:pPr>
      <w:r w:rsidRPr="00885899">
        <w:t xml:space="preserve">- совместно с Департаментом финансов Томской области проработать вопрос </w:t>
      </w:r>
      <w:proofErr w:type="gramStart"/>
      <w:r w:rsidRPr="00885899">
        <w:t>возможности увеличения фонда оплаты труда руководителей подведомственных учреждений</w:t>
      </w:r>
      <w:proofErr w:type="gramEnd"/>
      <w:r w:rsidRPr="00885899">
        <w:t>.</w:t>
      </w:r>
    </w:p>
    <w:p w:rsidR="00885899" w:rsidRPr="00885899" w:rsidRDefault="00885899" w:rsidP="00885899">
      <w:pPr>
        <w:spacing w:line="20" w:lineRule="atLeast"/>
        <w:jc w:val="both"/>
        <w:rPr>
          <w:b/>
        </w:rPr>
      </w:pPr>
      <w:r w:rsidRPr="00885899">
        <w:rPr>
          <w:b/>
        </w:rPr>
        <w:t xml:space="preserve">Отв.  </w:t>
      </w:r>
      <w:proofErr w:type="gramStart"/>
      <w:r w:rsidRPr="00885899">
        <w:rPr>
          <w:b/>
        </w:rPr>
        <w:t>Грузных</w:t>
      </w:r>
      <w:proofErr w:type="gramEnd"/>
      <w:r w:rsidRPr="00885899">
        <w:rPr>
          <w:b/>
        </w:rPr>
        <w:t xml:space="preserve"> С.Н., Крымская С.М., </w:t>
      </w:r>
      <w:proofErr w:type="spellStart"/>
      <w:r w:rsidRPr="00885899">
        <w:rPr>
          <w:b/>
        </w:rPr>
        <w:t>Феденёв</w:t>
      </w:r>
      <w:proofErr w:type="spellEnd"/>
      <w:r w:rsidRPr="00885899">
        <w:rPr>
          <w:b/>
        </w:rPr>
        <w:t xml:space="preserve"> А.М.</w:t>
      </w:r>
    </w:p>
    <w:p w:rsidR="00885899" w:rsidRPr="00885899" w:rsidRDefault="00885899" w:rsidP="00885899">
      <w:pPr>
        <w:spacing w:line="20" w:lineRule="atLeast"/>
        <w:jc w:val="both"/>
        <w:rPr>
          <w:b/>
        </w:rPr>
      </w:pPr>
      <w:r w:rsidRPr="00885899">
        <w:rPr>
          <w:b/>
        </w:rPr>
        <w:t>Срок: 01.10.2024</w:t>
      </w:r>
    </w:p>
    <w:p w:rsidR="009123A9" w:rsidRPr="00444CF9" w:rsidRDefault="009123A9" w:rsidP="00444CF9">
      <w:pPr>
        <w:spacing w:line="20" w:lineRule="atLeast"/>
        <w:jc w:val="both"/>
        <w:rPr>
          <w:b/>
          <w:spacing w:val="-4"/>
        </w:rPr>
      </w:pPr>
    </w:p>
    <w:p w:rsidR="00F552A0" w:rsidRPr="00EF6F64" w:rsidRDefault="00F552A0" w:rsidP="00E22002">
      <w:pPr>
        <w:rPr>
          <w:spacing w:val="-4"/>
          <w:sz w:val="20"/>
          <w:szCs w:val="20"/>
        </w:rPr>
      </w:pPr>
    </w:p>
    <w:p w:rsidR="00E22002" w:rsidRPr="006763E6" w:rsidRDefault="00E22002" w:rsidP="00E22002">
      <w:pPr>
        <w:rPr>
          <w:b/>
          <w:spacing w:val="-4"/>
        </w:rPr>
      </w:pPr>
      <w:r w:rsidRPr="006763E6">
        <w:rPr>
          <w:b/>
          <w:spacing w:val="-4"/>
        </w:rPr>
        <w:t>СЛУШАЛИ:</w:t>
      </w:r>
    </w:p>
    <w:p w:rsidR="00E22002" w:rsidRPr="006C1EC3" w:rsidRDefault="00060D1E" w:rsidP="00E22002">
      <w:pPr>
        <w:pBdr>
          <w:bottom w:val="single" w:sz="6" w:space="1" w:color="auto"/>
        </w:pBdr>
        <w:rPr>
          <w:spacing w:val="-4"/>
        </w:rPr>
      </w:pPr>
      <w:r w:rsidRPr="006C1EC3">
        <w:rPr>
          <w:spacing w:val="-4"/>
        </w:rPr>
        <w:t>2</w:t>
      </w:r>
      <w:r w:rsidR="00E22002" w:rsidRPr="006C1EC3">
        <w:rPr>
          <w:spacing w:val="-4"/>
        </w:rPr>
        <w:t xml:space="preserve">. </w:t>
      </w:r>
      <w:r w:rsidR="00885899" w:rsidRPr="00885899">
        <w:t>О мерах по предупреждению коррупции, принимаемых в Департаменте финансово-ресурсного обеспечения Администрации Томской области</w:t>
      </w:r>
      <w:r w:rsidR="00E2110F" w:rsidRPr="006C1EC3">
        <w:rPr>
          <w:spacing w:val="-4"/>
        </w:rPr>
        <w:t>.</w:t>
      </w:r>
    </w:p>
    <w:p w:rsidR="00E22002" w:rsidRPr="006C1EC3" w:rsidRDefault="00E22002" w:rsidP="00E22002">
      <w:pPr>
        <w:rPr>
          <w:spacing w:val="-4"/>
        </w:rPr>
      </w:pPr>
    </w:p>
    <w:p w:rsidR="00E22002" w:rsidRPr="006C1EC3" w:rsidRDefault="00885899" w:rsidP="007061E7">
      <w:pPr>
        <w:jc w:val="both"/>
        <w:rPr>
          <w:spacing w:val="-4"/>
        </w:rPr>
      </w:pPr>
      <w:r>
        <w:rPr>
          <w:spacing w:val="-4"/>
        </w:rPr>
        <w:lastRenderedPageBreak/>
        <w:t>Крылова О.С</w:t>
      </w:r>
      <w:r w:rsidR="00444CF9">
        <w:rPr>
          <w:spacing w:val="-4"/>
        </w:rPr>
        <w:t>.</w:t>
      </w:r>
      <w:r w:rsidR="00E22002" w:rsidRPr="006C1EC3">
        <w:rPr>
          <w:spacing w:val="-4"/>
        </w:rPr>
        <w:t xml:space="preserve"> –</w:t>
      </w:r>
      <w:r w:rsidR="00444CF9" w:rsidRPr="004E446B">
        <w:rPr>
          <w:spacing w:val="-4"/>
        </w:rPr>
        <w:t xml:space="preserve">начальник Департамента </w:t>
      </w:r>
      <w:r>
        <w:rPr>
          <w:spacing w:val="-4"/>
        </w:rPr>
        <w:t>финансово-ресурсного обеспечения</w:t>
      </w:r>
      <w:r w:rsidR="00444CF9" w:rsidRPr="004E446B">
        <w:rPr>
          <w:spacing w:val="-4"/>
        </w:rPr>
        <w:t xml:space="preserve"> </w:t>
      </w:r>
      <w:r>
        <w:rPr>
          <w:spacing w:val="-4"/>
        </w:rPr>
        <w:t xml:space="preserve">Администрации </w:t>
      </w:r>
      <w:r w:rsidR="00444CF9" w:rsidRPr="004E446B">
        <w:rPr>
          <w:spacing w:val="-4"/>
        </w:rPr>
        <w:t>Томской области</w:t>
      </w:r>
      <w:r w:rsidR="00E2110F" w:rsidRPr="006C1EC3">
        <w:rPr>
          <w:spacing w:val="-4"/>
        </w:rPr>
        <w:t>.</w:t>
      </w:r>
    </w:p>
    <w:p w:rsidR="00E22002" w:rsidRPr="006C1EC3" w:rsidRDefault="00E22002" w:rsidP="00E22002">
      <w:pPr>
        <w:rPr>
          <w:spacing w:val="-4"/>
        </w:rPr>
      </w:pPr>
    </w:p>
    <w:p w:rsidR="00E22002" w:rsidRPr="006C1EC3" w:rsidRDefault="00E22002" w:rsidP="00E22002">
      <w:pPr>
        <w:rPr>
          <w:spacing w:val="-4"/>
        </w:rPr>
      </w:pPr>
      <w:r w:rsidRPr="006763E6">
        <w:rPr>
          <w:b/>
          <w:spacing w:val="-4"/>
        </w:rPr>
        <w:t>ВЫСТУПИЛИ:</w:t>
      </w:r>
      <w:r w:rsidRPr="006C1EC3">
        <w:rPr>
          <w:spacing w:val="-4"/>
        </w:rPr>
        <w:t xml:space="preserve"> </w:t>
      </w:r>
      <w:r w:rsidR="00885899">
        <w:rPr>
          <w:spacing w:val="-4"/>
        </w:rPr>
        <w:t>Крылова О.С</w:t>
      </w:r>
      <w:r w:rsidR="00444CF9">
        <w:rPr>
          <w:spacing w:val="-4"/>
        </w:rPr>
        <w:t>.</w:t>
      </w:r>
    </w:p>
    <w:p w:rsidR="004F1BE6" w:rsidRPr="006C1EC3" w:rsidRDefault="004F1BE6" w:rsidP="00E22002">
      <w:pPr>
        <w:rPr>
          <w:spacing w:val="-4"/>
        </w:rPr>
      </w:pPr>
    </w:p>
    <w:p w:rsidR="00885899" w:rsidRPr="00885899" w:rsidRDefault="00885899" w:rsidP="00885899">
      <w:pPr>
        <w:jc w:val="both"/>
        <w:rPr>
          <w:rFonts w:eastAsia="Calibri" w:cs="Times New Roman"/>
          <w:spacing w:val="-4"/>
        </w:rPr>
      </w:pPr>
      <w:r w:rsidRPr="00885899">
        <w:rPr>
          <w:rFonts w:eastAsia="Calibri" w:cs="Times New Roman"/>
          <w:spacing w:val="-4"/>
        </w:rPr>
        <w:t xml:space="preserve">1. Принять к сведению </w:t>
      </w:r>
      <w:r w:rsidRPr="00885899">
        <w:rPr>
          <w:rFonts w:eastAsia="Calibri" w:cs="Times New Roman"/>
        </w:rPr>
        <w:t>информацию о мерах по предупреждению коррупции, принимаемых в Департаменте финансово-ресурсного обеспечения Администрации Томской области</w:t>
      </w:r>
      <w:r w:rsidRPr="00885899">
        <w:rPr>
          <w:rFonts w:eastAsia="Calibri" w:cs="Times New Roman"/>
          <w:spacing w:val="-4"/>
        </w:rPr>
        <w:t>.</w:t>
      </w:r>
    </w:p>
    <w:p w:rsidR="00885899" w:rsidRPr="00885899" w:rsidRDefault="00885899" w:rsidP="00885899">
      <w:pPr>
        <w:jc w:val="both"/>
        <w:rPr>
          <w:rFonts w:eastAsia="Calibri" w:cs="Times New Roman"/>
          <w:spacing w:val="-4"/>
        </w:rPr>
      </w:pPr>
    </w:p>
    <w:p w:rsidR="00885899" w:rsidRPr="00885899" w:rsidRDefault="00885899" w:rsidP="008858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eastAsia="Calibri" w:cs="Times New Roman"/>
        </w:rPr>
      </w:pPr>
      <w:r w:rsidRPr="00885899">
        <w:rPr>
          <w:rFonts w:eastAsia="Calibri" w:cs="Times New Roman"/>
          <w:spacing w:val="-4"/>
        </w:rPr>
        <w:t xml:space="preserve">2. </w:t>
      </w:r>
      <w:r w:rsidRPr="00885899">
        <w:rPr>
          <w:rFonts w:eastAsia="Calibri" w:cs="Times New Roman"/>
        </w:rPr>
        <w:t>Рабочей группе по совершенствованию модели исполнительной власти Томской области</w:t>
      </w:r>
      <w:r w:rsidRPr="00885899">
        <w:rPr>
          <w:rFonts w:eastAsia="PT Astra Serif" w:cs="PT Astra Serif"/>
        </w:rPr>
        <w:t xml:space="preserve"> с целью обеспечения эффективности расходования бю</w:t>
      </w:r>
      <w:r w:rsidRPr="00885899">
        <w:rPr>
          <w:rFonts w:eastAsia="PT Astra Serif" w:cs="PT Astra Serif"/>
          <w:color w:val="000000"/>
        </w:rPr>
        <w:t>джетных сре</w:t>
      </w:r>
      <w:proofErr w:type="gramStart"/>
      <w:r w:rsidRPr="00885899">
        <w:rPr>
          <w:rFonts w:eastAsia="PT Astra Serif" w:cs="PT Astra Serif"/>
          <w:color w:val="000000"/>
        </w:rPr>
        <w:t>дств пр</w:t>
      </w:r>
      <w:proofErr w:type="gramEnd"/>
      <w:r w:rsidRPr="00885899">
        <w:rPr>
          <w:rFonts w:eastAsia="PT Astra Serif" w:cs="PT Astra Serif"/>
          <w:color w:val="000000"/>
        </w:rPr>
        <w:t>оработать вопрос урегулирования процесса взаимодействия Департамента финансово-ресурсного обеспечения со</w:t>
      </w:r>
      <w:r>
        <w:rPr>
          <w:rFonts w:eastAsia="PT Astra Serif" w:cs="PT Astra Serif"/>
          <w:color w:val="000000"/>
        </w:rPr>
        <w:t xml:space="preserve"> </w:t>
      </w:r>
      <w:r w:rsidRPr="00885899">
        <w:rPr>
          <w:rFonts w:eastAsia="PT Astra Serif" w:cs="PT Astra Serif"/>
          <w:color w:val="000000"/>
        </w:rPr>
        <w:t>структурными подразделениями Администрации Томской области в сфере закупок по отраслевым направлениям деятельности Администрации Томской области.</w:t>
      </w:r>
    </w:p>
    <w:p w:rsidR="00885899" w:rsidRPr="00885899" w:rsidRDefault="00885899" w:rsidP="00885899">
      <w:pPr>
        <w:jc w:val="both"/>
        <w:rPr>
          <w:rFonts w:eastAsia="Calibri" w:cs="Times New Roman"/>
          <w:b/>
        </w:rPr>
      </w:pPr>
      <w:r w:rsidRPr="00885899">
        <w:rPr>
          <w:rFonts w:eastAsia="Calibri" w:cs="Times New Roman"/>
          <w:b/>
        </w:rPr>
        <w:t xml:space="preserve">Отв. Крылова О.С., Рабочая группа по совершенствованию модели исполнительной власти Томской области.  </w:t>
      </w:r>
    </w:p>
    <w:p w:rsidR="00885899" w:rsidRPr="00885899" w:rsidRDefault="00885899" w:rsidP="00885899">
      <w:pPr>
        <w:ind w:right="-2"/>
        <w:jc w:val="both"/>
        <w:rPr>
          <w:rFonts w:eastAsia="Calibri" w:cs="Times New Roman"/>
          <w:b/>
          <w:bCs/>
        </w:rPr>
      </w:pPr>
      <w:r w:rsidRPr="00885899">
        <w:rPr>
          <w:rFonts w:eastAsia="Calibri" w:cs="Times New Roman"/>
          <w:b/>
        </w:rPr>
        <w:t>Срок: 01.09.2024</w:t>
      </w:r>
    </w:p>
    <w:p w:rsidR="00885899" w:rsidRPr="00885899" w:rsidRDefault="00885899" w:rsidP="00885899">
      <w:pPr>
        <w:ind w:right="-2"/>
        <w:jc w:val="both"/>
        <w:rPr>
          <w:rFonts w:eastAsia="Calibri" w:cs="Times New Roman"/>
          <w:b/>
          <w:bCs/>
        </w:rPr>
      </w:pPr>
    </w:p>
    <w:p w:rsidR="00885899" w:rsidRPr="00885899" w:rsidRDefault="00885899" w:rsidP="008858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eastAsia="Calibri" w:cs="Times New Roman"/>
        </w:rPr>
      </w:pPr>
      <w:r w:rsidRPr="00885899">
        <w:rPr>
          <w:rFonts w:eastAsia="PT Astra Serif" w:cs="Times New Roman"/>
        </w:rPr>
        <w:t xml:space="preserve">3. </w:t>
      </w:r>
      <w:r w:rsidRPr="00885899">
        <w:rPr>
          <w:rFonts w:eastAsia="PT Astra Serif" w:cs="PT Astra Serif"/>
          <w:color w:val="000000"/>
        </w:rPr>
        <w:t>Структурным подразделениям Администрации Томской области, ответственным за реализацию мероприятий государственных программ, усилить консультационную и методическую поддержку получателей субсидий, грантов в форме субсидий, межбюджетных трансфертов, направленную на повышение правовой и бухгалтерской грамотности получателей государственной поддержки, в целях исключения ошибок при оформлении отчетных документов, а также снижения нарушений, влекущих невыполнение получателями государственной поддержки условий предоставления мер государственной поддержки.</w:t>
      </w:r>
    </w:p>
    <w:p w:rsidR="00885899" w:rsidRPr="00885899" w:rsidRDefault="00885899" w:rsidP="00885899">
      <w:pPr>
        <w:jc w:val="both"/>
        <w:rPr>
          <w:rFonts w:eastAsia="Calibri" w:cs="Times New Roman"/>
          <w:b/>
          <w:spacing w:val="-4"/>
        </w:rPr>
      </w:pPr>
      <w:r w:rsidRPr="00885899">
        <w:rPr>
          <w:rFonts w:eastAsia="Calibri" w:cs="Times New Roman"/>
          <w:b/>
          <w:spacing w:val="-4"/>
        </w:rPr>
        <w:t xml:space="preserve">Отв. Крылова О.С., Тимофеев Е.В., Хрипунова О.Н., </w:t>
      </w:r>
      <w:proofErr w:type="spellStart"/>
      <w:r w:rsidRPr="00885899">
        <w:rPr>
          <w:rFonts w:eastAsia="Calibri" w:cs="Times New Roman"/>
          <w:b/>
          <w:spacing w:val="-4"/>
        </w:rPr>
        <w:t>Забавнова</w:t>
      </w:r>
      <w:proofErr w:type="spellEnd"/>
      <w:r w:rsidRPr="00885899">
        <w:rPr>
          <w:rFonts w:eastAsia="Calibri" w:cs="Times New Roman"/>
          <w:b/>
          <w:spacing w:val="-4"/>
        </w:rPr>
        <w:t xml:space="preserve"> Н.К., Степанова Е.В., </w:t>
      </w:r>
      <w:proofErr w:type="spellStart"/>
      <w:r w:rsidRPr="00885899">
        <w:rPr>
          <w:rFonts w:eastAsia="Calibri" w:cs="Times New Roman"/>
          <w:b/>
          <w:spacing w:val="-4"/>
        </w:rPr>
        <w:t>Карпачев</w:t>
      </w:r>
      <w:proofErr w:type="spellEnd"/>
      <w:r w:rsidRPr="00885899">
        <w:rPr>
          <w:rFonts w:eastAsia="Calibri" w:cs="Times New Roman"/>
          <w:b/>
          <w:spacing w:val="-4"/>
        </w:rPr>
        <w:t xml:space="preserve"> К.В., </w:t>
      </w:r>
      <w:proofErr w:type="spellStart"/>
      <w:r w:rsidRPr="00885899">
        <w:rPr>
          <w:rFonts w:eastAsia="Calibri" w:cs="Times New Roman"/>
          <w:b/>
          <w:spacing w:val="-4"/>
        </w:rPr>
        <w:t>Мысин</w:t>
      </w:r>
      <w:proofErr w:type="spellEnd"/>
      <w:r w:rsidRPr="00885899">
        <w:rPr>
          <w:rFonts w:eastAsia="Calibri" w:cs="Times New Roman"/>
          <w:b/>
          <w:spacing w:val="-4"/>
        </w:rPr>
        <w:t xml:space="preserve"> В.И., </w:t>
      </w:r>
      <w:proofErr w:type="spellStart"/>
      <w:r w:rsidRPr="00885899">
        <w:rPr>
          <w:rFonts w:eastAsia="Calibri" w:cs="Times New Roman"/>
          <w:b/>
          <w:spacing w:val="-4"/>
        </w:rPr>
        <w:t>Шрейдер</w:t>
      </w:r>
      <w:proofErr w:type="spellEnd"/>
      <w:r w:rsidRPr="00885899">
        <w:rPr>
          <w:rFonts w:eastAsia="Calibri" w:cs="Times New Roman"/>
          <w:b/>
          <w:spacing w:val="-4"/>
        </w:rPr>
        <w:t xml:space="preserve"> О.А.</w:t>
      </w:r>
    </w:p>
    <w:p w:rsidR="00885899" w:rsidRPr="00885899" w:rsidRDefault="00885899" w:rsidP="00885899">
      <w:pPr>
        <w:rPr>
          <w:rFonts w:eastAsia="Calibri" w:cs="Times New Roman"/>
          <w:b/>
          <w:spacing w:val="-4"/>
        </w:rPr>
      </w:pPr>
      <w:r w:rsidRPr="00885899">
        <w:rPr>
          <w:rFonts w:eastAsia="Calibri" w:cs="Times New Roman"/>
          <w:b/>
          <w:spacing w:val="-4"/>
        </w:rPr>
        <w:t>Срок: 01.10.2024</w:t>
      </w:r>
    </w:p>
    <w:p w:rsidR="00885899" w:rsidRPr="00885899" w:rsidRDefault="00885899" w:rsidP="008858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eastAsia="Calibri" w:cs="Times New Roman"/>
        </w:rPr>
      </w:pPr>
    </w:p>
    <w:p w:rsidR="00885899" w:rsidRPr="00885899" w:rsidRDefault="00885899" w:rsidP="008858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eastAsia="PT Astra Serif" w:cs="PT Astra Serif"/>
          <w:color w:val="000000"/>
        </w:rPr>
      </w:pPr>
      <w:r w:rsidRPr="00885899">
        <w:rPr>
          <w:rFonts w:eastAsia="Calibri" w:cs="Times New Roman"/>
          <w:spacing w:val="-4"/>
        </w:rPr>
        <w:t xml:space="preserve">4. </w:t>
      </w:r>
      <w:r w:rsidRPr="00885899">
        <w:rPr>
          <w:rFonts w:eastAsia="PT Astra Serif" w:cs="PT Astra Serif"/>
          <w:color w:val="000000"/>
        </w:rPr>
        <w:t>Главам муниципальных образований Томской области усилить контроль за расходованием бюджетных сре</w:t>
      </w:r>
      <w:proofErr w:type="gramStart"/>
      <w:r w:rsidRPr="00885899">
        <w:rPr>
          <w:rFonts w:eastAsia="PT Astra Serif" w:cs="PT Astra Serif"/>
          <w:color w:val="000000"/>
        </w:rPr>
        <w:t>дств в р</w:t>
      </w:r>
      <w:proofErr w:type="gramEnd"/>
      <w:r w:rsidRPr="00885899">
        <w:rPr>
          <w:rFonts w:eastAsia="PT Astra Serif" w:cs="PT Astra Serif"/>
          <w:color w:val="000000"/>
        </w:rPr>
        <w:t>амках предоставленной муниципальным образованиям Томской области государственной поддержки.</w:t>
      </w:r>
    </w:p>
    <w:p w:rsidR="00885899" w:rsidRPr="00885899" w:rsidRDefault="00885899" w:rsidP="00885899">
      <w:pPr>
        <w:jc w:val="both"/>
        <w:rPr>
          <w:rFonts w:eastAsia="Calibri" w:cs="Times New Roman"/>
          <w:spacing w:val="-4"/>
        </w:rPr>
      </w:pPr>
    </w:p>
    <w:p w:rsidR="00885899" w:rsidRPr="00885899" w:rsidRDefault="00885899" w:rsidP="00885899">
      <w:pPr>
        <w:rPr>
          <w:rFonts w:eastAsia="Times New Roman" w:cs="Times New Roman"/>
          <w:b/>
          <w:shd w:val="clear" w:color="auto" w:fill="FFFFFF"/>
        </w:rPr>
      </w:pPr>
      <w:r w:rsidRPr="00885899">
        <w:rPr>
          <w:rFonts w:eastAsia="Calibri" w:cs="Times New Roman"/>
          <w:b/>
        </w:rPr>
        <w:t xml:space="preserve">Отв. </w:t>
      </w:r>
      <w:r w:rsidRPr="00885899">
        <w:rPr>
          <w:rFonts w:eastAsia="Times New Roman" w:cs="Times New Roman"/>
          <w:b/>
          <w:shd w:val="clear" w:color="auto" w:fill="FFFFFF"/>
          <w:lang w:eastAsia="ru-RU"/>
        </w:rPr>
        <w:t>Крылова О.С., Главы муниципальных образований Томской области.</w:t>
      </w:r>
    </w:p>
    <w:p w:rsidR="00885899" w:rsidRPr="00885899" w:rsidRDefault="00885899" w:rsidP="00885899">
      <w:pPr>
        <w:rPr>
          <w:rFonts w:eastAsia="Calibri" w:cs="Times New Roman"/>
          <w:b/>
        </w:rPr>
      </w:pPr>
      <w:r w:rsidRPr="00885899">
        <w:rPr>
          <w:rFonts w:eastAsia="Calibri" w:cs="Times New Roman"/>
          <w:b/>
        </w:rPr>
        <w:t>Срок: 01.12.2024, далее - постоянно</w:t>
      </w:r>
    </w:p>
    <w:p w:rsidR="00885899" w:rsidRPr="00885899" w:rsidRDefault="00885899" w:rsidP="00885899">
      <w:pPr>
        <w:rPr>
          <w:rFonts w:eastAsia="Calibri" w:cs="Times New Roman"/>
          <w:b/>
          <w:bCs/>
          <w:highlight w:val="yellow"/>
        </w:rPr>
      </w:pPr>
      <w:bookmarkStart w:id="0" w:name="_GoBack"/>
      <w:bookmarkEnd w:id="0"/>
    </w:p>
    <w:p w:rsidR="00885899" w:rsidRPr="00885899" w:rsidRDefault="00885899" w:rsidP="00885899">
      <w:pPr>
        <w:rPr>
          <w:rFonts w:eastAsia="Calibri" w:cs="Times New Roman"/>
          <w:b/>
        </w:rPr>
      </w:pPr>
      <w:r w:rsidRPr="00885899">
        <w:rPr>
          <w:rFonts w:eastAsia="Calibri" w:cs="Times New Roman"/>
          <w:b/>
        </w:rPr>
        <w:t>РАЗНОЕ:</w:t>
      </w:r>
    </w:p>
    <w:p w:rsidR="00885899" w:rsidRPr="00885899" w:rsidRDefault="00885899" w:rsidP="00885899">
      <w:pPr>
        <w:jc w:val="both"/>
        <w:rPr>
          <w:rFonts w:eastAsia="Calibri" w:cs="Times New Roman"/>
        </w:rPr>
      </w:pPr>
      <w:r w:rsidRPr="00885899">
        <w:rPr>
          <w:rFonts w:eastAsia="Calibri" w:cs="Times New Roman"/>
        </w:rPr>
        <w:t xml:space="preserve">Исполнительным органам Томской области при проведении профилактических мероприятий предусмотреть освещение судебной практики рассмотрения уголовных дел коррупционной направленности за 2023 и истекший период 2024 года. </w:t>
      </w:r>
    </w:p>
    <w:p w:rsidR="00885899" w:rsidRPr="00885899" w:rsidRDefault="00885899" w:rsidP="00885899">
      <w:pPr>
        <w:rPr>
          <w:rFonts w:eastAsia="Calibri" w:cs="Times New Roman"/>
        </w:rPr>
      </w:pPr>
    </w:p>
    <w:p w:rsidR="00885899" w:rsidRPr="00885899" w:rsidRDefault="00885899" w:rsidP="00885899">
      <w:pPr>
        <w:ind w:firstLine="567"/>
        <w:jc w:val="both"/>
        <w:rPr>
          <w:rFonts w:eastAsia="Calibri" w:cs="Times New Roman"/>
          <w:spacing w:val="-4"/>
        </w:rPr>
      </w:pPr>
      <w:proofErr w:type="gramStart"/>
      <w:r w:rsidRPr="00885899">
        <w:rPr>
          <w:rFonts w:eastAsia="Calibri" w:cs="Times New Roman"/>
          <w:spacing w:val="-4"/>
        </w:rPr>
        <w:t>Контроль за</w:t>
      </w:r>
      <w:proofErr w:type="gramEnd"/>
      <w:r w:rsidRPr="00885899">
        <w:rPr>
          <w:rFonts w:eastAsia="Calibri" w:cs="Times New Roman"/>
          <w:spacing w:val="-4"/>
        </w:rPr>
        <w:t xml:space="preserve"> исполнением пунктов протокола возложить на отдел по контролю исполнения (</w:t>
      </w:r>
      <w:proofErr w:type="spellStart"/>
      <w:r w:rsidRPr="00885899">
        <w:rPr>
          <w:rFonts w:eastAsia="Calibri" w:cs="Times New Roman"/>
          <w:spacing w:val="-4"/>
        </w:rPr>
        <w:t>Ачина</w:t>
      </w:r>
      <w:proofErr w:type="spellEnd"/>
      <w:r w:rsidRPr="00885899">
        <w:rPr>
          <w:rFonts w:eastAsia="Calibri" w:cs="Times New Roman"/>
          <w:spacing w:val="-4"/>
        </w:rPr>
        <w:t xml:space="preserve"> Н.Н.).</w:t>
      </w:r>
    </w:p>
    <w:p w:rsidR="00284E29" w:rsidRPr="006C1EC3" w:rsidRDefault="00284E29" w:rsidP="00885899">
      <w:pPr>
        <w:ind w:right="-2"/>
        <w:jc w:val="both"/>
        <w:rPr>
          <w:spacing w:val="-4"/>
        </w:rPr>
      </w:pPr>
    </w:p>
    <w:sectPr w:rsidR="00284E29" w:rsidRPr="006C1EC3" w:rsidSect="00C864F0">
      <w:headerReference w:type="default" r:id="rId9"/>
      <w:pgSz w:w="11906" w:h="16838"/>
      <w:pgMar w:top="726" w:right="566" w:bottom="567" w:left="1191" w:header="709" w:footer="709" w:gutter="0"/>
      <w:cols w:space="708"/>
      <w:titlePg/>
      <w:docGrid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67A" w:rsidRDefault="00CD267A" w:rsidP="00EB042A">
      <w:r>
        <w:separator/>
      </w:r>
    </w:p>
  </w:endnote>
  <w:endnote w:type="continuationSeparator" w:id="0">
    <w:p w:rsidR="00CD267A" w:rsidRDefault="00CD267A" w:rsidP="00EB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67A" w:rsidRDefault="00CD267A" w:rsidP="00EB042A">
      <w:r>
        <w:separator/>
      </w:r>
    </w:p>
  </w:footnote>
  <w:footnote w:type="continuationSeparator" w:id="0">
    <w:p w:rsidR="00CD267A" w:rsidRDefault="00CD267A" w:rsidP="00EB0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52764" w:rsidRPr="00352764" w:rsidRDefault="00352764">
        <w:pPr>
          <w:pStyle w:val="aa"/>
          <w:jc w:val="center"/>
          <w:rPr>
            <w:sz w:val="24"/>
            <w:szCs w:val="24"/>
          </w:rPr>
        </w:pPr>
        <w:r w:rsidRPr="00352764">
          <w:rPr>
            <w:sz w:val="24"/>
            <w:szCs w:val="24"/>
          </w:rPr>
          <w:fldChar w:fldCharType="begin"/>
        </w:r>
        <w:r w:rsidRPr="00352764">
          <w:rPr>
            <w:sz w:val="24"/>
            <w:szCs w:val="24"/>
          </w:rPr>
          <w:instrText>PAGE   \* MERGEFORMAT</w:instrText>
        </w:r>
        <w:r w:rsidRPr="00352764">
          <w:rPr>
            <w:sz w:val="24"/>
            <w:szCs w:val="24"/>
          </w:rPr>
          <w:fldChar w:fldCharType="separate"/>
        </w:r>
        <w:r w:rsidR="004F0E4A">
          <w:rPr>
            <w:noProof/>
            <w:sz w:val="24"/>
            <w:szCs w:val="24"/>
          </w:rPr>
          <w:t>2</w:t>
        </w:r>
        <w:r w:rsidRPr="00352764">
          <w:rPr>
            <w:sz w:val="24"/>
            <w:szCs w:val="24"/>
          </w:rPr>
          <w:fldChar w:fldCharType="end"/>
        </w:r>
      </w:p>
    </w:sdtContent>
  </w:sdt>
  <w:p w:rsidR="00352764" w:rsidRDefault="0035276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2DB3"/>
    <w:multiLevelType w:val="multilevel"/>
    <w:tmpl w:val="0419001D"/>
    <w:styleLink w:val="112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BB13C3D"/>
    <w:multiLevelType w:val="multilevel"/>
    <w:tmpl w:val="4DA07CA0"/>
    <w:styleLink w:val="a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84B7E"/>
    <w:multiLevelType w:val="hybridMultilevel"/>
    <w:tmpl w:val="22F45A42"/>
    <w:lvl w:ilvl="0" w:tplc="8E329CDC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C0C138C"/>
    <w:multiLevelType w:val="multilevel"/>
    <w:tmpl w:val="4DA07CA0"/>
    <w:numStyleLink w:val="a"/>
  </w:abstractNum>
  <w:abstractNum w:abstractNumId="4">
    <w:nsid w:val="3D9F2A8A"/>
    <w:multiLevelType w:val="multilevel"/>
    <w:tmpl w:val="CCB00634"/>
    <w:styleLink w:val="a0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isplayBackgroundShape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70"/>
    <w:rsid w:val="00011DD6"/>
    <w:rsid w:val="00011F56"/>
    <w:rsid w:val="000262AB"/>
    <w:rsid w:val="0003216E"/>
    <w:rsid w:val="0005133D"/>
    <w:rsid w:val="00060D1E"/>
    <w:rsid w:val="0006385C"/>
    <w:rsid w:val="00063E80"/>
    <w:rsid w:val="00093C2E"/>
    <w:rsid w:val="000B05A1"/>
    <w:rsid w:val="000D051F"/>
    <w:rsid w:val="00112458"/>
    <w:rsid w:val="00157171"/>
    <w:rsid w:val="00176236"/>
    <w:rsid w:val="001A5E20"/>
    <w:rsid w:val="001D2E27"/>
    <w:rsid w:val="001D5054"/>
    <w:rsid w:val="001D5278"/>
    <w:rsid w:val="001F2675"/>
    <w:rsid w:val="00284E29"/>
    <w:rsid w:val="00296595"/>
    <w:rsid w:val="002B0CC4"/>
    <w:rsid w:val="002E4B01"/>
    <w:rsid w:val="002F619D"/>
    <w:rsid w:val="00326A85"/>
    <w:rsid w:val="00326D70"/>
    <w:rsid w:val="003418F8"/>
    <w:rsid w:val="00352764"/>
    <w:rsid w:val="00362942"/>
    <w:rsid w:val="00426C76"/>
    <w:rsid w:val="00444CF9"/>
    <w:rsid w:val="0048085D"/>
    <w:rsid w:val="00481954"/>
    <w:rsid w:val="00492C3E"/>
    <w:rsid w:val="004D5465"/>
    <w:rsid w:val="004F0E4A"/>
    <w:rsid w:val="004F1BE6"/>
    <w:rsid w:val="005379D9"/>
    <w:rsid w:val="00542C09"/>
    <w:rsid w:val="0055073C"/>
    <w:rsid w:val="00590C50"/>
    <w:rsid w:val="005A7FBD"/>
    <w:rsid w:val="006136DF"/>
    <w:rsid w:val="00660D62"/>
    <w:rsid w:val="006763E6"/>
    <w:rsid w:val="00683F73"/>
    <w:rsid w:val="006C1EC3"/>
    <w:rsid w:val="007061E7"/>
    <w:rsid w:val="00716961"/>
    <w:rsid w:val="00792E1F"/>
    <w:rsid w:val="007A72DB"/>
    <w:rsid w:val="007C65ED"/>
    <w:rsid w:val="007E04F0"/>
    <w:rsid w:val="007E7912"/>
    <w:rsid w:val="008108FC"/>
    <w:rsid w:val="008205B1"/>
    <w:rsid w:val="00842CA4"/>
    <w:rsid w:val="00873C3A"/>
    <w:rsid w:val="00885899"/>
    <w:rsid w:val="00893564"/>
    <w:rsid w:val="00893EFC"/>
    <w:rsid w:val="008950FD"/>
    <w:rsid w:val="008D119D"/>
    <w:rsid w:val="008D20AB"/>
    <w:rsid w:val="009123A9"/>
    <w:rsid w:val="00912839"/>
    <w:rsid w:val="00982E6B"/>
    <w:rsid w:val="009B297C"/>
    <w:rsid w:val="009E2851"/>
    <w:rsid w:val="00A14B88"/>
    <w:rsid w:val="00A16F67"/>
    <w:rsid w:val="00A239D8"/>
    <w:rsid w:val="00A34829"/>
    <w:rsid w:val="00AA6FCC"/>
    <w:rsid w:val="00AC2ACC"/>
    <w:rsid w:val="00AC359C"/>
    <w:rsid w:val="00AD1B08"/>
    <w:rsid w:val="00AF5D11"/>
    <w:rsid w:val="00B21463"/>
    <w:rsid w:val="00B501A8"/>
    <w:rsid w:val="00B76735"/>
    <w:rsid w:val="00BC1D5F"/>
    <w:rsid w:val="00BF0C60"/>
    <w:rsid w:val="00BF28FE"/>
    <w:rsid w:val="00C044F1"/>
    <w:rsid w:val="00C04778"/>
    <w:rsid w:val="00C35A00"/>
    <w:rsid w:val="00C54540"/>
    <w:rsid w:val="00C5543F"/>
    <w:rsid w:val="00C57974"/>
    <w:rsid w:val="00C63FA1"/>
    <w:rsid w:val="00C86291"/>
    <w:rsid w:val="00C864F0"/>
    <w:rsid w:val="00CB26C3"/>
    <w:rsid w:val="00CD267A"/>
    <w:rsid w:val="00CE6FEE"/>
    <w:rsid w:val="00CF426C"/>
    <w:rsid w:val="00D04148"/>
    <w:rsid w:val="00D052CD"/>
    <w:rsid w:val="00D14961"/>
    <w:rsid w:val="00D75884"/>
    <w:rsid w:val="00DB0EA6"/>
    <w:rsid w:val="00DB5B30"/>
    <w:rsid w:val="00DF385C"/>
    <w:rsid w:val="00E2110F"/>
    <w:rsid w:val="00E22002"/>
    <w:rsid w:val="00E233EA"/>
    <w:rsid w:val="00E33D2E"/>
    <w:rsid w:val="00E3521C"/>
    <w:rsid w:val="00E70F14"/>
    <w:rsid w:val="00E963C4"/>
    <w:rsid w:val="00EB042A"/>
    <w:rsid w:val="00EC2F25"/>
    <w:rsid w:val="00EE0E2B"/>
    <w:rsid w:val="00EF6414"/>
    <w:rsid w:val="00EF6F64"/>
    <w:rsid w:val="00F12454"/>
    <w:rsid w:val="00F4428B"/>
    <w:rsid w:val="00F552A0"/>
    <w:rsid w:val="00F60C75"/>
    <w:rsid w:val="00F964C3"/>
    <w:rsid w:val="00FC7724"/>
    <w:rsid w:val="00FD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042A"/>
    <w:pPr>
      <w:spacing w:after="0" w:line="240" w:lineRule="auto"/>
    </w:pPr>
    <w:rPr>
      <w:rFonts w:ascii="PT Astra Serif" w:hAnsi="PT Astra Serif"/>
      <w:sz w:val="27"/>
      <w:szCs w:val="27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ГТО Протокол заголовок"/>
    <w:basedOn w:val="a1"/>
    <w:qFormat/>
    <w:rsid w:val="00EB042A"/>
    <w:pPr>
      <w:jc w:val="center"/>
    </w:pPr>
    <w:rPr>
      <w:b/>
    </w:rPr>
  </w:style>
  <w:style w:type="paragraph" w:customStyle="1" w:styleId="a6">
    <w:name w:val="ГТО Протокол подзаголовок"/>
    <w:basedOn w:val="a5"/>
    <w:qFormat/>
    <w:rsid w:val="00EB042A"/>
    <w:pPr>
      <w:spacing w:after="279" w:line="299" w:lineRule="exact"/>
    </w:pPr>
    <w:rPr>
      <w:b w:val="0"/>
    </w:rPr>
  </w:style>
  <w:style w:type="paragraph" w:styleId="a7">
    <w:name w:val="List Paragraph"/>
    <w:basedOn w:val="a1"/>
    <w:uiPriority w:val="34"/>
    <w:qFormat/>
    <w:rsid w:val="0003216E"/>
    <w:pPr>
      <w:ind w:left="720"/>
      <w:contextualSpacing/>
    </w:pPr>
  </w:style>
  <w:style w:type="paragraph" w:customStyle="1" w:styleId="a8">
    <w:name w:val="ГТО Протокол вопрос"/>
    <w:basedOn w:val="a1"/>
    <w:qFormat/>
    <w:rsid w:val="0003216E"/>
    <w:rPr>
      <w:b/>
      <w:u w:val="single"/>
    </w:rPr>
  </w:style>
  <w:style w:type="paragraph" w:customStyle="1" w:styleId="a9">
    <w:name w:val="ГТО Протокол ответственные/сроки"/>
    <w:basedOn w:val="a1"/>
    <w:qFormat/>
    <w:rsid w:val="0003216E"/>
    <w:rPr>
      <w:b/>
    </w:rPr>
  </w:style>
  <w:style w:type="character" w:customStyle="1" w:styleId="4">
    <w:name w:val="Основной текст (4)_"/>
    <w:basedOn w:val="a2"/>
    <w:link w:val="40"/>
    <w:rsid w:val="0003216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rsid w:val="0005133D"/>
    <w:pPr>
      <w:numPr>
        <w:numId w:val="1"/>
      </w:numPr>
    </w:pPr>
  </w:style>
  <w:style w:type="numbering" w:customStyle="1" w:styleId="a0">
    <w:name w:val="ПГТО Доклад"/>
    <w:basedOn w:val="a4"/>
    <w:uiPriority w:val="99"/>
    <w:rsid w:val="0005133D"/>
    <w:pPr>
      <w:numPr>
        <w:numId w:val="2"/>
      </w:numPr>
    </w:pPr>
  </w:style>
  <w:style w:type="paragraph" w:customStyle="1" w:styleId="40">
    <w:name w:val="Основной текст (4)"/>
    <w:basedOn w:val="a1"/>
    <w:link w:val="4"/>
    <w:rsid w:val="0003216E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a">
    <w:name w:val="header"/>
    <w:basedOn w:val="a1"/>
    <w:link w:val="ab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7C65ED"/>
  </w:style>
  <w:style w:type="paragraph" w:styleId="ac">
    <w:name w:val="footer"/>
    <w:basedOn w:val="a1"/>
    <w:link w:val="ad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C65ED"/>
  </w:style>
  <w:style w:type="table" w:styleId="ae">
    <w:name w:val="Table Grid"/>
    <w:basedOn w:val="a3"/>
    <w:uiPriority w:val="59"/>
    <w:rsid w:val="0003216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1"/>
    <w:link w:val="af0"/>
    <w:uiPriority w:val="99"/>
    <w:semiHidden/>
    <w:unhideWhenUsed/>
    <w:rsid w:val="0055073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50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042A"/>
    <w:pPr>
      <w:spacing w:after="0" w:line="240" w:lineRule="auto"/>
    </w:pPr>
    <w:rPr>
      <w:rFonts w:ascii="PT Astra Serif" w:hAnsi="PT Astra Serif"/>
      <w:sz w:val="27"/>
      <w:szCs w:val="27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ГТО Протокол заголовок"/>
    <w:basedOn w:val="a1"/>
    <w:qFormat/>
    <w:rsid w:val="00EB042A"/>
    <w:pPr>
      <w:jc w:val="center"/>
    </w:pPr>
    <w:rPr>
      <w:b/>
    </w:rPr>
  </w:style>
  <w:style w:type="paragraph" w:customStyle="1" w:styleId="a6">
    <w:name w:val="ГТО Протокол подзаголовок"/>
    <w:basedOn w:val="a5"/>
    <w:qFormat/>
    <w:rsid w:val="00EB042A"/>
    <w:pPr>
      <w:spacing w:after="279" w:line="299" w:lineRule="exact"/>
    </w:pPr>
    <w:rPr>
      <w:b w:val="0"/>
    </w:rPr>
  </w:style>
  <w:style w:type="paragraph" w:styleId="a7">
    <w:name w:val="List Paragraph"/>
    <w:basedOn w:val="a1"/>
    <w:uiPriority w:val="34"/>
    <w:qFormat/>
    <w:rsid w:val="0003216E"/>
    <w:pPr>
      <w:ind w:left="720"/>
      <w:contextualSpacing/>
    </w:pPr>
  </w:style>
  <w:style w:type="paragraph" w:customStyle="1" w:styleId="a8">
    <w:name w:val="ГТО Протокол вопрос"/>
    <w:basedOn w:val="a1"/>
    <w:qFormat/>
    <w:rsid w:val="0003216E"/>
    <w:rPr>
      <w:b/>
      <w:u w:val="single"/>
    </w:rPr>
  </w:style>
  <w:style w:type="paragraph" w:customStyle="1" w:styleId="a9">
    <w:name w:val="ГТО Протокол ответственные/сроки"/>
    <w:basedOn w:val="a1"/>
    <w:qFormat/>
    <w:rsid w:val="0003216E"/>
    <w:rPr>
      <w:b/>
    </w:rPr>
  </w:style>
  <w:style w:type="character" w:customStyle="1" w:styleId="4">
    <w:name w:val="Основной текст (4)_"/>
    <w:basedOn w:val="a2"/>
    <w:link w:val="40"/>
    <w:rsid w:val="0003216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rsid w:val="0005133D"/>
    <w:pPr>
      <w:numPr>
        <w:numId w:val="1"/>
      </w:numPr>
    </w:pPr>
  </w:style>
  <w:style w:type="numbering" w:customStyle="1" w:styleId="a0">
    <w:name w:val="ПГТО Доклад"/>
    <w:basedOn w:val="a4"/>
    <w:uiPriority w:val="99"/>
    <w:rsid w:val="0005133D"/>
    <w:pPr>
      <w:numPr>
        <w:numId w:val="2"/>
      </w:numPr>
    </w:pPr>
  </w:style>
  <w:style w:type="paragraph" w:customStyle="1" w:styleId="40">
    <w:name w:val="Основной текст (4)"/>
    <w:basedOn w:val="a1"/>
    <w:link w:val="4"/>
    <w:rsid w:val="0003216E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a">
    <w:name w:val="header"/>
    <w:basedOn w:val="a1"/>
    <w:link w:val="ab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7C65ED"/>
  </w:style>
  <w:style w:type="paragraph" w:styleId="ac">
    <w:name w:val="footer"/>
    <w:basedOn w:val="a1"/>
    <w:link w:val="ad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C65ED"/>
  </w:style>
  <w:style w:type="table" w:styleId="ae">
    <w:name w:val="Table Grid"/>
    <w:basedOn w:val="a3"/>
    <w:uiPriority w:val="59"/>
    <w:rsid w:val="0003216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1"/>
    <w:link w:val="af0"/>
    <w:uiPriority w:val="99"/>
    <w:semiHidden/>
    <w:unhideWhenUsed/>
    <w:rsid w:val="0055073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50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syganovzm\Downloads\&#1064;&#1072;&#1073;&#1083;&#1086;&#1085;%20-%20&#1087;&#1088;&#1086;&#1090;&#1086;&#1082;&#1086;&#1083;%20v071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6DC0E-CF0D-469B-9E69-869F29422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- протокол v0714</Template>
  <TotalTime>8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3</cp:revision>
  <cp:lastPrinted>2024-07-31T02:40:00Z</cp:lastPrinted>
  <dcterms:created xsi:type="dcterms:W3CDTF">2024-07-31T02:41:00Z</dcterms:created>
  <dcterms:modified xsi:type="dcterms:W3CDTF">2024-07-31T02:52:00Z</dcterms:modified>
</cp:coreProperties>
</file>