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75" w:rsidRDefault="00F60C75" w:rsidP="00EB042A">
      <w:pPr>
        <w:pStyle w:val="a5"/>
        <w:rPr>
          <w:lang w:val="en-US"/>
        </w:rPr>
      </w:pPr>
    </w:p>
    <w:p w:rsidR="00EB042A" w:rsidRPr="00893564" w:rsidRDefault="006763E6" w:rsidP="00EB042A">
      <w:pPr>
        <w:pStyle w:val="a5"/>
      </w:pPr>
      <w:r>
        <w:t xml:space="preserve">ВЫПИСКА ИЗ </w:t>
      </w:r>
      <w:r w:rsidR="007C65ED" w:rsidRPr="00EB042A">
        <w:t>ПРОТОКОЛ</w:t>
      </w:r>
      <w:r>
        <w:t>А</w:t>
      </w:r>
    </w:p>
    <w:p w:rsidR="00326D70" w:rsidRPr="00326D70" w:rsidRDefault="00326D70" w:rsidP="00326D70">
      <w:pPr>
        <w:shd w:val="clear" w:color="auto" w:fill="FFFFFF" w:themeFill="background1"/>
        <w:spacing w:line="276" w:lineRule="auto"/>
        <w:jc w:val="center"/>
        <w:rPr>
          <w:rFonts w:eastAsiaTheme="minorEastAsia" w:cs="Times New Roman"/>
        </w:rPr>
      </w:pPr>
      <w:r w:rsidRPr="00326D70">
        <w:rPr>
          <w:rFonts w:eastAsiaTheme="minorEastAsia" w:cs="Times New Roman"/>
        </w:rPr>
        <w:t xml:space="preserve">заседания Комиссии по координации работы по противодействию </w:t>
      </w:r>
    </w:p>
    <w:p w:rsidR="00EB042A" w:rsidRPr="00EB042A" w:rsidRDefault="00326D70" w:rsidP="00326D70">
      <w:pPr>
        <w:pStyle w:val="a6"/>
      </w:pPr>
      <w:r w:rsidRPr="00326D70">
        <w:rPr>
          <w:rFonts w:eastAsiaTheme="minorEastAsia" w:cs="Times New Roman"/>
        </w:rPr>
        <w:t>коррупции в Томской области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48085D" w:rsidTr="0048085D">
        <w:tc>
          <w:tcPr>
            <w:tcW w:w="5128" w:type="dxa"/>
          </w:tcPr>
          <w:p w:rsidR="0048085D" w:rsidRPr="0048085D" w:rsidRDefault="00444CF9" w:rsidP="00444CF9">
            <w:pPr>
              <w:rPr>
                <w:lang w:val="en-US"/>
              </w:rPr>
            </w:pPr>
            <w:r>
              <w:t>26</w:t>
            </w:r>
            <w:r w:rsidR="0048085D" w:rsidRPr="0003216E">
              <w:t xml:space="preserve"> </w:t>
            </w:r>
            <w:r>
              <w:t>марта</w:t>
            </w:r>
            <w:r w:rsidR="0048085D" w:rsidRPr="0003216E">
              <w:t xml:space="preserve"> </w:t>
            </w:r>
            <w:r w:rsidR="00326D70">
              <w:t>202</w:t>
            </w:r>
            <w:r>
              <w:t>4</w:t>
            </w:r>
            <w:r w:rsidR="0048085D" w:rsidRPr="0003216E">
              <w:t xml:space="preserve"> г</w:t>
            </w:r>
            <w:r w:rsidR="0048085D">
              <w:rPr>
                <w:lang w:val="en-US"/>
              </w:rPr>
              <w:t>.</w:t>
            </w:r>
          </w:p>
        </w:tc>
        <w:tc>
          <w:tcPr>
            <w:tcW w:w="5128" w:type="dxa"/>
          </w:tcPr>
          <w:p w:rsidR="0048085D" w:rsidRPr="00326D70" w:rsidRDefault="00326D70" w:rsidP="00444CF9">
            <w:pPr>
              <w:jc w:val="right"/>
            </w:pPr>
            <w:r>
              <w:t xml:space="preserve">                                                                 </w:t>
            </w:r>
            <w:r w:rsidR="00492C3E">
              <w:t>№</w:t>
            </w:r>
            <w:r w:rsidR="00362942">
              <w:t xml:space="preserve"> </w:t>
            </w:r>
            <w:r w:rsidR="00444CF9">
              <w:t>1</w:t>
            </w:r>
            <w:r>
              <w:t xml:space="preserve"> </w:t>
            </w:r>
            <w:r w:rsidR="006763E6">
              <w:t>(ВМ-Пр-</w:t>
            </w:r>
            <w:r w:rsidR="00444CF9">
              <w:t>762</w:t>
            </w:r>
            <w:r w:rsidR="006763E6">
              <w:t>)</w:t>
            </w:r>
            <w:r>
              <w:t xml:space="preserve"> </w:t>
            </w:r>
          </w:p>
        </w:tc>
      </w:tr>
    </w:tbl>
    <w:p w:rsidR="0048085D" w:rsidRDefault="0048085D" w:rsidP="00EB042A">
      <w:pPr>
        <w:jc w:val="center"/>
        <w:rPr>
          <w:lang w:val="en-US"/>
        </w:rPr>
      </w:pPr>
    </w:p>
    <w:p w:rsidR="006763E6" w:rsidRDefault="006763E6" w:rsidP="006763E6">
      <w:pPr>
        <w:rPr>
          <w:b/>
        </w:rPr>
      </w:pPr>
      <w:r>
        <w:rPr>
          <w:b/>
        </w:rPr>
        <w:t xml:space="preserve">Повестка дня заседания Комиссии: </w:t>
      </w:r>
    </w:p>
    <w:p w:rsidR="00EF6414" w:rsidRDefault="00EF6414" w:rsidP="00EB042A"/>
    <w:p w:rsidR="006763E6" w:rsidRDefault="006763E6" w:rsidP="003418F8">
      <w:pPr>
        <w:jc w:val="both"/>
      </w:pPr>
      <w:r w:rsidRPr="006763E6">
        <w:t xml:space="preserve">1. </w:t>
      </w:r>
      <w:r w:rsidR="00444CF9" w:rsidRPr="00444CF9">
        <w:t>О мерах по предупреждению коррупции, принимаемых в подведомственных Департаменту ветеринарии Томской области учреждениях</w:t>
      </w:r>
      <w:r w:rsidR="00444CF9">
        <w:t>;</w:t>
      </w:r>
    </w:p>
    <w:p w:rsidR="006763E6" w:rsidRDefault="006763E6" w:rsidP="003418F8">
      <w:pPr>
        <w:jc w:val="both"/>
      </w:pPr>
      <w:r>
        <w:t xml:space="preserve">2. </w:t>
      </w:r>
      <w:r w:rsidR="00444CF9" w:rsidRPr="00444CF9">
        <w:t>Об организации работы по противодействию коррупции в дорожной деятельности</w:t>
      </w:r>
      <w:r w:rsidRPr="006763E6">
        <w:t>.</w:t>
      </w:r>
    </w:p>
    <w:p w:rsidR="006763E6" w:rsidRDefault="006763E6" w:rsidP="00EB042A"/>
    <w:p w:rsidR="00EB042A" w:rsidRPr="006763E6" w:rsidRDefault="00EB042A" w:rsidP="00EB042A">
      <w:pPr>
        <w:rPr>
          <w:b/>
        </w:rPr>
      </w:pPr>
      <w:r w:rsidRPr="006763E6">
        <w:rPr>
          <w:b/>
        </w:rPr>
        <w:t>СЛУШАЛИ:</w:t>
      </w:r>
    </w:p>
    <w:p w:rsidR="00EB042A" w:rsidRPr="0048085D" w:rsidRDefault="00060D1E" w:rsidP="00E2110F">
      <w:pPr>
        <w:pBdr>
          <w:bottom w:val="single" w:sz="6" w:space="1" w:color="auto"/>
        </w:pBdr>
        <w:jc w:val="both"/>
      </w:pPr>
      <w:r>
        <w:t>1</w:t>
      </w:r>
      <w:r w:rsidR="00EB042A" w:rsidRPr="0048085D">
        <w:t xml:space="preserve">. </w:t>
      </w:r>
      <w:r w:rsidR="00444CF9" w:rsidRPr="00444CF9">
        <w:t>О мерах по предупреждению коррупции, принимаемых в подведомственных Департаменту ветеринарии Томской области учреждениях</w:t>
      </w:r>
      <w:r w:rsidR="00EB042A" w:rsidRPr="0048085D">
        <w:t>.</w:t>
      </w:r>
    </w:p>
    <w:p w:rsidR="0048085D" w:rsidRDefault="0048085D" w:rsidP="00EB042A"/>
    <w:p w:rsidR="00EB042A" w:rsidRDefault="00444CF9" w:rsidP="00492C3E">
      <w:pPr>
        <w:jc w:val="both"/>
      </w:pPr>
      <w:proofErr w:type="spellStart"/>
      <w:r>
        <w:rPr>
          <w:rFonts w:eastAsia="Times New Roman"/>
          <w:lang w:eastAsia="ru-RU"/>
        </w:rPr>
        <w:t>Табакаев</w:t>
      </w:r>
      <w:proofErr w:type="spellEnd"/>
      <w:r>
        <w:rPr>
          <w:rFonts w:eastAsia="Times New Roman"/>
          <w:lang w:eastAsia="ru-RU"/>
        </w:rPr>
        <w:t xml:space="preserve"> В.В.</w:t>
      </w:r>
      <w:r w:rsidR="00E2110F" w:rsidRPr="002811E4">
        <w:rPr>
          <w:rFonts w:eastAsia="Times New Roman"/>
          <w:lang w:eastAsia="ru-RU"/>
        </w:rPr>
        <w:t xml:space="preserve"> </w:t>
      </w:r>
      <w:proofErr w:type="gramStart"/>
      <w:r w:rsidR="00E2110F" w:rsidRPr="002811E4">
        <w:rPr>
          <w:rFonts w:eastAsia="Times New Roman"/>
          <w:lang w:eastAsia="ru-RU"/>
        </w:rPr>
        <w:t>–</w:t>
      </w:r>
      <w:r w:rsidRPr="00444CF9">
        <w:rPr>
          <w:rFonts w:eastAsia="Times New Roman"/>
          <w:lang w:eastAsia="ru-RU"/>
        </w:rPr>
        <w:t>н</w:t>
      </w:r>
      <w:proofErr w:type="gramEnd"/>
      <w:r w:rsidRPr="00444CF9">
        <w:rPr>
          <w:rFonts w:eastAsia="Times New Roman"/>
          <w:lang w:eastAsia="ru-RU"/>
        </w:rPr>
        <w:t xml:space="preserve">ачальник Департамента </w:t>
      </w:r>
      <w:r>
        <w:rPr>
          <w:rFonts w:eastAsia="Times New Roman"/>
          <w:lang w:eastAsia="ru-RU"/>
        </w:rPr>
        <w:t>ветеринарии</w:t>
      </w:r>
      <w:r w:rsidRPr="00444CF9">
        <w:rPr>
          <w:rFonts w:eastAsia="Times New Roman"/>
          <w:lang w:eastAsia="ru-RU"/>
        </w:rPr>
        <w:t xml:space="preserve"> Томской области</w:t>
      </w:r>
    </w:p>
    <w:p w:rsidR="00EB042A" w:rsidRDefault="00EB042A" w:rsidP="00EB042A"/>
    <w:p w:rsidR="0003216E" w:rsidRDefault="00EB042A" w:rsidP="0003216E">
      <w:r w:rsidRPr="006763E6">
        <w:rPr>
          <w:b/>
        </w:rPr>
        <w:t>ВЫСТУПИЛИ:</w:t>
      </w:r>
      <w:r>
        <w:t xml:space="preserve"> </w:t>
      </w:r>
      <w:proofErr w:type="spellStart"/>
      <w:r w:rsidR="00444CF9">
        <w:t>Табакаев</w:t>
      </w:r>
      <w:proofErr w:type="spellEnd"/>
      <w:r w:rsidR="00444CF9">
        <w:t xml:space="preserve"> В.В.</w:t>
      </w:r>
    </w:p>
    <w:p w:rsidR="00EB042A" w:rsidRDefault="00EB042A" w:rsidP="00EB042A"/>
    <w:p w:rsidR="00EB042A" w:rsidRPr="006763E6" w:rsidRDefault="00EB042A" w:rsidP="00EB042A">
      <w:pPr>
        <w:rPr>
          <w:b/>
        </w:rPr>
      </w:pPr>
      <w:r w:rsidRPr="006763E6">
        <w:rPr>
          <w:b/>
        </w:rPr>
        <w:t>РЕШИЛИ:</w:t>
      </w:r>
    </w:p>
    <w:p w:rsidR="00E22002" w:rsidRDefault="0003216E" w:rsidP="00E2110F">
      <w:pPr>
        <w:jc w:val="both"/>
      </w:pPr>
      <w:r>
        <w:t xml:space="preserve">1. </w:t>
      </w:r>
      <w:r w:rsidR="00444CF9" w:rsidRPr="00444CF9">
        <w:t>Принять к сведению информацию о мерах по предупреждению коррупции, принимаемых в подведомственных Департаменту ветеринарии Томской области учреждениях</w:t>
      </w:r>
      <w:r w:rsidR="00284E29">
        <w:t>.</w:t>
      </w:r>
    </w:p>
    <w:p w:rsidR="00492C3E" w:rsidRDefault="00492C3E" w:rsidP="00E2110F">
      <w:pPr>
        <w:jc w:val="both"/>
      </w:pPr>
    </w:p>
    <w:p w:rsidR="00444CF9" w:rsidRDefault="00444CF9" w:rsidP="00444CF9">
      <w:pPr>
        <w:spacing w:line="20" w:lineRule="atLeast"/>
        <w:jc w:val="both"/>
      </w:pPr>
      <w:r>
        <w:t>2. Департаменту ветеринарии Томской области:</w:t>
      </w:r>
    </w:p>
    <w:p w:rsidR="00444CF9" w:rsidRDefault="00444CF9" w:rsidP="00444CF9">
      <w:pPr>
        <w:spacing w:line="20" w:lineRule="atLeast"/>
        <w:jc w:val="both"/>
      </w:pPr>
      <w:r>
        <w:t>- обеспечить усиление блока работы по профилактике коррупционных правонарушений в подведомственных учреждениях по вопросам предупреждения конфликта интересов.</w:t>
      </w:r>
    </w:p>
    <w:p w:rsidR="00444CF9" w:rsidRPr="00444CF9" w:rsidRDefault="00444CF9" w:rsidP="00444CF9">
      <w:pPr>
        <w:spacing w:line="20" w:lineRule="atLeast"/>
        <w:jc w:val="both"/>
        <w:rPr>
          <w:b/>
        </w:rPr>
      </w:pPr>
      <w:r w:rsidRPr="00444CF9">
        <w:rPr>
          <w:b/>
        </w:rPr>
        <w:t xml:space="preserve">Отв.  </w:t>
      </w:r>
      <w:proofErr w:type="spellStart"/>
      <w:r w:rsidRPr="00444CF9">
        <w:rPr>
          <w:b/>
        </w:rPr>
        <w:t>Табакаев</w:t>
      </w:r>
      <w:proofErr w:type="spellEnd"/>
      <w:r w:rsidRPr="00444CF9">
        <w:rPr>
          <w:b/>
        </w:rPr>
        <w:t xml:space="preserve"> В.В.  </w:t>
      </w:r>
    </w:p>
    <w:p w:rsidR="00444CF9" w:rsidRPr="00444CF9" w:rsidRDefault="00444CF9" w:rsidP="00444CF9">
      <w:pPr>
        <w:spacing w:line="20" w:lineRule="atLeast"/>
        <w:jc w:val="both"/>
        <w:rPr>
          <w:b/>
        </w:rPr>
      </w:pPr>
      <w:r w:rsidRPr="00444CF9">
        <w:rPr>
          <w:b/>
        </w:rPr>
        <w:t>Срок: 01.06.2024</w:t>
      </w:r>
    </w:p>
    <w:p w:rsidR="00444CF9" w:rsidRDefault="00444CF9" w:rsidP="00444CF9">
      <w:pPr>
        <w:spacing w:line="20" w:lineRule="atLeast"/>
        <w:jc w:val="both"/>
      </w:pPr>
      <w:r>
        <w:t>- провести методическое мероприятие, направленное на повышение уровня антикоррупционной компетентности государственных гражданских служащих Департамента ветеринарии Томской области и руководителей подведомственных ему учреждений, и формирование у них устойчивых навыков антикоррупционного поведения.</w:t>
      </w:r>
    </w:p>
    <w:p w:rsidR="00444CF9" w:rsidRPr="00444CF9" w:rsidRDefault="00444CF9" w:rsidP="00444CF9">
      <w:pPr>
        <w:spacing w:line="20" w:lineRule="atLeast"/>
        <w:jc w:val="both"/>
        <w:rPr>
          <w:b/>
        </w:rPr>
      </w:pPr>
      <w:r w:rsidRPr="00444CF9">
        <w:rPr>
          <w:b/>
        </w:rPr>
        <w:t xml:space="preserve">Отв.  </w:t>
      </w:r>
      <w:proofErr w:type="spellStart"/>
      <w:r w:rsidRPr="00444CF9">
        <w:rPr>
          <w:b/>
        </w:rPr>
        <w:t>Табакаев</w:t>
      </w:r>
      <w:proofErr w:type="spellEnd"/>
      <w:r w:rsidRPr="00444CF9">
        <w:rPr>
          <w:b/>
        </w:rPr>
        <w:t xml:space="preserve"> В.В.  </w:t>
      </w:r>
    </w:p>
    <w:p w:rsidR="00444CF9" w:rsidRPr="00444CF9" w:rsidRDefault="00444CF9" w:rsidP="00444CF9">
      <w:pPr>
        <w:spacing w:line="20" w:lineRule="atLeast"/>
        <w:jc w:val="both"/>
        <w:rPr>
          <w:b/>
        </w:rPr>
      </w:pPr>
      <w:r w:rsidRPr="00444CF9">
        <w:rPr>
          <w:b/>
        </w:rPr>
        <w:t>Срок: 01.06.2024</w:t>
      </w:r>
    </w:p>
    <w:p w:rsidR="00444CF9" w:rsidRDefault="00444CF9" w:rsidP="00444CF9">
      <w:pPr>
        <w:spacing w:line="20" w:lineRule="atLeast"/>
        <w:jc w:val="both"/>
      </w:pPr>
    </w:p>
    <w:p w:rsidR="00444CF9" w:rsidRDefault="00444CF9" w:rsidP="00444CF9">
      <w:pPr>
        <w:spacing w:line="20" w:lineRule="atLeast"/>
        <w:jc w:val="both"/>
      </w:pPr>
      <w:r>
        <w:t xml:space="preserve">3. Департаменту ветеринарии Томской области совместно с Департаментом финансов Томской области проработать вопрос </w:t>
      </w:r>
      <w:proofErr w:type="gramStart"/>
      <w:r>
        <w:t>возможности увеличения фонда оплаты труда работников учреждений ветеринарии</w:t>
      </w:r>
      <w:proofErr w:type="gramEnd"/>
      <w:r>
        <w:t xml:space="preserve"> до уровня средней заработной платы по региону.</w:t>
      </w:r>
    </w:p>
    <w:p w:rsidR="00444CF9" w:rsidRPr="00444CF9" w:rsidRDefault="00444CF9" w:rsidP="00444CF9">
      <w:pPr>
        <w:spacing w:line="20" w:lineRule="atLeast"/>
        <w:jc w:val="both"/>
        <w:rPr>
          <w:b/>
        </w:rPr>
      </w:pPr>
      <w:r w:rsidRPr="00444CF9">
        <w:rPr>
          <w:b/>
        </w:rPr>
        <w:t xml:space="preserve">Отв. Конев А.С., </w:t>
      </w:r>
      <w:proofErr w:type="spellStart"/>
      <w:r w:rsidRPr="00444CF9">
        <w:rPr>
          <w:b/>
        </w:rPr>
        <w:t>Феденёв</w:t>
      </w:r>
      <w:proofErr w:type="spellEnd"/>
      <w:r w:rsidRPr="00444CF9">
        <w:rPr>
          <w:b/>
        </w:rPr>
        <w:t xml:space="preserve"> А.М.</w:t>
      </w:r>
    </w:p>
    <w:p w:rsidR="009123A9" w:rsidRPr="00444CF9" w:rsidRDefault="00444CF9" w:rsidP="00444CF9">
      <w:pPr>
        <w:spacing w:line="20" w:lineRule="atLeast"/>
        <w:jc w:val="both"/>
        <w:rPr>
          <w:b/>
          <w:spacing w:val="-4"/>
        </w:rPr>
      </w:pPr>
      <w:r w:rsidRPr="00444CF9">
        <w:rPr>
          <w:b/>
        </w:rPr>
        <w:t>Срок: 01.07.2024</w:t>
      </w:r>
    </w:p>
    <w:p w:rsidR="00F552A0" w:rsidRPr="00EF6F64" w:rsidRDefault="00F552A0" w:rsidP="00E22002">
      <w:pPr>
        <w:rPr>
          <w:spacing w:val="-4"/>
          <w:sz w:val="20"/>
          <w:szCs w:val="20"/>
        </w:rPr>
      </w:pPr>
    </w:p>
    <w:p w:rsidR="00E22002" w:rsidRPr="006763E6" w:rsidRDefault="00E22002" w:rsidP="00E22002">
      <w:pPr>
        <w:rPr>
          <w:b/>
          <w:spacing w:val="-4"/>
        </w:rPr>
      </w:pPr>
      <w:r w:rsidRPr="006763E6">
        <w:rPr>
          <w:b/>
          <w:spacing w:val="-4"/>
        </w:rPr>
        <w:t>СЛУШАЛИ:</w:t>
      </w:r>
    </w:p>
    <w:p w:rsidR="00E22002" w:rsidRPr="006C1EC3" w:rsidRDefault="00060D1E" w:rsidP="00E22002">
      <w:pPr>
        <w:pBdr>
          <w:bottom w:val="single" w:sz="6" w:space="1" w:color="auto"/>
        </w:pBdr>
        <w:rPr>
          <w:spacing w:val="-4"/>
        </w:rPr>
      </w:pPr>
      <w:r w:rsidRPr="006C1EC3">
        <w:rPr>
          <w:spacing w:val="-4"/>
        </w:rPr>
        <w:t>2</w:t>
      </w:r>
      <w:r w:rsidR="00E22002" w:rsidRPr="006C1EC3">
        <w:rPr>
          <w:spacing w:val="-4"/>
        </w:rPr>
        <w:t xml:space="preserve">. </w:t>
      </w:r>
      <w:r w:rsidR="00444CF9" w:rsidRPr="00444CF9">
        <w:t>Об организации работы по противодействию коррупции в дорожной деятельности</w:t>
      </w:r>
      <w:r w:rsidR="00E2110F" w:rsidRPr="006C1EC3">
        <w:rPr>
          <w:spacing w:val="-4"/>
        </w:rPr>
        <w:t>.</w:t>
      </w:r>
    </w:p>
    <w:p w:rsidR="00E22002" w:rsidRPr="006C1EC3" w:rsidRDefault="00E22002" w:rsidP="00E22002">
      <w:pPr>
        <w:rPr>
          <w:spacing w:val="-4"/>
        </w:rPr>
      </w:pPr>
    </w:p>
    <w:p w:rsidR="00E22002" w:rsidRPr="006C1EC3" w:rsidRDefault="00444CF9" w:rsidP="007061E7">
      <w:pPr>
        <w:jc w:val="both"/>
        <w:rPr>
          <w:spacing w:val="-4"/>
        </w:rPr>
      </w:pPr>
      <w:r>
        <w:rPr>
          <w:spacing w:val="-4"/>
        </w:rPr>
        <w:lastRenderedPageBreak/>
        <w:t>Абдрашитов Р.Р.</w:t>
      </w:r>
      <w:r w:rsidR="00E22002" w:rsidRPr="006C1EC3">
        <w:rPr>
          <w:spacing w:val="-4"/>
        </w:rPr>
        <w:t xml:space="preserve"> – </w:t>
      </w:r>
      <w:proofErr w:type="spellStart"/>
      <w:r w:rsidRPr="004E446B">
        <w:rPr>
          <w:spacing w:val="-4"/>
        </w:rPr>
        <w:t>и.о</w:t>
      </w:r>
      <w:proofErr w:type="spellEnd"/>
      <w:r w:rsidRPr="004E446B">
        <w:rPr>
          <w:spacing w:val="-4"/>
        </w:rPr>
        <w:t>. начальника Департамента транспорта, дорожной деятельности и связи Томской области</w:t>
      </w:r>
      <w:r w:rsidR="00E2110F" w:rsidRPr="006C1EC3">
        <w:rPr>
          <w:spacing w:val="-4"/>
        </w:rPr>
        <w:t>.</w:t>
      </w:r>
    </w:p>
    <w:p w:rsidR="00E22002" w:rsidRPr="006C1EC3" w:rsidRDefault="00E22002" w:rsidP="00E22002">
      <w:pPr>
        <w:rPr>
          <w:spacing w:val="-4"/>
        </w:rPr>
      </w:pPr>
    </w:p>
    <w:p w:rsidR="00E22002" w:rsidRPr="006C1EC3" w:rsidRDefault="00E22002" w:rsidP="00E22002">
      <w:pPr>
        <w:rPr>
          <w:spacing w:val="-4"/>
        </w:rPr>
      </w:pPr>
      <w:r w:rsidRPr="006763E6">
        <w:rPr>
          <w:b/>
          <w:spacing w:val="-4"/>
        </w:rPr>
        <w:t>ВЫСТУПИЛИ:</w:t>
      </w:r>
      <w:r w:rsidRPr="006C1EC3">
        <w:rPr>
          <w:spacing w:val="-4"/>
        </w:rPr>
        <w:t xml:space="preserve"> </w:t>
      </w:r>
      <w:r w:rsidR="00444CF9">
        <w:rPr>
          <w:spacing w:val="-4"/>
        </w:rPr>
        <w:t>Абдрашитов Р.Р.</w:t>
      </w:r>
    </w:p>
    <w:p w:rsidR="004F1BE6" w:rsidRPr="006C1EC3" w:rsidRDefault="004F1BE6" w:rsidP="00E22002">
      <w:pPr>
        <w:rPr>
          <w:spacing w:val="-4"/>
        </w:rPr>
      </w:pPr>
    </w:p>
    <w:p w:rsidR="00444CF9" w:rsidRPr="004E446B" w:rsidRDefault="00444CF9" w:rsidP="00444CF9">
      <w:pPr>
        <w:ind w:right="-2"/>
        <w:jc w:val="both"/>
      </w:pPr>
      <w:r w:rsidRPr="004E446B">
        <w:rPr>
          <w:spacing w:val="-4"/>
        </w:rPr>
        <w:t xml:space="preserve">2. </w:t>
      </w:r>
      <w:r w:rsidRPr="004E446B">
        <w:t>Департаменту транспорта, дорожной деятельности и связи Томской области:</w:t>
      </w:r>
    </w:p>
    <w:p w:rsidR="00444CF9" w:rsidRPr="004E446B" w:rsidRDefault="00444CF9" w:rsidP="00444CF9">
      <w:pPr>
        <w:jc w:val="both"/>
      </w:pPr>
      <w:r w:rsidRPr="004E446B">
        <w:rPr>
          <w:spacing w:val="-4"/>
        </w:rPr>
        <w:t>- </w:t>
      </w:r>
      <w:r w:rsidRPr="004E446B">
        <w:rPr>
          <w:rFonts w:eastAsia="Times New Roman" w:cs="Times New Roman"/>
          <w:shd w:val="clear" w:color="auto" w:fill="FFFFFF"/>
          <w:lang w:eastAsia="ru-RU"/>
        </w:rPr>
        <w:t>провести методическое мероприятие, направленное на</w:t>
      </w:r>
      <w:r w:rsidRPr="004E446B">
        <w:t xml:space="preserve"> повышение уровня антикоррупционной компетентности государственных гражданских служащих Департамента транспорта, дорожной деятельности и связи Томской области и руководителей подведомственных ему учреждений, и формирование у них устойчивых навыков антикоррупционного поведения.</w:t>
      </w:r>
    </w:p>
    <w:p w:rsidR="00444CF9" w:rsidRPr="004E446B" w:rsidRDefault="00444CF9" w:rsidP="00444CF9">
      <w:pPr>
        <w:rPr>
          <w:b/>
        </w:rPr>
      </w:pPr>
      <w:r w:rsidRPr="004E446B">
        <w:rPr>
          <w:b/>
        </w:rPr>
        <w:t xml:space="preserve">Отв.  Абдрашитов Р.Р.  </w:t>
      </w:r>
    </w:p>
    <w:p w:rsidR="00444CF9" w:rsidRDefault="00444CF9" w:rsidP="00444CF9">
      <w:pPr>
        <w:ind w:right="-2"/>
        <w:jc w:val="both"/>
        <w:rPr>
          <w:b/>
        </w:rPr>
      </w:pPr>
      <w:r w:rsidRPr="004E446B">
        <w:rPr>
          <w:b/>
        </w:rPr>
        <w:t>Срок: 01.06.2024</w:t>
      </w:r>
    </w:p>
    <w:p w:rsidR="00444CF9" w:rsidRPr="004E446B" w:rsidRDefault="00444CF9" w:rsidP="00444CF9">
      <w:pPr>
        <w:ind w:right="-2"/>
        <w:jc w:val="both"/>
      </w:pPr>
      <w:r w:rsidRPr="004E446B">
        <w:t>- усилить работу по предупреждению коррупции в подведомственных предприятиях и учреждениях;</w:t>
      </w:r>
    </w:p>
    <w:p w:rsidR="00444CF9" w:rsidRPr="004E446B" w:rsidRDefault="00444CF9" w:rsidP="00444CF9">
      <w:pPr>
        <w:rPr>
          <w:b/>
          <w:spacing w:val="-4"/>
        </w:rPr>
      </w:pPr>
      <w:r w:rsidRPr="004E446B">
        <w:rPr>
          <w:b/>
          <w:spacing w:val="-4"/>
        </w:rPr>
        <w:t>Отв. Абдрашитов Р.Р.</w:t>
      </w:r>
    </w:p>
    <w:p w:rsidR="00444CF9" w:rsidRPr="004E446B" w:rsidRDefault="00444CF9" w:rsidP="00444CF9">
      <w:pPr>
        <w:rPr>
          <w:b/>
          <w:spacing w:val="-4"/>
        </w:rPr>
      </w:pPr>
      <w:r w:rsidRPr="004E446B">
        <w:rPr>
          <w:b/>
          <w:spacing w:val="-4"/>
        </w:rPr>
        <w:t>Срок: 01.07.2024</w:t>
      </w:r>
    </w:p>
    <w:p w:rsidR="00444CF9" w:rsidRPr="004E446B" w:rsidRDefault="00444CF9" w:rsidP="00444CF9">
      <w:pPr>
        <w:jc w:val="both"/>
        <w:rPr>
          <w:spacing w:val="-4"/>
        </w:rPr>
      </w:pPr>
      <w:r w:rsidRPr="004E446B">
        <w:t>- обеспечить принятие мер, направленных на  взыскание денежных средств, в случае нарушения подрядчиками обязательств по государственным контрактам, заключенным в 2023 году.</w:t>
      </w:r>
    </w:p>
    <w:p w:rsidR="00444CF9" w:rsidRPr="004E446B" w:rsidRDefault="00444CF9" w:rsidP="00444CF9">
      <w:pPr>
        <w:rPr>
          <w:b/>
          <w:spacing w:val="-4"/>
        </w:rPr>
      </w:pPr>
      <w:r w:rsidRPr="004E446B">
        <w:rPr>
          <w:b/>
          <w:spacing w:val="-4"/>
        </w:rPr>
        <w:t>Отв. Абдрашитов Р.Р.</w:t>
      </w:r>
    </w:p>
    <w:p w:rsidR="00444CF9" w:rsidRPr="004E446B" w:rsidRDefault="00444CF9" w:rsidP="00444CF9">
      <w:pPr>
        <w:rPr>
          <w:b/>
          <w:spacing w:val="-4"/>
        </w:rPr>
      </w:pPr>
      <w:r w:rsidRPr="004E446B">
        <w:rPr>
          <w:b/>
          <w:spacing w:val="-4"/>
        </w:rPr>
        <w:t>Срок: 01.09.2024</w:t>
      </w:r>
    </w:p>
    <w:p w:rsidR="00B76735" w:rsidRPr="006C1EC3" w:rsidRDefault="00B76735" w:rsidP="00B76735">
      <w:pPr>
        <w:jc w:val="both"/>
        <w:rPr>
          <w:spacing w:val="-4"/>
        </w:rPr>
      </w:pPr>
    </w:p>
    <w:p w:rsidR="00284E29" w:rsidRPr="006C1EC3" w:rsidRDefault="00284E29" w:rsidP="00284E29">
      <w:pPr>
        <w:ind w:firstLine="567"/>
        <w:jc w:val="both"/>
        <w:rPr>
          <w:spacing w:val="-4"/>
        </w:rPr>
      </w:pPr>
      <w:bookmarkStart w:id="0" w:name="_GoBack"/>
      <w:bookmarkEnd w:id="0"/>
      <w:proofErr w:type="gramStart"/>
      <w:r w:rsidRPr="006C1EC3">
        <w:rPr>
          <w:spacing w:val="-4"/>
        </w:rPr>
        <w:t>Контроль за</w:t>
      </w:r>
      <w:proofErr w:type="gramEnd"/>
      <w:r w:rsidRPr="006C1EC3">
        <w:rPr>
          <w:spacing w:val="-4"/>
        </w:rPr>
        <w:t xml:space="preserve"> исполнением пунктов протокола возложить на отдел по контролю исполнения (Ачина Н.Н.).</w:t>
      </w:r>
    </w:p>
    <w:sectPr w:rsidR="00284E29" w:rsidRPr="006C1EC3" w:rsidSect="00C864F0">
      <w:headerReference w:type="default" r:id="rId9"/>
      <w:pgSz w:w="11906" w:h="16838"/>
      <w:pgMar w:top="726" w:right="566" w:bottom="567" w:left="1191" w:header="709" w:footer="709" w:gutter="0"/>
      <w:cols w:space="708"/>
      <w:titlePg/>
      <w:docGrid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808" w:rsidRDefault="009B2808" w:rsidP="00EB042A">
      <w:r>
        <w:separator/>
      </w:r>
    </w:p>
  </w:endnote>
  <w:endnote w:type="continuationSeparator" w:id="0">
    <w:p w:rsidR="009B2808" w:rsidRDefault="009B2808" w:rsidP="00EB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808" w:rsidRDefault="009B2808" w:rsidP="00EB042A">
      <w:r>
        <w:separator/>
      </w:r>
    </w:p>
  </w:footnote>
  <w:footnote w:type="continuationSeparator" w:id="0">
    <w:p w:rsidR="009B2808" w:rsidRDefault="009B2808" w:rsidP="00EB0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52764" w:rsidRPr="00352764" w:rsidRDefault="00352764">
        <w:pPr>
          <w:pStyle w:val="aa"/>
          <w:jc w:val="center"/>
          <w:rPr>
            <w:sz w:val="24"/>
            <w:szCs w:val="24"/>
          </w:rPr>
        </w:pPr>
        <w:r w:rsidRPr="00352764">
          <w:rPr>
            <w:sz w:val="24"/>
            <w:szCs w:val="24"/>
          </w:rPr>
          <w:fldChar w:fldCharType="begin"/>
        </w:r>
        <w:r w:rsidRPr="00352764">
          <w:rPr>
            <w:sz w:val="24"/>
            <w:szCs w:val="24"/>
          </w:rPr>
          <w:instrText>PAGE   \* MERGEFORMAT</w:instrText>
        </w:r>
        <w:r w:rsidRPr="00352764">
          <w:rPr>
            <w:sz w:val="24"/>
            <w:szCs w:val="24"/>
          </w:rPr>
          <w:fldChar w:fldCharType="separate"/>
        </w:r>
        <w:r w:rsidR="00444CF9">
          <w:rPr>
            <w:noProof/>
            <w:sz w:val="24"/>
            <w:szCs w:val="24"/>
          </w:rPr>
          <w:t>2</w:t>
        </w:r>
        <w:r w:rsidRPr="00352764">
          <w:rPr>
            <w:sz w:val="24"/>
            <w:szCs w:val="24"/>
          </w:rPr>
          <w:fldChar w:fldCharType="end"/>
        </w:r>
      </w:p>
    </w:sdtContent>
  </w:sdt>
  <w:p w:rsidR="00352764" w:rsidRDefault="0035276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2DB3"/>
    <w:multiLevelType w:val="multilevel"/>
    <w:tmpl w:val="0419001D"/>
    <w:styleLink w:val="112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BB13C3D"/>
    <w:multiLevelType w:val="multilevel"/>
    <w:tmpl w:val="4DA07CA0"/>
    <w:styleLink w:val="a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84B7E"/>
    <w:multiLevelType w:val="hybridMultilevel"/>
    <w:tmpl w:val="22F45A42"/>
    <w:lvl w:ilvl="0" w:tplc="8E329CDC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C0C138C"/>
    <w:multiLevelType w:val="multilevel"/>
    <w:tmpl w:val="4DA07CA0"/>
    <w:numStyleLink w:val="a"/>
  </w:abstractNum>
  <w:abstractNum w:abstractNumId="4">
    <w:nsid w:val="3D9F2A8A"/>
    <w:multiLevelType w:val="multilevel"/>
    <w:tmpl w:val="CCB00634"/>
    <w:styleLink w:val="a0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isplayBackgroundShape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70"/>
    <w:rsid w:val="00011DD6"/>
    <w:rsid w:val="00011F56"/>
    <w:rsid w:val="000262AB"/>
    <w:rsid w:val="0003216E"/>
    <w:rsid w:val="0005133D"/>
    <w:rsid w:val="00060D1E"/>
    <w:rsid w:val="0006385C"/>
    <w:rsid w:val="00063E80"/>
    <w:rsid w:val="00093C2E"/>
    <w:rsid w:val="000B05A1"/>
    <w:rsid w:val="000D051F"/>
    <w:rsid w:val="00112458"/>
    <w:rsid w:val="00157171"/>
    <w:rsid w:val="00176236"/>
    <w:rsid w:val="001A5E20"/>
    <w:rsid w:val="001D2E27"/>
    <w:rsid w:val="001D5054"/>
    <w:rsid w:val="001D5278"/>
    <w:rsid w:val="001F2675"/>
    <w:rsid w:val="00284E29"/>
    <w:rsid w:val="00296595"/>
    <w:rsid w:val="002B0CC4"/>
    <w:rsid w:val="002E4B01"/>
    <w:rsid w:val="002F619D"/>
    <w:rsid w:val="00326A85"/>
    <w:rsid w:val="00326D70"/>
    <w:rsid w:val="003418F8"/>
    <w:rsid w:val="00352764"/>
    <w:rsid w:val="00362942"/>
    <w:rsid w:val="00426C76"/>
    <w:rsid w:val="00444CF9"/>
    <w:rsid w:val="0048085D"/>
    <w:rsid w:val="00481954"/>
    <w:rsid w:val="00492C3E"/>
    <w:rsid w:val="004F1BE6"/>
    <w:rsid w:val="005379D9"/>
    <w:rsid w:val="00542C09"/>
    <w:rsid w:val="0055073C"/>
    <w:rsid w:val="00590C50"/>
    <w:rsid w:val="005A7FBD"/>
    <w:rsid w:val="006136DF"/>
    <w:rsid w:val="00660D62"/>
    <w:rsid w:val="006763E6"/>
    <w:rsid w:val="00683F73"/>
    <w:rsid w:val="006C1EC3"/>
    <w:rsid w:val="007061E7"/>
    <w:rsid w:val="00716961"/>
    <w:rsid w:val="00792E1F"/>
    <w:rsid w:val="007A72DB"/>
    <w:rsid w:val="007C65ED"/>
    <w:rsid w:val="007E04F0"/>
    <w:rsid w:val="007E7912"/>
    <w:rsid w:val="008108FC"/>
    <w:rsid w:val="008205B1"/>
    <w:rsid w:val="00842CA4"/>
    <w:rsid w:val="00873C3A"/>
    <w:rsid w:val="00893564"/>
    <w:rsid w:val="00893EFC"/>
    <w:rsid w:val="008950FD"/>
    <w:rsid w:val="008D119D"/>
    <w:rsid w:val="008D20AB"/>
    <w:rsid w:val="009123A9"/>
    <w:rsid w:val="00912839"/>
    <w:rsid w:val="00982E6B"/>
    <w:rsid w:val="009B2808"/>
    <w:rsid w:val="009B297C"/>
    <w:rsid w:val="009E2851"/>
    <w:rsid w:val="00A14B88"/>
    <w:rsid w:val="00A16F67"/>
    <w:rsid w:val="00A239D8"/>
    <w:rsid w:val="00A34829"/>
    <w:rsid w:val="00AA6FCC"/>
    <w:rsid w:val="00AC2ACC"/>
    <w:rsid w:val="00AC359C"/>
    <w:rsid w:val="00AD1B08"/>
    <w:rsid w:val="00AF5D11"/>
    <w:rsid w:val="00B21463"/>
    <w:rsid w:val="00B501A8"/>
    <w:rsid w:val="00B76735"/>
    <w:rsid w:val="00BC1D5F"/>
    <w:rsid w:val="00BF0C60"/>
    <w:rsid w:val="00BF28FE"/>
    <w:rsid w:val="00C044F1"/>
    <w:rsid w:val="00C04778"/>
    <w:rsid w:val="00C35A00"/>
    <w:rsid w:val="00C54540"/>
    <w:rsid w:val="00C5543F"/>
    <w:rsid w:val="00C57974"/>
    <w:rsid w:val="00C63FA1"/>
    <w:rsid w:val="00C86291"/>
    <w:rsid w:val="00C864F0"/>
    <w:rsid w:val="00CB26C3"/>
    <w:rsid w:val="00CE6FEE"/>
    <w:rsid w:val="00CF426C"/>
    <w:rsid w:val="00D04148"/>
    <w:rsid w:val="00D052CD"/>
    <w:rsid w:val="00D14961"/>
    <w:rsid w:val="00D75884"/>
    <w:rsid w:val="00DB0EA6"/>
    <w:rsid w:val="00DB5B30"/>
    <w:rsid w:val="00DF385C"/>
    <w:rsid w:val="00E2110F"/>
    <w:rsid w:val="00E22002"/>
    <w:rsid w:val="00E233EA"/>
    <w:rsid w:val="00E33D2E"/>
    <w:rsid w:val="00E3521C"/>
    <w:rsid w:val="00E70F14"/>
    <w:rsid w:val="00E963C4"/>
    <w:rsid w:val="00EB042A"/>
    <w:rsid w:val="00EC2F25"/>
    <w:rsid w:val="00EE0E2B"/>
    <w:rsid w:val="00EF6414"/>
    <w:rsid w:val="00EF6F64"/>
    <w:rsid w:val="00F12454"/>
    <w:rsid w:val="00F4428B"/>
    <w:rsid w:val="00F552A0"/>
    <w:rsid w:val="00F60C75"/>
    <w:rsid w:val="00F964C3"/>
    <w:rsid w:val="00FC7724"/>
    <w:rsid w:val="00FD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042A"/>
    <w:pPr>
      <w:spacing w:after="0" w:line="240" w:lineRule="auto"/>
    </w:pPr>
    <w:rPr>
      <w:rFonts w:ascii="PT Astra Serif" w:hAnsi="PT Astra Serif"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ГТО Протокол заголовок"/>
    <w:basedOn w:val="a1"/>
    <w:qFormat/>
    <w:rsid w:val="00EB042A"/>
    <w:pPr>
      <w:jc w:val="center"/>
    </w:pPr>
    <w:rPr>
      <w:b/>
    </w:rPr>
  </w:style>
  <w:style w:type="paragraph" w:customStyle="1" w:styleId="a6">
    <w:name w:val="ГТО Протокол подзаголовок"/>
    <w:basedOn w:val="a5"/>
    <w:qFormat/>
    <w:rsid w:val="00EB042A"/>
    <w:pPr>
      <w:spacing w:after="279" w:line="299" w:lineRule="exact"/>
    </w:pPr>
    <w:rPr>
      <w:b w:val="0"/>
    </w:rPr>
  </w:style>
  <w:style w:type="paragraph" w:styleId="a7">
    <w:name w:val="List Paragraph"/>
    <w:basedOn w:val="a1"/>
    <w:uiPriority w:val="34"/>
    <w:qFormat/>
    <w:rsid w:val="0003216E"/>
    <w:pPr>
      <w:ind w:left="720"/>
      <w:contextualSpacing/>
    </w:pPr>
  </w:style>
  <w:style w:type="paragraph" w:customStyle="1" w:styleId="a8">
    <w:name w:val="ГТО Протокол вопрос"/>
    <w:basedOn w:val="a1"/>
    <w:qFormat/>
    <w:rsid w:val="0003216E"/>
    <w:rPr>
      <w:b/>
      <w:u w:val="single"/>
    </w:rPr>
  </w:style>
  <w:style w:type="paragraph" w:customStyle="1" w:styleId="a9">
    <w:name w:val="ГТО Протокол ответственные/сроки"/>
    <w:basedOn w:val="a1"/>
    <w:qFormat/>
    <w:rsid w:val="0003216E"/>
    <w:rPr>
      <w:b/>
    </w:rPr>
  </w:style>
  <w:style w:type="character" w:customStyle="1" w:styleId="4">
    <w:name w:val="Основной текст (4)_"/>
    <w:basedOn w:val="a2"/>
    <w:link w:val="40"/>
    <w:rsid w:val="0003216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rsid w:val="0005133D"/>
    <w:pPr>
      <w:numPr>
        <w:numId w:val="1"/>
      </w:numPr>
    </w:pPr>
  </w:style>
  <w:style w:type="numbering" w:customStyle="1" w:styleId="a0">
    <w:name w:val="ПГТО Доклад"/>
    <w:basedOn w:val="a4"/>
    <w:uiPriority w:val="99"/>
    <w:rsid w:val="0005133D"/>
    <w:pPr>
      <w:numPr>
        <w:numId w:val="2"/>
      </w:numPr>
    </w:pPr>
  </w:style>
  <w:style w:type="paragraph" w:customStyle="1" w:styleId="40">
    <w:name w:val="Основной текст (4)"/>
    <w:basedOn w:val="a1"/>
    <w:link w:val="4"/>
    <w:rsid w:val="0003216E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a">
    <w:name w:val="header"/>
    <w:basedOn w:val="a1"/>
    <w:link w:val="ab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7C65ED"/>
  </w:style>
  <w:style w:type="paragraph" w:styleId="ac">
    <w:name w:val="footer"/>
    <w:basedOn w:val="a1"/>
    <w:link w:val="ad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C65ED"/>
  </w:style>
  <w:style w:type="table" w:styleId="ae">
    <w:name w:val="Table Grid"/>
    <w:basedOn w:val="a3"/>
    <w:uiPriority w:val="59"/>
    <w:rsid w:val="0003216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1"/>
    <w:link w:val="af0"/>
    <w:uiPriority w:val="99"/>
    <w:semiHidden/>
    <w:unhideWhenUsed/>
    <w:rsid w:val="0055073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50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042A"/>
    <w:pPr>
      <w:spacing w:after="0" w:line="240" w:lineRule="auto"/>
    </w:pPr>
    <w:rPr>
      <w:rFonts w:ascii="PT Astra Serif" w:hAnsi="PT Astra Serif"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ГТО Протокол заголовок"/>
    <w:basedOn w:val="a1"/>
    <w:qFormat/>
    <w:rsid w:val="00EB042A"/>
    <w:pPr>
      <w:jc w:val="center"/>
    </w:pPr>
    <w:rPr>
      <w:b/>
    </w:rPr>
  </w:style>
  <w:style w:type="paragraph" w:customStyle="1" w:styleId="a6">
    <w:name w:val="ГТО Протокол подзаголовок"/>
    <w:basedOn w:val="a5"/>
    <w:qFormat/>
    <w:rsid w:val="00EB042A"/>
    <w:pPr>
      <w:spacing w:after="279" w:line="299" w:lineRule="exact"/>
    </w:pPr>
    <w:rPr>
      <w:b w:val="0"/>
    </w:rPr>
  </w:style>
  <w:style w:type="paragraph" w:styleId="a7">
    <w:name w:val="List Paragraph"/>
    <w:basedOn w:val="a1"/>
    <w:uiPriority w:val="34"/>
    <w:qFormat/>
    <w:rsid w:val="0003216E"/>
    <w:pPr>
      <w:ind w:left="720"/>
      <w:contextualSpacing/>
    </w:pPr>
  </w:style>
  <w:style w:type="paragraph" w:customStyle="1" w:styleId="a8">
    <w:name w:val="ГТО Протокол вопрос"/>
    <w:basedOn w:val="a1"/>
    <w:qFormat/>
    <w:rsid w:val="0003216E"/>
    <w:rPr>
      <w:b/>
      <w:u w:val="single"/>
    </w:rPr>
  </w:style>
  <w:style w:type="paragraph" w:customStyle="1" w:styleId="a9">
    <w:name w:val="ГТО Протокол ответственные/сроки"/>
    <w:basedOn w:val="a1"/>
    <w:qFormat/>
    <w:rsid w:val="0003216E"/>
    <w:rPr>
      <w:b/>
    </w:rPr>
  </w:style>
  <w:style w:type="character" w:customStyle="1" w:styleId="4">
    <w:name w:val="Основной текст (4)_"/>
    <w:basedOn w:val="a2"/>
    <w:link w:val="40"/>
    <w:rsid w:val="0003216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rsid w:val="0005133D"/>
    <w:pPr>
      <w:numPr>
        <w:numId w:val="1"/>
      </w:numPr>
    </w:pPr>
  </w:style>
  <w:style w:type="numbering" w:customStyle="1" w:styleId="a0">
    <w:name w:val="ПГТО Доклад"/>
    <w:basedOn w:val="a4"/>
    <w:uiPriority w:val="99"/>
    <w:rsid w:val="0005133D"/>
    <w:pPr>
      <w:numPr>
        <w:numId w:val="2"/>
      </w:numPr>
    </w:pPr>
  </w:style>
  <w:style w:type="paragraph" w:customStyle="1" w:styleId="40">
    <w:name w:val="Основной текст (4)"/>
    <w:basedOn w:val="a1"/>
    <w:link w:val="4"/>
    <w:rsid w:val="0003216E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a">
    <w:name w:val="header"/>
    <w:basedOn w:val="a1"/>
    <w:link w:val="ab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7C65ED"/>
  </w:style>
  <w:style w:type="paragraph" w:styleId="ac">
    <w:name w:val="footer"/>
    <w:basedOn w:val="a1"/>
    <w:link w:val="ad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C65ED"/>
  </w:style>
  <w:style w:type="table" w:styleId="ae">
    <w:name w:val="Table Grid"/>
    <w:basedOn w:val="a3"/>
    <w:uiPriority w:val="59"/>
    <w:rsid w:val="0003216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1"/>
    <w:link w:val="af0"/>
    <w:uiPriority w:val="99"/>
    <w:semiHidden/>
    <w:unhideWhenUsed/>
    <w:rsid w:val="0055073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50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syganovzm\Downloads\&#1064;&#1072;&#1073;&#1083;&#1086;&#1085;%20-%20&#1087;&#1088;&#1086;&#1090;&#1086;&#1082;&#1086;&#1083;%20v071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C2FEF-6B3F-4D25-8722-F724029B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- протокол v0714</Template>
  <TotalTime>6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4</cp:revision>
  <cp:lastPrinted>2023-12-28T03:38:00Z</cp:lastPrinted>
  <dcterms:created xsi:type="dcterms:W3CDTF">2024-01-17T07:44:00Z</dcterms:created>
  <dcterms:modified xsi:type="dcterms:W3CDTF">2024-07-31T02:40:00Z</dcterms:modified>
</cp:coreProperties>
</file>