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C75" w:rsidRDefault="00F60C75" w:rsidP="00EB042A">
      <w:pPr>
        <w:pStyle w:val="a5"/>
        <w:rPr>
          <w:lang w:val="en-US"/>
        </w:rPr>
      </w:pPr>
    </w:p>
    <w:p w:rsidR="00EB042A" w:rsidRPr="00893564" w:rsidRDefault="006763E6" w:rsidP="00EB042A">
      <w:pPr>
        <w:pStyle w:val="a5"/>
      </w:pPr>
      <w:r>
        <w:t xml:space="preserve">ВЫПИСКА ИЗ </w:t>
      </w:r>
      <w:r w:rsidR="007C65ED" w:rsidRPr="00EB042A">
        <w:t>ПРОТОКОЛ</w:t>
      </w:r>
      <w:r>
        <w:t>А</w:t>
      </w:r>
    </w:p>
    <w:p w:rsidR="00326D70" w:rsidRPr="00326D70" w:rsidRDefault="00326D70" w:rsidP="00326D70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</w:rPr>
      </w:pPr>
      <w:r w:rsidRPr="00326D70">
        <w:rPr>
          <w:rFonts w:eastAsiaTheme="minorEastAsia" w:cs="Times New Roman"/>
        </w:rPr>
        <w:t xml:space="preserve">заседания Комиссии по координации работы по противодействию </w:t>
      </w:r>
    </w:p>
    <w:p w:rsidR="00EB042A" w:rsidRPr="00EB042A" w:rsidRDefault="00326D70" w:rsidP="00326D70">
      <w:pPr>
        <w:pStyle w:val="a6"/>
      </w:pPr>
      <w:r w:rsidRPr="00326D70">
        <w:rPr>
          <w:rFonts w:eastAsiaTheme="minorEastAsia" w:cs="Times New Roman"/>
        </w:rPr>
        <w:t>коррупции в Томской области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48085D" w:rsidTr="0048085D">
        <w:tc>
          <w:tcPr>
            <w:tcW w:w="5128" w:type="dxa"/>
          </w:tcPr>
          <w:p w:rsidR="0048085D" w:rsidRPr="0048085D" w:rsidRDefault="00060D1E" w:rsidP="00060D1E">
            <w:pPr>
              <w:rPr>
                <w:lang w:val="en-US"/>
              </w:rPr>
            </w:pPr>
            <w:r>
              <w:t>19</w:t>
            </w:r>
            <w:r w:rsidR="0048085D" w:rsidRPr="0003216E">
              <w:t xml:space="preserve"> </w:t>
            </w:r>
            <w:r>
              <w:t>декабря</w:t>
            </w:r>
            <w:r w:rsidR="0048085D" w:rsidRPr="0003216E">
              <w:t xml:space="preserve"> </w:t>
            </w:r>
            <w:r w:rsidR="00326D70">
              <w:t>2023</w:t>
            </w:r>
            <w:r w:rsidR="0048085D" w:rsidRPr="0003216E">
              <w:t xml:space="preserve"> г</w:t>
            </w:r>
            <w:r w:rsidR="0048085D">
              <w:rPr>
                <w:lang w:val="en-US"/>
              </w:rPr>
              <w:t>.</w:t>
            </w:r>
          </w:p>
        </w:tc>
        <w:tc>
          <w:tcPr>
            <w:tcW w:w="5128" w:type="dxa"/>
          </w:tcPr>
          <w:p w:rsidR="0048085D" w:rsidRPr="00326D70" w:rsidRDefault="00326D70" w:rsidP="006763E6">
            <w:pPr>
              <w:jc w:val="right"/>
            </w:pPr>
            <w:r>
              <w:t xml:space="preserve">                                                                 </w:t>
            </w:r>
            <w:r w:rsidR="00492C3E">
              <w:t>№</w:t>
            </w:r>
            <w:r w:rsidR="00362942">
              <w:t xml:space="preserve"> </w:t>
            </w:r>
            <w:r w:rsidR="00060D1E">
              <w:t>4</w:t>
            </w:r>
            <w:r>
              <w:t xml:space="preserve"> </w:t>
            </w:r>
            <w:r w:rsidR="006763E6">
              <w:t>(ВМ-Пр-29)</w:t>
            </w:r>
            <w:r>
              <w:t xml:space="preserve"> </w:t>
            </w:r>
          </w:p>
        </w:tc>
      </w:tr>
    </w:tbl>
    <w:p w:rsidR="0048085D" w:rsidRDefault="0048085D" w:rsidP="00EB042A">
      <w:pPr>
        <w:jc w:val="center"/>
        <w:rPr>
          <w:lang w:val="en-US"/>
        </w:rPr>
      </w:pPr>
    </w:p>
    <w:p w:rsidR="006763E6" w:rsidRDefault="006763E6" w:rsidP="006763E6">
      <w:pPr>
        <w:rPr>
          <w:b/>
        </w:rPr>
      </w:pPr>
      <w:r>
        <w:rPr>
          <w:b/>
        </w:rPr>
        <w:t xml:space="preserve">Повестка дня заседания Комиссии: </w:t>
      </w:r>
    </w:p>
    <w:p w:rsidR="00EF6414" w:rsidRDefault="00EF6414" w:rsidP="00EB042A"/>
    <w:p w:rsidR="006763E6" w:rsidRDefault="006763E6" w:rsidP="003418F8">
      <w:pPr>
        <w:jc w:val="both"/>
      </w:pPr>
      <w:r w:rsidRPr="006763E6">
        <w:t xml:space="preserve">1. Об организации </w:t>
      </w:r>
      <w:proofErr w:type="gramStart"/>
      <w:r w:rsidRPr="006763E6">
        <w:t>контроля за</w:t>
      </w:r>
      <w:proofErr w:type="gramEnd"/>
      <w:r w:rsidRPr="006763E6">
        <w:t xml:space="preserve"> расходованием бюджетных средств, выделяемых на реализацию национального проекта «Малое и среднее предпринимательство и поддержка индивидуальной предпринимательской инициативы»</w:t>
      </w:r>
    </w:p>
    <w:p w:rsidR="006763E6" w:rsidRDefault="006763E6" w:rsidP="003418F8">
      <w:pPr>
        <w:jc w:val="both"/>
      </w:pPr>
      <w:r>
        <w:t xml:space="preserve">2. </w:t>
      </w:r>
      <w:r w:rsidRPr="006763E6">
        <w:t>О проводимой работ</w:t>
      </w:r>
      <w:bookmarkStart w:id="0" w:name="_GoBack"/>
      <w:bookmarkEnd w:id="0"/>
      <w:r w:rsidRPr="006763E6">
        <w:t>е по реализации национального проекта «Экология».</w:t>
      </w:r>
    </w:p>
    <w:p w:rsidR="006763E6" w:rsidRDefault="006763E6" w:rsidP="00EB042A"/>
    <w:p w:rsidR="00EB042A" w:rsidRPr="006763E6" w:rsidRDefault="00EB042A" w:rsidP="00EB042A">
      <w:pPr>
        <w:rPr>
          <w:b/>
        </w:rPr>
      </w:pPr>
      <w:r w:rsidRPr="006763E6">
        <w:rPr>
          <w:b/>
        </w:rPr>
        <w:t>СЛУШАЛИ:</w:t>
      </w:r>
    </w:p>
    <w:p w:rsidR="00EB042A" w:rsidRPr="0048085D" w:rsidRDefault="00060D1E" w:rsidP="00E2110F">
      <w:pPr>
        <w:pBdr>
          <w:bottom w:val="single" w:sz="6" w:space="1" w:color="auto"/>
        </w:pBdr>
        <w:jc w:val="both"/>
      </w:pPr>
      <w:r>
        <w:t>1</w:t>
      </w:r>
      <w:r w:rsidR="00EB042A" w:rsidRPr="0048085D">
        <w:t xml:space="preserve">. </w:t>
      </w:r>
      <w:r w:rsidRPr="00060D1E">
        <w:t xml:space="preserve">Об организации </w:t>
      </w:r>
      <w:proofErr w:type="gramStart"/>
      <w:r w:rsidRPr="00060D1E">
        <w:t>контроля за</w:t>
      </w:r>
      <w:proofErr w:type="gramEnd"/>
      <w:r w:rsidRPr="00060D1E">
        <w:t xml:space="preserve"> расходованием бюджетных средств, выделяемых на реализацию национального проекта «Малое и среднее предпринимательство и поддержка индивидуальной предпринимательской инициативы»</w:t>
      </w:r>
      <w:r w:rsidR="00EB042A" w:rsidRPr="0048085D">
        <w:t>.</w:t>
      </w:r>
    </w:p>
    <w:p w:rsidR="0048085D" w:rsidRDefault="0048085D" w:rsidP="00EB042A"/>
    <w:p w:rsidR="00EB042A" w:rsidRDefault="00060D1E" w:rsidP="00492C3E">
      <w:pPr>
        <w:jc w:val="both"/>
      </w:pPr>
      <w:r>
        <w:rPr>
          <w:rFonts w:eastAsia="Times New Roman"/>
          <w:lang w:eastAsia="ru-RU"/>
        </w:rPr>
        <w:t>Булкина Е.А.</w:t>
      </w:r>
      <w:r w:rsidR="00E2110F" w:rsidRPr="002811E4">
        <w:rPr>
          <w:rFonts w:eastAsia="Times New Roman"/>
          <w:lang w:eastAsia="ru-RU"/>
        </w:rPr>
        <w:t xml:space="preserve"> – начальник </w:t>
      </w:r>
      <w:r w:rsidR="00E2110F" w:rsidRPr="002811E4">
        <w:t xml:space="preserve">Департамента </w:t>
      </w:r>
      <w:r>
        <w:t>по социально-экономическому развитию села</w:t>
      </w:r>
      <w:r w:rsidR="00E2110F" w:rsidRPr="002811E4">
        <w:t xml:space="preserve"> Томской области</w:t>
      </w:r>
    </w:p>
    <w:p w:rsidR="00EB042A" w:rsidRDefault="00EB042A" w:rsidP="00EB042A"/>
    <w:p w:rsidR="0003216E" w:rsidRDefault="00EB042A" w:rsidP="0003216E">
      <w:r w:rsidRPr="006763E6">
        <w:rPr>
          <w:b/>
        </w:rPr>
        <w:t>ВЫСТУПИЛИ:</w:t>
      </w:r>
      <w:r>
        <w:t xml:space="preserve"> </w:t>
      </w:r>
      <w:r w:rsidR="00060D1E">
        <w:t>Булкина Е.А.</w:t>
      </w:r>
    </w:p>
    <w:p w:rsidR="00EB042A" w:rsidRDefault="00EB042A" w:rsidP="00EB042A"/>
    <w:p w:rsidR="00EB042A" w:rsidRPr="006763E6" w:rsidRDefault="00EB042A" w:rsidP="00EB042A">
      <w:pPr>
        <w:rPr>
          <w:b/>
        </w:rPr>
      </w:pPr>
      <w:r w:rsidRPr="006763E6">
        <w:rPr>
          <w:b/>
        </w:rPr>
        <w:t>РЕШИЛИ:</w:t>
      </w:r>
    </w:p>
    <w:p w:rsidR="00E22002" w:rsidRDefault="0003216E" w:rsidP="00E2110F">
      <w:pPr>
        <w:jc w:val="both"/>
      </w:pPr>
      <w:r>
        <w:t xml:space="preserve">1. </w:t>
      </w:r>
      <w:r w:rsidR="00E22002">
        <w:t xml:space="preserve">Принять к сведению информацию </w:t>
      </w:r>
      <w:r w:rsidR="00E2110F">
        <w:t xml:space="preserve">начальника Департамента </w:t>
      </w:r>
      <w:r w:rsidR="00060D1E">
        <w:t>по социально-экономическому развитию сел</w:t>
      </w:r>
      <w:r w:rsidR="00E2110F">
        <w:t xml:space="preserve">а Томской области </w:t>
      </w:r>
      <w:r w:rsidR="00060D1E">
        <w:t>Булкиной Е.А</w:t>
      </w:r>
      <w:r w:rsidR="00E2110F">
        <w:t xml:space="preserve">. </w:t>
      </w:r>
      <w:r w:rsidR="00060D1E">
        <w:t>о</w:t>
      </w:r>
      <w:r w:rsidR="00060D1E" w:rsidRPr="00060D1E">
        <w:t xml:space="preserve">б организации </w:t>
      </w:r>
      <w:proofErr w:type="gramStart"/>
      <w:r w:rsidR="00060D1E" w:rsidRPr="00060D1E">
        <w:t>контроля за</w:t>
      </w:r>
      <w:proofErr w:type="gramEnd"/>
      <w:r w:rsidR="00060D1E" w:rsidRPr="00060D1E">
        <w:t xml:space="preserve"> расходованием бюджетных средств, выделяемых на реализацию национального проекта «Малое и среднее предпринимательство и поддержка индивидуальной предпринимательской инициативы»</w:t>
      </w:r>
      <w:r w:rsidR="00284E29">
        <w:t>.</w:t>
      </w:r>
    </w:p>
    <w:p w:rsidR="00492C3E" w:rsidRDefault="00492C3E" w:rsidP="00E2110F">
      <w:pPr>
        <w:jc w:val="both"/>
      </w:pPr>
    </w:p>
    <w:p w:rsidR="00060D1E" w:rsidRPr="00060D1E" w:rsidRDefault="00E2110F" w:rsidP="00060D1E">
      <w:pPr>
        <w:jc w:val="both"/>
      </w:pPr>
      <w:r>
        <w:t>2</w:t>
      </w:r>
      <w:r w:rsidR="00E22002">
        <w:t xml:space="preserve">. </w:t>
      </w:r>
      <w:r w:rsidR="00060D1E" w:rsidRPr="00060D1E">
        <w:t>Департаменту по социально-экономическому  развитию села Томской области:</w:t>
      </w:r>
    </w:p>
    <w:p w:rsidR="00060D1E" w:rsidRPr="00060D1E" w:rsidRDefault="00060D1E" w:rsidP="00060D1E">
      <w:pPr>
        <w:jc w:val="both"/>
      </w:pPr>
      <w:r w:rsidRPr="00060D1E">
        <w:t xml:space="preserve">- обеспечить принятие </w:t>
      </w:r>
      <w:r w:rsidR="00AD1B08">
        <w:t>дополнительных</w:t>
      </w:r>
      <w:r w:rsidRPr="00060D1E">
        <w:t xml:space="preserve"> мер, направленных на своевременное  взыскание денежных сре</w:t>
      </w:r>
      <w:proofErr w:type="gramStart"/>
      <w:r w:rsidRPr="00060D1E">
        <w:t>дств в сл</w:t>
      </w:r>
      <w:proofErr w:type="gramEnd"/>
      <w:r w:rsidRPr="00060D1E">
        <w:t xml:space="preserve">учае нарушения получателями субсидий условий, целей и порядка предоставления субсидий и/или </w:t>
      </w:r>
      <w:proofErr w:type="spellStart"/>
      <w:r w:rsidRPr="00060D1E">
        <w:t>недостижения</w:t>
      </w:r>
      <w:proofErr w:type="spellEnd"/>
      <w:r w:rsidRPr="00060D1E">
        <w:t xml:space="preserve"> показателей результата предоставления субсидий;</w:t>
      </w:r>
    </w:p>
    <w:p w:rsidR="00E22002" w:rsidRDefault="00060D1E" w:rsidP="00060D1E">
      <w:pPr>
        <w:jc w:val="both"/>
      </w:pPr>
      <w:r w:rsidRPr="00060D1E">
        <w:t>- разработать комплекс профилактических мероприятий, направленных на повышение правовой грамотности получателей субсидий и грантов в целях снижения нарушений, влекущих невыполнени</w:t>
      </w:r>
      <w:r w:rsidR="00AC359C">
        <w:t>е</w:t>
      </w:r>
      <w:r w:rsidRPr="00060D1E">
        <w:t xml:space="preserve"> получателями условий предоставлени</w:t>
      </w:r>
      <w:r w:rsidR="00B76735">
        <w:t>я мер государственной поддержки;</w:t>
      </w:r>
    </w:p>
    <w:p w:rsidR="00481954" w:rsidRPr="00492C3E" w:rsidRDefault="00481954" w:rsidP="00481954">
      <w:pPr>
        <w:rPr>
          <w:b/>
        </w:rPr>
      </w:pPr>
      <w:r w:rsidRPr="00492C3E">
        <w:rPr>
          <w:b/>
        </w:rPr>
        <w:t xml:space="preserve">Отв.  </w:t>
      </w:r>
      <w:r w:rsidR="00060D1E">
        <w:rPr>
          <w:b/>
        </w:rPr>
        <w:t>Булкина Е.А.</w:t>
      </w:r>
      <w:r w:rsidRPr="00492C3E">
        <w:rPr>
          <w:b/>
        </w:rPr>
        <w:t xml:space="preserve">  </w:t>
      </w:r>
    </w:p>
    <w:p w:rsidR="00060D1E" w:rsidRDefault="00060D1E" w:rsidP="00E22002">
      <w:pPr>
        <w:rPr>
          <w:b/>
        </w:rPr>
      </w:pPr>
      <w:r w:rsidRPr="00060D1E">
        <w:rPr>
          <w:b/>
        </w:rPr>
        <w:t xml:space="preserve">Срок: </w:t>
      </w:r>
      <w:r w:rsidR="00AD1B08">
        <w:rPr>
          <w:b/>
        </w:rPr>
        <w:t>01</w:t>
      </w:r>
      <w:r w:rsidRPr="00060D1E">
        <w:rPr>
          <w:b/>
        </w:rPr>
        <w:t>.0</w:t>
      </w:r>
      <w:r w:rsidR="00AD1B08">
        <w:rPr>
          <w:b/>
        </w:rPr>
        <w:t>3</w:t>
      </w:r>
      <w:r w:rsidRPr="00060D1E">
        <w:rPr>
          <w:b/>
        </w:rPr>
        <w:t>.2024</w:t>
      </w:r>
    </w:p>
    <w:p w:rsidR="00DB5B30" w:rsidRPr="006C1EC3" w:rsidRDefault="008205B1" w:rsidP="009123A9">
      <w:pPr>
        <w:spacing w:line="20" w:lineRule="atLeast"/>
        <w:jc w:val="both"/>
        <w:rPr>
          <w:rFonts w:eastAsia="Times New Roman" w:cs="Times New Roman"/>
          <w:shd w:val="clear" w:color="auto" w:fill="FFFFFF"/>
          <w:lang w:eastAsia="ru-RU"/>
        </w:rPr>
      </w:pPr>
      <w:r w:rsidRPr="006C1EC3">
        <w:rPr>
          <w:rFonts w:eastAsia="Times New Roman" w:cs="Times New Roman"/>
          <w:shd w:val="clear" w:color="auto" w:fill="FFFFFF"/>
          <w:lang w:eastAsia="ru-RU"/>
        </w:rPr>
        <w:t xml:space="preserve">- </w:t>
      </w:r>
      <w:r w:rsidR="00DB5B30" w:rsidRPr="006C1EC3">
        <w:rPr>
          <w:rFonts w:eastAsia="Times New Roman" w:cs="Times New Roman"/>
          <w:shd w:val="clear" w:color="auto" w:fill="FFFFFF"/>
          <w:lang w:eastAsia="ru-RU"/>
        </w:rPr>
        <w:t xml:space="preserve">совместно с Департаментом по профилактике коррупционных и иных правонарушений Администрации Томской области </w:t>
      </w:r>
      <w:r w:rsidRPr="006C1EC3">
        <w:rPr>
          <w:rFonts w:eastAsia="Times New Roman" w:cs="Times New Roman"/>
          <w:shd w:val="clear" w:color="auto" w:fill="FFFFFF"/>
          <w:lang w:eastAsia="ru-RU"/>
        </w:rPr>
        <w:t>провести методическое мероприяти</w:t>
      </w:r>
      <w:r w:rsidR="00DB5B30" w:rsidRPr="006C1EC3">
        <w:rPr>
          <w:rFonts w:eastAsia="Times New Roman" w:cs="Times New Roman"/>
          <w:shd w:val="clear" w:color="auto" w:fill="FFFFFF"/>
          <w:lang w:eastAsia="ru-RU"/>
        </w:rPr>
        <w:t>е</w:t>
      </w:r>
      <w:r w:rsidRPr="006C1EC3">
        <w:rPr>
          <w:rFonts w:eastAsia="Times New Roman" w:cs="Times New Roman"/>
          <w:shd w:val="clear" w:color="auto" w:fill="FFFFFF"/>
          <w:lang w:eastAsia="ru-RU"/>
        </w:rPr>
        <w:t xml:space="preserve"> </w:t>
      </w:r>
      <w:r w:rsidR="00B76735" w:rsidRPr="006C1EC3">
        <w:rPr>
          <w:rFonts w:eastAsia="Times New Roman" w:cs="Times New Roman"/>
          <w:shd w:val="clear" w:color="auto" w:fill="FFFFFF"/>
          <w:lang w:eastAsia="ru-RU"/>
        </w:rPr>
        <w:t xml:space="preserve">антикоррупционной направленности </w:t>
      </w:r>
      <w:r w:rsidRPr="006C1EC3">
        <w:rPr>
          <w:rFonts w:eastAsia="Times New Roman" w:cs="Times New Roman"/>
          <w:shd w:val="clear" w:color="auto" w:fill="FFFFFF"/>
          <w:lang w:eastAsia="ru-RU"/>
        </w:rPr>
        <w:t>для сотрудников Департамента по социально-экономическому развитию села</w:t>
      </w:r>
      <w:r w:rsidR="00DB5B30" w:rsidRPr="006C1EC3">
        <w:rPr>
          <w:rFonts w:eastAsia="Times New Roman" w:cs="Times New Roman"/>
          <w:shd w:val="clear" w:color="auto" w:fill="FFFFFF"/>
          <w:lang w:eastAsia="ru-RU"/>
        </w:rPr>
        <w:t xml:space="preserve"> Томской области, замещающих должности с повышенными коррупционными рисками, в том числе лиц, должностные </w:t>
      </w:r>
      <w:r w:rsidR="00DB5B30" w:rsidRPr="006C1EC3">
        <w:rPr>
          <w:rFonts w:eastAsia="Times New Roman" w:cs="Times New Roman"/>
          <w:shd w:val="clear" w:color="auto" w:fill="FFFFFF"/>
          <w:lang w:eastAsia="ru-RU"/>
        </w:rPr>
        <w:lastRenderedPageBreak/>
        <w:t>обязанности которых связаны с предоставлением</w:t>
      </w:r>
      <w:r w:rsidR="00B76735" w:rsidRPr="006C1EC3">
        <w:rPr>
          <w:rFonts w:eastAsia="Times New Roman" w:cs="Times New Roman"/>
          <w:shd w:val="clear" w:color="auto" w:fill="FFFFFF"/>
          <w:lang w:eastAsia="ru-RU"/>
        </w:rPr>
        <w:t xml:space="preserve"> субсидий, грантов сельскохозяйственным производителям.</w:t>
      </w:r>
      <w:r w:rsidR="00DB5B30" w:rsidRPr="006C1EC3">
        <w:rPr>
          <w:rFonts w:eastAsia="Times New Roman" w:cs="Times New Roman"/>
          <w:shd w:val="clear" w:color="auto" w:fill="FFFFFF"/>
          <w:lang w:eastAsia="ru-RU"/>
        </w:rPr>
        <w:t xml:space="preserve"> </w:t>
      </w:r>
    </w:p>
    <w:p w:rsidR="00B76735" w:rsidRPr="006C1EC3" w:rsidRDefault="00B76735" w:rsidP="00B76735">
      <w:pPr>
        <w:rPr>
          <w:b/>
        </w:rPr>
      </w:pPr>
      <w:r w:rsidRPr="006C1EC3">
        <w:rPr>
          <w:b/>
        </w:rPr>
        <w:t xml:space="preserve">Отв.  Булкина Е.А., </w:t>
      </w:r>
      <w:proofErr w:type="spellStart"/>
      <w:r w:rsidRPr="006C1EC3">
        <w:rPr>
          <w:b/>
        </w:rPr>
        <w:t>Ясовеев</w:t>
      </w:r>
      <w:proofErr w:type="spellEnd"/>
      <w:r w:rsidRPr="006C1EC3">
        <w:rPr>
          <w:b/>
        </w:rPr>
        <w:t xml:space="preserve"> А.А.  </w:t>
      </w:r>
    </w:p>
    <w:p w:rsidR="00B76735" w:rsidRPr="006C1EC3" w:rsidRDefault="00B76735" w:rsidP="00B76735">
      <w:pPr>
        <w:rPr>
          <w:b/>
        </w:rPr>
      </w:pPr>
      <w:r w:rsidRPr="006C1EC3">
        <w:rPr>
          <w:b/>
        </w:rPr>
        <w:t>Срок: 01.04.2024</w:t>
      </w:r>
    </w:p>
    <w:p w:rsidR="009123A9" w:rsidRPr="006C1EC3" w:rsidRDefault="009123A9" w:rsidP="009123A9">
      <w:pPr>
        <w:spacing w:line="20" w:lineRule="atLeast"/>
        <w:jc w:val="both"/>
        <w:rPr>
          <w:rFonts w:eastAsia="Times New Roman" w:cs="Times New Roman"/>
          <w:shd w:val="clear" w:color="auto" w:fill="FFFFFF"/>
          <w:lang w:eastAsia="ru-RU"/>
        </w:rPr>
      </w:pPr>
      <w:r w:rsidRPr="006C1EC3">
        <w:rPr>
          <w:rFonts w:eastAsia="Times New Roman" w:cs="Times New Roman"/>
          <w:shd w:val="clear" w:color="auto" w:fill="FFFFFF"/>
          <w:lang w:eastAsia="ru-RU"/>
        </w:rPr>
        <w:t>3. </w:t>
      </w:r>
      <w:r w:rsidR="00093C2E" w:rsidRPr="006C1EC3">
        <w:rPr>
          <w:rFonts w:eastAsia="Times New Roman" w:cs="Times New Roman"/>
          <w:shd w:val="clear" w:color="auto" w:fill="FFFFFF"/>
          <w:lang w:eastAsia="ru-RU"/>
        </w:rPr>
        <w:t>Главам м</w:t>
      </w:r>
      <w:r w:rsidRPr="006C1EC3">
        <w:rPr>
          <w:rFonts w:eastAsia="Times New Roman" w:cs="Times New Roman"/>
          <w:shd w:val="clear" w:color="auto" w:fill="FFFFFF"/>
          <w:lang w:eastAsia="ru-RU"/>
        </w:rPr>
        <w:t>униципальны</w:t>
      </w:r>
      <w:r w:rsidR="00093C2E" w:rsidRPr="006C1EC3">
        <w:rPr>
          <w:rFonts w:eastAsia="Times New Roman" w:cs="Times New Roman"/>
          <w:shd w:val="clear" w:color="auto" w:fill="FFFFFF"/>
          <w:lang w:eastAsia="ru-RU"/>
        </w:rPr>
        <w:t>х</w:t>
      </w:r>
      <w:r w:rsidRPr="006C1EC3">
        <w:rPr>
          <w:rFonts w:eastAsia="Times New Roman" w:cs="Times New Roman"/>
          <w:shd w:val="clear" w:color="auto" w:fill="FFFFFF"/>
          <w:lang w:eastAsia="ru-RU"/>
        </w:rPr>
        <w:t xml:space="preserve"> образовани</w:t>
      </w:r>
      <w:r w:rsidR="00093C2E" w:rsidRPr="006C1EC3">
        <w:rPr>
          <w:rFonts w:eastAsia="Times New Roman" w:cs="Times New Roman"/>
          <w:shd w:val="clear" w:color="auto" w:fill="FFFFFF"/>
          <w:lang w:eastAsia="ru-RU"/>
        </w:rPr>
        <w:t>й</w:t>
      </w:r>
      <w:r w:rsidRPr="006C1EC3">
        <w:rPr>
          <w:rFonts w:eastAsia="Times New Roman" w:cs="Times New Roman"/>
          <w:shd w:val="clear" w:color="auto" w:fill="FFFFFF"/>
          <w:lang w:eastAsia="ru-RU"/>
        </w:rPr>
        <w:t xml:space="preserve"> Томской области у</w:t>
      </w:r>
      <w:r w:rsidRPr="006C1EC3">
        <w:rPr>
          <w:shd w:val="clear" w:color="auto" w:fill="FFFFFF"/>
        </w:rPr>
        <w:t>силить контроль за расходованием бюджетных средств в рамках переданных полномочий в сфере сельскохозяйственного производства</w:t>
      </w:r>
      <w:r w:rsidR="00F12454" w:rsidRPr="006C1EC3">
        <w:rPr>
          <w:rFonts w:eastAsia="Times New Roman" w:cs="Times New Roman"/>
          <w:shd w:val="clear" w:color="auto" w:fill="FFFFFF"/>
          <w:lang w:eastAsia="ru-RU"/>
        </w:rPr>
        <w:t>.</w:t>
      </w:r>
    </w:p>
    <w:p w:rsidR="009123A9" w:rsidRPr="006C1EC3" w:rsidRDefault="009123A9" w:rsidP="009123A9">
      <w:pPr>
        <w:pStyle w:val="a7"/>
        <w:spacing w:line="20" w:lineRule="atLeast"/>
        <w:ind w:left="0"/>
        <w:jc w:val="both"/>
        <w:rPr>
          <w:rFonts w:eastAsia="Times New Roman" w:cs="Times New Roman"/>
          <w:b/>
          <w:shd w:val="clear" w:color="auto" w:fill="FFFFFF"/>
          <w:lang w:eastAsia="ru-RU"/>
        </w:rPr>
      </w:pPr>
      <w:r w:rsidRPr="006C1EC3">
        <w:rPr>
          <w:rFonts w:eastAsia="Times New Roman" w:cs="Times New Roman"/>
          <w:b/>
          <w:shd w:val="clear" w:color="auto" w:fill="FFFFFF"/>
          <w:lang w:eastAsia="ru-RU"/>
        </w:rPr>
        <w:t xml:space="preserve">Отв. </w:t>
      </w:r>
      <w:r w:rsidR="00C35A00">
        <w:rPr>
          <w:rFonts w:eastAsia="Times New Roman" w:cs="Times New Roman"/>
          <w:b/>
          <w:shd w:val="clear" w:color="auto" w:fill="FFFFFF"/>
          <w:lang w:eastAsia="ru-RU"/>
        </w:rPr>
        <w:t>Булкина Е.А., г</w:t>
      </w:r>
      <w:r w:rsidR="00093C2E" w:rsidRPr="006C1EC3">
        <w:rPr>
          <w:rFonts w:eastAsia="Times New Roman" w:cs="Times New Roman"/>
          <w:b/>
          <w:shd w:val="clear" w:color="auto" w:fill="FFFFFF"/>
          <w:lang w:eastAsia="ru-RU"/>
        </w:rPr>
        <w:t>лавы м</w:t>
      </w:r>
      <w:r w:rsidRPr="006C1EC3">
        <w:rPr>
          <w:rFonts w:eastAsia="Times New Roman" w:cs="Times New Roman"/>
          <w:b/>
          <w:shd w:val="clear" w:color="auto" w:fill="FFFFFF"/>
          <w:lang w:eastAsia="ru-RU"/>
        </w:rPr>
        <w:t>униципальны</w:t>
      </w:r>
      <w:r w:rsidR="00093C2E" w:rsidRPr="006C1EC3">
        <w:rPr>
          <w:rFonts w:eastAsia="Times New Roman" w:cs="Times New Roman"/>
          <w:b/>
          <w:shd w:val="clear" w:color="auto" w:fill="FFFFFF"/>
          <w:lang w:eastAsia="ru-RU"/>
        </w:rPr>
        <w:t>х</w:t>
      </w:r>
      <w:r w:rsidRPr="006C1EC3">
        <w:rPr>
          <w:rFonts w:eastAsia="Times New Roman" w:cs="Times New Roman"/>
          <w:b/>
          <w:shd w:val="clear" w:color="auto" w:fill="FFFFFF"/>
          <w:lang w:eastAsia="ru-RU"/>
        </w:rPr>
        <w:t xml:space="preserve"> образовани</w:t>
      </w:r>
      <w:r w:rsidR="00093C2E" w:rsidRPr="006C1EC3">
        <w:rPr>
          <w:rFonts w:eastAsia="Times New Roman" w:cs="Times New Roman"/>
          <w:b/>
          <w:shd w:val="clear" w:color="auto" w:fill="FFFFFF"/>
          <w:lang w:eastAsia="ru-RU"/>
        </w:rPr>
        <w:t>й</w:t>
      </w:r>
      <w:r w:rsidRPr="006C1EC3">
        <w:rPr>
          <w:rFonts w:eastAsia="Times New Roman" w:cs="Times New Roman"/>
          <w:b/>
          <w:shd w:val="clear" w:color="auto" w:fill="FFFFFF"/>
          <w:lang w:eastAsia="ru-RU"/>
        </w:rPr>
        <w:t xml:space="preserve"> Томской области</w:t>
      </w:r>
    </w:p>
    <w:p w:rsidR="009123A9" w:rsidRPr="006C1EC3" w:rsidRDefault="009123A9" w:rsidP="009123A9">
      <w:pPr>
        <w:pStyle w:val="a7"/>
        <w:spacing w:line="20" w:lineRule="atLeast"/>
        <w:ind w:left="0"/>
        <w:jc w:val="both"/>
        <w:rPr>
          <w:rFonts w:eastAsia="Times New Roman" w:cs="Times New Roman"/>
          <w:b/>
          <w:shd w:val="clear" w:color="auto" w:fill="FFFFFF"/>
          <w:lang w:eastAsia="ru-RU"/>
        </w:rPr>
      </w:pPr>
      <w:r w:rsidRPr="006C1EC3">
        <w:rPr>
          <w:rFonts w:eastAsia="Times New Roman" w:cs="Times New Roman"/>
          <w:b/>
          <w:shd w:val="clear" w:color="auto" w:fill="FFFFFF"/>
          <w:lang w:eastAsia="ru-RU"/>
        </w:rPr>
        <w:t>Срок: 01.06.2024</w:t>
      </w:r>
    </w:p>
    <w:p w:rsidR="009123A9" w:rsidRPr="006C1EC3" w:rsidRDefault="009123A9" w:rsidP="009123A9">
      <w:pPr>
        <w:pStyle w:val="a7"/>
        <w:ind w:left="0"/>
        <w:jc w:val="both"/>
        <w:rPr>
          <w:rFonts w:eastAsia="Times New Roman" w:cs="Times New Roman"/>
          <w:spacing w:val="-4"/>
          <w:shd w:val="clear" w:color="auto" w:fill="FFFFFF"/>
          <w:lang w:eastAsia="ru-RU"/>
        </w:rPr>
      </w:pPr>
      <w:r w:rsidRPr="006C1EC3">
        <w:rPr>
          <w:rFonts w:eastAsia="Times New Roman"/>
          <w:spacing w:val="-4"/>
          <w:shd w:val="clear" w:color="auto" w:fill="FFFFFF"/>
          <w:lang w:eastAsia="ru-RU"/>
        </w:rPr>
        <w:t>4. </w:t>
      </w:r>
      <w:proofErr w:type="spellStart"/>
      <w:r w:rsidRPr="006C1EC3">
        <w:rPr>
          <w:rFonts w:eastAsia="Times New Roman"/>
          <w:spacing w:val="-4"/>
          <w:shd w:val="clear" w:color="auto" w:fill="FFFFFF"/>
          <w:lang w:eastAsia="ru-RU"/>
        </w:rPr>
        <w:t>И.о</w:t>
      </w:r>
      <w:proofErr w:type="spellEnd"/>
      <w:r w:rsidRPr="006C1EC3">
        <w:rPr>
          <w:rFonts w:eastAsia="Times New Roman"/>
          <w:spacing w:val="-4"/>
          <w:shd w:val="clear" w:color="auto" w:fill="FFFFFF"/>
          <w:lang w:eastAsia="ru-RU"/>
        </w:rPr>
        <w:t>. заместителя Губернатора Томской области по агропромышленной политике и природопользованию совместно с Департаментом финансов Томской области п</w:t>
      </w:r>
      <w:r w:rsidRPr="006C1EC3">
        <w:rPr>
          <w:rFonts w:eastAsia="Times New Roman" w:cs="Times New Roman"/>
          <w:spacing w:val="-4"/>
          <w:shd w:val="clear" w:color="auto" w:fill="FFFFFF"/>
          <w:lang w:eastAsia="ru-RU"/>
        </w:rPr>
        <w:t xml:space="preserve">роработать вопрос о выделении Департаменту по социально-экономическому развитию села Томской области дополнительных 2 штатных единиц  для создания постоянно действующего контрольного подразделения с целью большего охвата проверочными мероприятиями получателей государственной поддержки, повышения эффективности </w:t>
      </w:r>
      <w:r w:rsidR="00F12454" w:rsidRPr="006C1EC3">
        <w:rPr>
          <w:rFonts w:eastAsia="Times New Roman" w:cs="Times New Roman"/>
          <w:spacing w:val="-4"/>
          <w:shd w:val="clear" w:color="auto" w:fill="FFFFFF"/>
          <w:lang w:eastAsia="ru-RU"/>
        </w:rPr>
        <w:t>использования бюджетных средств.</w:t>
      </w:r>
    </w:p>
    <w:p w:rsidR="009123A9" w:rsidRPr="006C1EC3" w:rsidRDefault="009123A9" w:rsidP="009123A9">
      <w:pPr>
        <w:pStyle w:val="a7"/>
        <w:ind w:left="0"/>
        <w:jc w:val="both"/>
        <w:rPr>
          <w:rFonts w:eastAsia="Times New Roman" w:cs="Times New Roman"/>
          <w:b/>
          <w:spacing w:val="-4"/>
          <w:shd w:val="clear" w:color="auto" w:fill="FFFFFF"/>
          <w:lang w:eastAsia="ru-RU"/>
        </w:rPr>
      </w:pPr>
      <w:r w:rsidRPr="006C1EC3">
        <w:rPr>
          <w:rFonts w:eastAsia="Times New Roman" w:cs="Times New Roman"/>
          <w:b/>
          <w:spacing w:val="-4"/>
          <w:shd w:val="clear" w:color="auto" w:fill="FFFFFF"/>
          <w:lang w:eastAsia="ru-RU"/>
        </w:rPr>
        <w:t xml:space="preserve">Отв. Конев А.С., </w:t>
      </w:r>
      <w:proofErr w:type="spellStart"/>
      <w:r w:rsidRPr="006C1EC3">
        <w:rPr>
          <w:rFonts w:eastAsia="Times New Roman" w:cs="Times New Roman"/>
          <w:b/>
          <w:spacing w:val="-4"/>
          <w:shd w:val="clear" w:color="auto" w:fill="FFFFFF"/>
          <w:lang w:eastAsia="ru-RU"/>
        </w:rPr>
        <w:t>Феден</w:t>
      </w:r>
      <w:r w:rsidR="00093C2E" w:rsidRPr="006C1EC3">
        <w:rPr>
          <w:rFonts w:eastAsia="Times New Roman" w:cs="Times New Roman"/>
          <w:b/>
          <w:spacing w:val="-4"/>
          <w:shd w:val="clear" w:color="auto" w:fill="FFFFFF"/>
          <w:lang w:eastAsia="ru-RU"/>
        </w:rPr>
        <w:t>ё</w:t>
      </w:r>
      <w:r w:rsidRPr="006C1EC3">
        <w:rPr>
          <w:rFonts w:eastAsia="Times New Roman" w:cs="Times New Roman"/>
          <w:b/>
          <w:spacing w:val="-4"/>
          <w:shd w:val="clear" w:color="auto" w:fill="FFFFFF"/>
          <w:lang w:eastAsia="ru-RU"/>
        </w:rPr>
        <w:t>в</w:t>
      </w:r>
      <w:proofErr w:type="spellEnd"/>
      <w:r w:rsidRPr="006C1EC3">
        <w:rPr>
          <w:rFonts w:eastAsia="Times New Roman" w:cs="Times New Roman"/>
          <w:b/>
          <w:spacing w:val="-4"/>
          <w:shd w:val="clear" w:color="auto" w:fill="FFFFFF"/>
          <w:lang w:eastAsia="ru-RU"/>
        </w:rPr>
        <w:t xml:space="preserve"> А.М., Булкина Е.А.</w:t>
      </w:r>
    </w:p>
    <w:p w:rsidR="009123A9" w:rsidRPr="006C1EC3" w:rsidRDefault="009123A9" w:rsidP="009123A9">
      <w:pPr>
        <w:pStyle w:val="a7"/>
        <w:ind w:left="0"/>
        <w:jc w:val="both"/>
        <w:rPr>
          <w:rFonts w:eastAsia="Times New Roman" w:cs="Times New Roman"/>
          <w:b/>
          <w:spacing w:val="-4"/>
          <w:shd w:val="clear" w:color="auto" w:fill="FFFFFF"/>
          <w:lang w:eastAsia="ru-RU"/>
        </w:rPr>
      </w:pPr>
      <w:r w:rsidRPr="006C1EC3">
        <w:rPr>
          <w:rFonts w:eastAsia="Times New Roman" w:cs="Times New Roman"/>
          <w:b/>
          <w:spacing w:val="-4"/>
          <w:shd w:val="clear" w:color="auto" w:fill="FFFFFF"/>
          <w:lang w:eastAsia="ru-RU"/>
        </w:rPr>
        <w:t>Срок: 01.04.2024</w:t>
      </w:r>
    </w:p>
    <w:p w:rsidR="009123A9" w:rsidRPr="006C1EC3" w:rsidRDefault="009123A9" w:rsidP="009123A9">
      <w:pPr>
        <w:spacing w:line="20" w:lineRule="atLeast"/>
        <w:jc w:val="both"/>
        <w:rPr>
          <w:b/>
          <w:spacing w:val="-4"/>
        </w:rPr>
      </w:pPr>
      <w:r w:rsidRPr="006C1EC3">
        <w:rPr>
          <w:spacing w:val="-4"/>
          <w:shd w:val="clear" w:color="auto" w:fill="FFFFFF"/>
        </w:rPr>
        <w:t>5. </w:t>
      </w:r>
      <w:r w:rsidRPr="006C1EC3">
        <w:rPr>
          <w:rFonts w:eastAsia="Times New Roman" w:cs="Times New Roman"/>
          <w:spacing w:val="-4"/>
          <w:shd w:val="clear" w:color="auto" w:fill="FFFFFF"/>
          <w:lang w:eastAsia="ru-RU"/>
        </w:rPr>
        <w:t>Рекомендовать правоохрани</w:t>
      </w:r>
      <w:r w:rsidR="00BF0C60">
        <w:rPr>
          <w:rFonts w:eastAsia="Times New Roman" w:cs="Times New Roman"/>
          <w:spacing w:val="-4"/>
          <w:shd w:val="clear" w:color="auto" w:fill="FFFFFF"/>
          <w:lang w:eastAsia="ru-RU"/>
        </w:rPr>
        <w:t xml:space="preserve">тельным органам Томской области в рамках установленной компетенции </w:t>
      </w:r>
      <w:r w:rsidRPr="006C1EC3">
        <w:rPr>
          <w:rFonts w:eastAsia="Times New Roman" w:cs="Times New Roman"/>
          <w:spacing w:val="-4"/>
          <w:shd w:val="clear" w:color="auto" w:fill="FFFFFF"/>
          <w:lang w:eastAsia="ru-RU"/>
        </w:rPr>
        <w:t>информировать заместителя Губернатора Томской области по агропромышленной политике и природопользованию о результатах проверочных мероприятий в отношении сельскохозяйственных товаропроизводителей.</w:t>
      </w:r>
    </w:p>
    <w:p w:rsidR="00F552A0" w:rsidRPr="00EF6F64" w:rsidRDefault="00F552A0" w:rsidP="00E22002">
      <w:pPr>
        <w:rPr>
          <w:spacing w:val="-4"/>
          <w:sz w:val="20"/>
          <w:szCs w:val="20"/>
        </w:rPr>
      </w:pPr>
    </w:p>
    <w:p w:rsidR="00E22002" w:rsidRPr="006763E6" w:rsidRDefault="00E22002" w:rsidP="00E22002">
      <w:pPr>
        <w:rPr>
          <w:b/>
          <w:spacing w:val="-4"/>
        </w:rPr>
      </w:pPr>
      <w:r w:rsidRPr="006763E6">
        <w:rPr>
          <w:b/>
          <w:spacing w:val="-4"/>
        </w:rPr>
        <w:t>СЛУШАЛИ:</w:t>
      </w:r>
    </w:p>
    <w:p w:rsidR="00E22002" w:rsidRPr="006C1EC3" w:rsidRDefault="00060D1E" w:rsidP="00E22002">
      <w:pPr>
        <w:pBdr>
          <w:bottom w:val="single" w:sz="6" w:space="1" w:color="auto"/>
        </w:pBdr>
        <w:rPr>
          <w:spacing w:val="-4"/>
        </w:rPr>
      </w:pPr>
      <w:r w:rsidRPr="006C1EC3">
        <w:rPr>
          <w:spacing w:val="-4"/>
        </w:rPr>
        <w:t>2</w:t>
      </w:r>
      <w:r w:rsidR="00E22002" w:rsidRPr="006C1EC3">
        <w:rPr>
          <w:spacing w:val="-4"/>
        </w:rPr>
        <w:t xml:space="preserve">. </w:t>
      </w:r>
      <w:r w:rsidRPr="006C1EC3">
        <w:rPr>
          <w:rFonts w:eastAsia="Times New Roman" w:cs="Times New Roman"/>
          <w:spacing w:val="-4"/>
          <w:lang w:eastAsia="ru-RU"/>
        </w:rPr>
        <w:t>О проводимой работе по реализации национального проекта «Экология»</w:t>
      </w:r>
      <w:r w:rsidR="00E2110F" w:rsidRPr="006C1EC3">
        <w:rPr>
          <w:spacing w:val="-4"/>
        </w:rPr>
        <w:t>.</w:t>
      </w:r>
    </w:p>
    <w:p w:rsidR="00E22002" w:rsidRPr="006C1EC3" w:rsidRDefault="00E22002" w:rsidP="00E22002">
      <w:pPr>
        <w:rPr>
          <w:spacing w:val="-4"/>
        </w:rPr>
      </w:pPr>
    </w:p>
    <w:p w:rsidR="00E22002" w:rsidRPr="006C1EC3" w:rsidRDefault="00060D1E" w:rsidP="007061E7">
      <w:pPr>
        <w:jc w:val="both"/>
        <w:rPr>
          <w:spacing w:val="-4"/>
        </w:rPr>
      </w:pPr>
      <w:r w:rsidRPr="006C1EC3">
        <w:rPr>
          <w:spacing w:val="-4"/>
        </w:rPr>
        <w:t>Мочалова Т.Н.</w:t>
      </w:r>
      <w:r w:rsidR="00E22002" w:rsidRPr="006C1EC3">
        <w:rPr>
          <w:spacing w:val="-4"/>
        </w:rPr>
        <w:t xml:space="preserve"> – </w:t>
      </w:r>
      <w:proofErr w:type="spellStart"/>
      <w:r w:rsidR="00E2110F" w:rsidRPr="006C1EC3">
        <w:rPr>
          <w:spacing w:val="-4"/>
        </w:rPr>
        <w:t>и.о</w:t>
      </w:r>
      <w:proofErr w:type="spellEnd"/>
      <w:r w:rsidR="00E2110F" w:rsidRPr="006C1EC3">
        <w:rPr>
          <w:spacing w:val="-4"/>
        </w:rPr>
        <w:t xml:space="preserve">. начальника Департамента </w:t>
      </w:r>
      <w:r w:rsidRPr="006C1EC3">
        <w:rPr>
          <w:spacing w:val="-4"/>
        </w:rPr>
        <w:t>природных ресурсов и охраны окружающей среды</w:t>
      </w:r>
      <w:r w:rsidR="00E2110F" w:rsidRPr="006C1EC3">
        <w:rPr>
          <w:spacing w:val="-4"/>
        </w:rPr>
        <w:t xml:space="preserve"> Томской области.</w:t>
      </w:r>
    </w:p>
    <w:p w:rsidR="00E22002" w:rsidRPr="006C1EC3" w:rsidRDefault="00E22002" w:rsidP="00E22002">
      <w:pPr>
        <w:rPr>
          <w:spacing w:val="-4"/>
        </w:rPr>
      </w:pPr>
    </w:p>
    <w:p w:rsidR="00E22002" w:rsidRPr="006C1EC3" w:rsidRDefault="00E22002" w:rsidP="00E22002">
      <w:pPr>
        <w:rPr>
          <w:spacing w:val="-4"/>
        </w:rPr>
      </w:pPr>
      <w:r w:rsidRPr="006763E6">
        <w:rPr>
          <w:b/>
          <w:spacing w:val="-4"/>
        </w:rPr>
        <w:t>ВЫСТУПИЛИ:</w:t>
      </w:r>
      <w:r w:rsidRPr="006C1EC3">
        <w:rPr>
          <w:spacing w:val="-4"/>
        </w:rPr>
        <w:t xml:space="preserve"> </w:t>
      </w:r>
      <w:r w:rsidR="00060D1E" w:rsidRPr="006C1EC3">
        <w:rPr>
          <w:spacing w:val="-4"/>
        </w:rPr>
        <w:t>Мочалова Т.Н</w:t>
      </w:r>
      <w:r w:rsidR="00E2110F" w:rsidRPr="006C1EC3">
        <w:rPr>
          <w:spacing w:val="-4"/>
        </w:rPr>
        <w:t>.</w:t>
      </w:r>
    </w:p>
    <w:p w:rsidR="004F1BE6" w:rsidRPr="006C1EC3" w:rsidRDefault="004F1BE6" w:rsidP="00E22002">
      <w:pPr>
        <w:rPr>
          <w:spacing w:val="-4"/>
        </w:rPr>
      </w:pPr>
    </w:p>
    <w:p w:rsidR="00E22002" w:rsidRPr="006763E6" w:rsidRDefault="00E22002" w:rsidP="00E22002">
      <w:pPr>
        <w:rPr>
          <w:b/>
          <w:spacing w:val="-4"/>
        </w:rPr>
      </w:pPr>
      <w:r w:rsidRPr="006763E6">
        <w:rPr>
          <w:b/>
          <w:spacing w:val="-4"/>
        </w:rPr>
        <w:t>РЕШИЛИ:</w:t>
      </w:r>
    </w:p>
    <w:p w:rsidR="00E22002" w:rsidRPr="006C1EC3" w:rsidRDefault="00E22002" w:rsidP="00284E29">
      <w:pPr>
        <w:jc w:val="both"/>
        <w:rPr>
          <w:spacing w:val="-4"/>
        </w:rPr>
      </w:pPr>
      <w:r w:rsidRPr="006C1EC3">
        <w:rPr>
          <w:spacing w:val="-4"/>
        </w:rPr>
        <w:t xml:space="preserve">1. Принять к сведению информацию </w:t>
      </w:r>
      <w:proofErr w:type="spellStart"/>
      <w:r w:rsidR="00060D1E" w:rsidRPr="006C1EC3">
        <w:rPr>
          <w:spacing w:val="-4"/>
        </w:rPr>
        <w:t>и.о</w:t>
      </w:r>
      <w:proofErr w:type="spellEnd"/>
      <w:r w:rsidR="00060D1E" w:rsidRPr="006C1EC3">
        <w:rPr>
          <w:spacing w:val="-4"/>
        </w:rPr>
        <w:t xml:space="preserve">. начальника </w:t>
      </w:r>
      <w:r w:rsidR="00060D1E" w:rsidRPr="006C1EC3">
        <w:rPr>
          <w:rFonts w:eastAsia="Times New Roman" w:cs="Times New Roman"/>
          <w:spacing w:val="-4"/>
          <w:lang w:eastAsia="ru-RU"/>
        </w:rPr>
        <w:t>Департамента природных ресурсов и охраны окружающей среды Томской области Мочаловой Т.Н. о проводимой работе по</w:t>
      </w:r>
      <w:r w:rsidR="00F60C75">
        <w:rPr>
          <w:rFonts w:eastAsia="Times New Roman" w:cs="Times New Roman"/>
          <w:spacing w:val="-4"/>
          <w:lang w:val="en-US" w:eastAsia="ru-RU"/>
        </w:rPr>
        <w:t> </w:t>
      </w:r>
      <w:r w:rsidR="00060D1E" w:rsidRPr="006C1EC3">
        <w:rPr>
          <w:rFonts w:eastAsia="Times New Roman" w:cs="Times New Roman"/>
          <w:spacing w:val="-4"/>
          <w:lang w:eastAsia="ru-RU"/>
        </w:rPr>
        <w:t>реализации национального проекта «Экология»</w:t>
      </w:r>
      <w:r w:rsidR="00284E29" w:rsidRPr="006C1EC3">
        <w:rPr>
          <w:spacing w:val="-4"/>
        </w:rPr>
        <w:t>.</w:t>
      </w:r>
    </w:p>
    <w:p w:rsidR="00492C3E" w:rsidRPr="006C1EC3" w:rsidRDefault="00492C3E" w:rsidP="00481954">
      <w:pPr>
        <w:jc w:val="both"/>
        <w:rPr>
          <w:spacing w:val="-4"/>
        </w:rPr>
      </w:pPr>
    </w:p>
    <w:p w:rsidR="00B76735" w:rsidRPr="006C1EC3" w:rsidRDefault="00481954" w:rsidP="00481954">
      <w:pPr>
        <w:jc w:val="both"/>
        <w:rPr>
          <w:rFonts w:eastAsia="Times New Roman" w:cs="Times New Roman"/>
          <w:spacing w:val="-4"/>
          <w:lang w:eastAsia="ru-RU"/>
        </w:rPr>
      </w:pPr>
      <w:r w:rsidRPr="006C1EC3">
        <w:rPr>
          <w:spacing w:val="-4"/>
        </w:rPr>
        <w:t>2</w:t>
      </w:r>
      <w:r w:rsidR="00E22002" w:rsidRPr="006C1EC3">
        <w:rPr>
          <w:spacing w:val="-4"/>
        </w:rPr>
        <w:t xml:space="preserve">. </w:t>
      </w:r>
      <w:r w:rsidR="00060D1E" w:rsidRPr="006C1EC3">
        <w:rPr>
          <w:rFonts w:eastAsia="Times New Roman" w:cs="Times New Roman"/>
          <w:spacing w:val="-4"/>
          <w:lang w:eastAsia="ru-RU"/>
        </w:rPr>
        <w:t>Департаменту природных ресурсов и охраны окружающей среды Томской области</w:t>
      </w:r>
      <w:r w:rsidR="00B76735" w:rsidRPr="006C1EC3">
        <w:rPr>
          <w:rFonts w:eastAsia="Times New Roman" w:cs="Times New Roman"/>
          <w:spacing w:val="-4"/>
          <w:lang w:eastAsia="ru-RU"/>
        </w:rPr>
        <w:t>:</w:t>
      </w:r>
    </w:p>
    <w:p w:rsidR="00481954" w:rsidRPr="006C1EC3" w:rsidRDefault="00B76735" w:rsidP="00481954">
      <w:pPr>
        <w:jc w:val="both"/>
        <w:rPr>
          <w:spacing w:val="-4"/>
        </w:rPr>
      </w:pPr>
      <w:r w:rsidRPr="006C1EC3">
        <w:rPr>
          <w:rFonts w:eastAsia="Times New Roman" w:cs="Times New Roman"/>
          <w:spacing w:val="-4"/>
          <w:lang w:eastAsia="ru-RU"/>
        </w:rPr>
        <w:t>-</w:t>
      </w:r>
      <w:r w:rsidR="00060D1E" w:rsidRPr="006C1EC3">
        <w:rPr>
          <w:rFonts w:eastAsia="Times New Roman" w:cs="Times New Roman"/>
          <w:spacing w:val="-4"/>
          <w:lang w:eastAsia="ru-RU"/>
        </w:rPr>
        <w:t xml:space="preserve"> </w:t>
      </w:r>
      <w:r w:rsidR="00AD1B08" w:rsidRPr="006C1EC3">
        <w:rPr>
          <w:rFonts w:eastAsia="Times New Roman" w:cs="Times New Roman"/>
          <w:spacing w:val="-4"/>
          <w:lang w:eastAsia="ru-RU"/>
        </w:rPr>
        <w:t xml:space="preserve">принять дополнительные меры по </w:t>
      </w:r>
      <w:r w:rsidR="00060D1E" w:rsidRPr="006C1EC3">
        <w:rPr>
          <w:rFonts w:eastAsia="Times New Roman" w:cs="Times New Roman"/>
          <w:spacing w:val="-4"/>
          <w:lang w:eastAsia="ru-RU"/>
        </w:rPr>
        <w:t>реализаци</w:t>
      </w:r>
      <w:r w:rsidR="00AD1B08" w:rsidRPr="006C1EC3">
        <w:rPr>
          <w:rFonts w:eastAsia="Times New Roman" w:cs="Times New Roman"/>
          <w:spacing w:val="-4"/>
          <w:lang w:eastAsia="ru-RU"/>
        </w:rPr>
        <w:t>и</w:t>
      </w:r>
      <w:r w:rsidR="00060D1E" w:rsidRPr="006C1EC3">
        <w:rPr>
          <w:rFonts w:eastAsia="Times New Roman" w:cs="Times New Roman"/>
          <w:spacing w:val="-4"/>
          <w:lang w:eastAsia="ru-RU"/>
        </w:rPr>
        <w:t xml:space="preserve"> национального проекта «Экология» в</w:t>
      </w:r>
      <w:r w:rsidR="00F60C75">
        <w:rPr>
          <w:rFonts w:eastAsia="Times New Roman" w:cs="Times New Roman"/>
          <w:spacing w:val="-4"/>
          <w:lang w:val="en-US" w:eastAsia="ru-RU"/>
        </w:rPr>
        <w:t> </w:t>
      </w:r>
      <w:r w:rsidR="00060D1E" w:rsidRPr="006C1EC3">
        <w:rPr>
          <w:rFonts w:eastAsia="Times New Roman" w:cs="Times New Roman"/>
          <w:spacing w:val="-4"/>
          <w:lang w:eastAsia="ru-RU"/>
        </w:rPr>
        <w:t>установленные сроки с соблюдением действующего законодательства</w:t>
      </w:r>
      <w:r w:rsidR="00481954" w:rsidRPr="006C1EC3">
        <w:rPr>
          <w:spacing w:val="-4"/>
        </w:rPr>
        <w:t>.</w:t>
      </w:r>
    </w:p>
    <w:p w:rsidR="00AD1B08" w:rsidRPr="006C1EC3" w:rsidRDefault="00E22002" w:rsidP="00E22002">
      <w:pPr>
        <w:rPr>
          <w:b/>
          <w:spacing w:val="-4"/>
        </w:rPr>
      </w:pPr>
      <w:r w:rsidRPr="006C1EC3">
        <w:rPr>
          <w:b/>
          <w:spacing w:val="-4"/>
        </w:rPr>
        <w:t xml:space="preserve">Отв.  </w:t>
      </w:r>
      <w:r w:rsidR="00060D1E" w:rsidRPr="006C1EC3">
        <w:rPr>
          <w:b/>
          <w:spacing w:val="-4"/>
        </w:rPr>
        <w:t>Мочалова Т.Н.</w:t>
      </w:r>
      <w:r w:rsidRPr="006C1EC3">
        <w:rPr>
          <w:b/>
          <w:spacing w:val="-4"/>
        </w:rPr>
        <w:t xml:space="preserve"> </w:t>
      </w:r>
    </w:p>
    <w:p w:rsidR="00E22002" w:rsidRPr="006C1EC3" w:rsidRDefault="00AD1B08" w:rsidP="00E22002">
      <w:pPr>
        <w:rPr>
          <w:b/>
          <w:spacing w:val="-4"/>
        </w:rPr>
      </w:pPr>
      <w:r w:rsidRPr="006C1EC3">
        <w:rPr>
          <w:b/>
          <w:spacing w:val="-4"/>
        </w:rPr>
        <w:t>Срок: 01.05.2024</w:t>
      </w:r>
      <w:r w:rsidR="00E22002" w:rsidRPr="006C1EC3">
        <w:rPr>
          <w:b/>
          <w:spacing w:val="-4"/>
        </w:rPr>
        <w:t xml:space="preserve"> </w:t>
      </w:r>
    </w:p>
    <w:p w:rsidR="00F60C75" w:rsidRPr="006763E6" w:rsidRDefault="00F60C75" w:rsidP="00B76735">
      <w:pPr>
        <w:jc w:val="both"/>
        <w:rPr>
          <w:spacing w:val="-4"/>
        </w:rPr>
      </w:pPr>
    </w:p>
    <w:p w:rsidR="00B76735" w:rsidRPr="006C1EC3" w:rsidRDefault="00B76735" w:rsidP="00B76735">
      <w:pPr>
        <w:jc w:val="both"/>
        <w:rPr>
          <w:spacing w:val="-4"/>
        </w:rPr>
      </w:pPr>
      <w:r w:rsidRPr="006C1EC3">
        <w:rPr>
          <w:spacing w:val="-4"/>
        </w:rPr>
        <w:t xml:space="preserve">- усилить </w:t>
      </w:r>
      <w:r w:rsidR="00C35A00">
        <w:rPr>
          <w:spacing w:val="-4"/>
        </w:rPr>
        <w:t xml:space="preserve">осуществление </w:t>
      </w:r>
      <w:r w:rsidRPr="006C1EC3">
        <w:rPr>
          <w:spacing w:val="-4"/>
        </w:rPr>
        <w:t>контроль</w:t>
      </w:r>
      <w:r w:rsidR="00C35A00">
        <w:rPr>
          <w:spacing w:val="-4"/>
        </w:rPr>
        <w:t>ных функций</w:t>
      </w:r>
      <w:r w:rsidRPr="006C1EC3">
        <w:rPr>
          <w:spacing w:val="-4"/>
        </w:rPr>
        <w:t xml:space="preserve"> </w:t>
      </w:r>
      <w:r w:rsidR="00BF0C60">
        <w:rPr>
          <w:spacing w:val="-4"/>
        </w:rPr>
        <w:t>при</w:t>
      </w:r>
      <w:r w:rsidRPr="006C1EC3">
        <w:rPr>
          <w:spacing w:val="-4"/>
        </w:rPr>
        <w:t xml:space="preserve"> реализаци</w:t>
      </w:r>
      <w:r w:rsidR="00BF0C60">
        <w:rPr>
          <w:spacing w:val="-4"/>
        </w:rPr>
        <w:t>и</w:t>
      </w:r>
      <w:r w:rsidRPr="006C1EC3">
        <w:rPr>
          <w:spacing w:val="-4"/>
        </w:rPr>
        <w:t xml:space="preserve"> национального проекта «Экология» за счет внутренних</w:t>
      </w:r>
      <w:r w:rsidR="00063E80" w:rsidRPr="006C1EC3">
        <w:rPr>
          <w:spacing w:val="-4"/>
        </w:rPr>
        <w:t xml:space="preserve"> кадровых</w:t>
      </w:r>
      <w:r w:rsidRPr="006C1EC3">
        <w:rPr>
          <w:spacing w:val="-4"/>
        </w:rPr>
        <w:t xml:space="preserve"> резервов (в пределах действующего штатного расписания) Департамента природных ресурсов и охраны окружающей среды Томской области.</w:t>
      </w:r>
    </w:p>
    <w:p w:rsidR="00B76735" w:rsidRPr="006C1EC3" w:rsidRDefault="00B76735" w:rsidP="00B76735">
      <w:pPr>
        <w:rPr>
          <w:b/>
          <w:spacing w:val="-4"/>
        </w:rPr>
      </w:pPr>
      <w:r w:rsidRPr="006C1EC3">
        <w:rPr>
          <w:b/>
          <w:spacing w:val="-4"/>
        </w:rPr>
        <w:t xml:space="preserve">Отв.  Мочалова Т.Н. </w:t>
      </w:r>
    </w:p>
    <w:p w:rsidR="00B76735" w:rsidRPr="006C1EC3" w:rsidRDefault="00B76735" w:rsidP="00B76735">
      <w:pPr>
        <w:jc w:val="both"/>
        <w:rPr>
          <w:spacing w:val="-4"/>
        </w:rPr>
      </w:pPr>
      <w:r w:rsidRPr="006C1EC3">
        <w:rPr>
          <w:b/>
          <w:spacing w:val="-4"/>
        </w:rPr>
        <w:t>Срок: 01.06.2024</w:t>
      </w:r>
    </w:p>
    <w:p w:rsidR="0003216E" w:rsidRPr="006C1EC3" w:rsidRDefault="0003216E" w:rsidP="0003216E">
      <w:pPr>
        <w:rPr>
          <w:spacing w:val="-4"/>
        </w:rPr>
      </w:pPr>
    </w:p>
    <w:p w:rsidR="00284E29" w:rsidRPr="006C1EC3" w:rsidRDefault="00284E29" w:rsidP="00284E29">
      <w:pPr>
        <w:ind w:firstLine="567"/>
        <w:jc w:val="both"/>
        <w:rPr>
          <w:spacing w:val="-4"/>
        </w:rPr>
      </w:pPr>
      <w:proofErr w:type="gramStart"/>
      <w:r w:rsidRPr="006C1EC3">
        <w:rPr>
          <w:spacing w:val="-4"/>
        </w:rPr>
        <w:t>Контроль за</w:t>
      </w:r>
      <w:proofErr w:type="gramEnd"/>
      <w:r w:rsidRPr="006C1EC3">
        <w:rPr>
          <w:spacing w:val="-4"/>
        </w:rPr>
        <w:t xml:space="preserve"> исполнением пунктов протокола возложить на отдел по контролю исполнения (Ачина Н.Н.).</w:t>
      </w:r>
    </w:p>
    <w:p w:rsidR="00284E29" w:rsidRDefault="00284E29" w:rsidP="0003216E"/>
    <w:p w:rsidR="006C1EC3" w:rsidRDefault="002F619D" w:rsidP="0003216E">
      <w:r>
        <w:t>3. РАЗНОЕ:</w:t>
      </w:r>
    </w:p>
    <w:p w:rsidR="002F619D" w:rsidRPr="002F619D" w:rsidRDefault="002F619D" w:rsidP="00C54540">
      <w:pPr>
        <w:ind w:firstLine="567"/>
        <w:jc w:val="both"/>
      </w:pPr>
      <w:r>
        <w:t xml:space="preserve">В связи с новым решением </w:t>
      </w:r>
      <w:r w:rsidR="00C54540">
        <w:t>под</w:t>
      </w:r>
      <w:r>
        <w:t xml:space="preserve">пункт 2.1 </w:t>
      </w:r>
      <w:r w:rsidR="00C54540">
        <w:t>пункта</w:t>
      </w:r>
      <w:r>
        <w:t xml:space="preserve"> 1 Протокола заседания Комиссии по координации работы по противодействию коррупции в Томской области от</w:t>
      </w:r>
      <w:r w:rsidR="00C54540">
        <w:t xml:space="preserve">  </w:t>
      </w:r>
      <w:r>
        <w:t>26.12.2022 № ВМ-Пр-3523 снять с контроля.</w:t>
      </w:r>
    </w:p>
    <w:p w:rsidR="008108FC" w:rsidRDefault="008108FC" w:rsidP="0003216E"/>
    <w:sectPr w:rsidR="008108FC" w:rsidSect="00C864F0">
      <w:headerReference w:type="default" r:id="rId9"/>
      <w:pgSz w:w="11906" w:h="16838"/>
      <w:pgMar w:top="726" w:right="566" w:bottom="567" w:left="1191" w:header="709" w:footer="709" w:gutter="0"/>
      <w:cols w:space="708"/>
      <w:titlePg/>
      <w:docGrid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D11" w:rsidRDefault="00AF5D11" w:rsidP="00EB042A">
      <w:r>
        <w:separator/>
      </w:r>
    </w:p>
  </w:endnote>
  <w:endnote w:type="continuationSeparator" w:id="0">
    <w:p w:rsidR="00AF5D11" w:rsidRDefault="00AF5D11" w:rsidP="00EB0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D11" w:rsidRDefault="00AF5D11" w:rsidP="00EB042A">
      <w:r>
        <w:separator/>
      </w:r>
    </w:p>
  </w:footnote>
  <w:footnote w:type="continuationSeparator" w:id="0">
    <w:p w:rsidR="00AF5D11" w:rsidRDefault="00AF5D11" w:rsidP="00EB04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52764" w:rsidRPr="00352764" w:rsidRDefault="00352764">
        <w:pPr>
          <w:pStyle w:val="aa"/>
          <w:jc w:val="center"/>
          <w:rPr>
            <w:sz w:val="24"/>
            <w:szCs w:val="24"/>
          </w:rPr>
        </w:pPr>
        <w:r w:rsidRPr="00352764">
          <w:rPr>
            <w:sz w:val="24"/>
            <w:szCs w:val="24"/>
          </w:rPr>
          <w:fldChar w:fldCharType="begin"/>
        </w:r>
        <w:r w:rsidRPr="00352764">
          <w:rPr>
            <w:sz w:val="24"/>
            <w:szCs w:val="24"/>
          </w:rPr>
          <w:instrText>PAGE   \* MERGEFORMAT</w:instrText>
        </w:r>
        <w:r w:rsidRPr="00352764">
          <w:rPr>
            <w:sz w:val="24"/>
            <w:szCs w:val="24"/>
          </w:rPr>
          <w:fldChar w:fldCharType="separate"/>
        </w:r>
        <w:r w:rsidR="003418F8">
          <w:rPr>
            <w:noProof/>
            <w:sz w:val="24"/>
            <w:szCs w:val="24"/>
          </w:rPr>
          <w:t>3</w:t>
        </w:r>
        <w:r w:rsidRPr="00352764">
          <w:rPr>
            <w:sz w:val="24"/>
            <w:szCs w:val="24"/>
          </w:rPr>
          <w:fldChar w:fldCharType="end"/>
        </w:r>
      </w:p>
    </w:sdtContent>
  </w:sdt>
  <w:p w:rsidR="00352764" w:rsidRDefault="0035276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22DB3"/>
    <w:multiLevelType w:val="multilevel"/>
    <w:tmpl w:val="0419001D"/>
    <w:styleLink w:val="112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BB13C3D"/>
    <w:multiLevelType w:val="multilevel"/>
    <w:tmpl w:val="4DA07CA0"/>
    <w:styleLink w:val="a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084B7E"/>
    <w:multiLevelType w:val="hybridMultilevel"/>
    <w:tmpl w:val="22F45A42"/>
    <w:lvl w:ilvl="0" w:tplc="8E329CDC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C0C138C"/>
    <w:multiLevelType w:val="multilevel"/>
    <w:tmpl w:val="4DA07CA0"/>
    <w:numStyleLink w:val="a"/>
  </w:abstractNum>
  <w:abstractNum w:abstractNumId="4">
    <w:nsid w:val="3D9F2A8A"/>
    <w:multiLevelType w:val="multilevel"/>
    <w:tmpl w:val="CCB00634"/>
    <w:styleLink w:val="a0"/>
    <w:lvl w:ilvl="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displayBackgroundShape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D70"/>
    <w:rsid w:val="00011DD6"/>
    <w:rsid w:val="00011F56"/>
    <w:rsid w:val="000262AB"/>
    <w:rsid w:val="0003216E"/>
    <w:rsid w:val="0005133D"/>
    <w:rsid w:val="00060D1E"/>
    <w:rsid w:val="0006385C"/>
    <w:rsid w:val="00063E80"/>
    <w:rsid w:val="00093C2E"/>
    <w:rsid w:val="000B05A1"/>
    <w:rsid w:val="000D051F"/>
    <w:rsid w:val="00112458"/>
    <w:rsid w:val="00157171"/>
    <w:rsid w:val="00176236"/>
    <w:rsid w:val="001A5E20"/>
    <w:rsid w:val="001D2E27"/>
    <w:rsid w:val="001D5054"/>
    <w:rsid w:val="001D5278"/>
    <w:rsid w:val="001F2675"/>
    <w:rsid w:val="00284E29"/>
    <w:rsid w:val="00296595"/>
    <w:rsid w:val="002B0CC4"/>
    <w:rsid w:val="002E4B01"/>
    <w:rsid w:val="002F619D"/>
    <w:rsid w:val="00326A85"/>
    <w:rsid w:val="00326D70"/>
    <w:rsid w:val="003418F8"/>
    <w:rsid w:val="00352764"/>
    <w:rsid w:val="00362942"/>
    <w:rsid w:val="00426C76"/>
    <w:rsid w:val="0048085D"/>
    <w:rsid w:val="00481954"/>
    <w:rsid w:val="00492C3E"/>
    <w:rsid w:val="004F1BE6"/>
    <w:rsid w:val="005379D9"/>
    <w:rsid w:val="00542C09"/>
    <w:rsid w:val="0055073C"/>
    <w:rsid w:val="00590C50"/>
    <w:rsid w:val="005A7FBD"/>
    <w:rsid w:val="006136DF"/>
    <w:rsid w:val="00660D62"/>
    <w:rsid w:val="006763E6"/>
    <w:rsid w:val="00683F73"/>
    <w:rsid w:val="006C1EC3"/>
    <w:rsid w:val="007061E7"/>
    <w:rsid w:val="00716961"/>
    <w:rsid w:val="00792E1F"/>
    <w:rsid w:val="007A72DB"/>
    <w:rsid w:val="007C65ED"/>
    <w:rsid w:val="007E04F0"/>
    <w:rsid w:val="007E7912"/>
    <w:rsid w:val="008108FC"/>
    <w:rsid w:val="008205B1"/>
    <w:rsid w:val="00842CA4"/>
    <w:rsid w:val="00873C3A"/>
    <w:rsid w:val="00893564"/>
    <w:rsid w:val="00893EFC"/>
    <w:rsid w:val="008950FD"/>
    <w:rsid w:val="008D119D"/>
    <w:rsid w:val="008D20AB"/>
    <w:rsid w:val="009123A9"/>
    <w:rsid w:val="00912839"/>
    <w:rsid w:val="00982E6B"/>
    <w:rsid w:val="009B297C"/>
    <w:rsid w:val="009E2851"/>
    <w:rsid w:val="00A14B88"/>
    <w:rsid w:val="00A16F67"/>
    <w:rsid w:val="00A239D8"/>
    <w:rsid w:val="00A34829"/>
    <w:rsid w:val="00AA6FCC"/>
    <w:rsid w:val="00AC2ACC"/>
    <w:rsid w:val="00AC359C"/>
    <w:rsid w:val="00AD1B08"/>
    <w:rsid w:val="00AF5D11"/>
    <w:rsid w:val="00B21463"/>
    <w:rsid w:val="00B501A8"/>
    <w:rsid w:val="00B76735"/>
    <w:rsid w:val="00BC1D5F"/>
    <w:rsid w:val="00BF0C60"/>
    <w:rsid w:val="00BF28FE"/>
    <w:rsid w:val="00C044F1"/>
    <w:rsid w:val="00C04778"/>
    <w:rsid w:val="00C35A00"/>
    <w:rsid w:val="00C54540"/>
    <w:rsid w:val="00C5543F"/>
    <w:rsid w:val="00C57974"/>
    <w:rsid w:val="00C63FA1"/>
    <w:rsid w:val="00C86291"/>
    <w:rsid w:val="00C864F0"/>
    <w:rsid w:val="00CB26C3"/>
    <w:rsid w:val="00CE6FEE"/>
    <w:rsid w:val="00CF426C"/>
    <w:rsid w:val="00D04148"/>
    <w:rsid w:val="00D052CD"/>
    <w:rsid w:val="00D14961"/>
    <w:rsid w:val="00D75884"/>
    <w:rsid w:val="00DB0EA6"/>
    <w:rsid w:val="00DB5B30"/>
    <w:rsid w:val="00DF385C"/>
    <w:rsid w:val="00E2110F"/>
    <w:rsid w:val="00E22002"/>
    <w:rsid w:val="00E233EA"/>
    <w:rsid w:val="00E33D2E"/>
    <w:rsid w:val="00E3521C"/>
    <w:rsid w:val="00E70F14"/>
    <w:rsid w:val="00E963C4"/>
    <w:rsid w:val="00EB042A"/>
    <w:rsid w:val="00EC2F25"/>
    <w:rsid w:val="00EE0E2B"/>
    <w:rsid w:val="00EF6414"/>
    <w:rsid w:val="00EF6F64"/>
    <w:rsid w:val="00F12454"/>
    <w:rsid w:val="00F4428B"/>
    <w:rsid w:val="00F552A0"/>
    <w:rsid w:val="00F60C75"/>
    <w:rsid w:val="00F964C3"/>
    <w:rsid w:val="00FC7724"/>
    <w:rsid w:val="00FD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qFormat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B042A"/>
    <w:pPr>
      <w:spacing w:after="0" w:line="240" w:lineRule="auto"/>
    </w:pPr>
    <w:rPr>
      <w:rFonts w:ascii="PT Astra Serif" w:hAnsi="PT Astra Serif"/>
      <w:sz w:val="27"/>
      <w:szCs w:val="27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5">
    <w:name w:val="ГТО Протокол заголовок"/>
    <w:basedOn w:val="a1"/>
    <w:qFormat/>
    <w:rsid w:val="00EB042A"/>
    <w:pPr>
      <w:jc w:val="center"/>
    </w:pPr>
    <w:rPr>
      <w:b/>
    </w:rPr>
  </w:style>
  <w:style w:type="paragraph" w:customStyle="1" w:styleId="a6">
    <w:name w:val="ГТО Протокол подзаголовок"/>
    <w:basedOn w:val="a5"/>
    <w:qFormat/>
    <w:rsid w:val="00EB042A"/>
    <w:pPr>
      <w:spacing w:after="279" w:line="299" w:lineRule="exact"/>
    </w:pPr>
    <w:rPr>
      <w:b w:val="0"/>
    </w:rPr>
  </w:style>
  <w:style w:type="paragraph" w:styleId="a7">
    <w:name w:val="List Paragraph"/>
    <w:basedOn w:val="a1"/>
    <w:uiPriority w:val="34"/>
    <w:qFormat/>
    <w:rsid w:val="0003216E"/>
    <w:pPr>
      <w:ind w:left="720"/>
      <w:contextualSpacing/>
    </w:pPr>
  </w:style>
  <w:style w:type="paragraph" w:customStyle="1" w:styleId="a8">
    <w:name w:val="ГТО Протокол вопрос"/>
    <w:basedOn w:val="a1"/>
    <w:qFormat/>
    <w:rsid w:val="0003216E"/>
    <w:rPr>
      <w:b/>
      <w:u w:val="single"/>
    </w:rPr>
  </w:style>
  <w:style w:type="paragraph" w:customStyle="1" w:styleId="a9">
    <w:name w:val="ГТО Протокол ответственные/сроки"/>
    <w:basedOn w:val="a1"/>
    <w:qFormat/>
    <w:rsid w:val="0003216E"/>
    <w:rPr>
      <w:b/>
    </w:rPr>
  </w:style>
  <w:style w:type="character" w:customStyle="1" w:styleId="4">
    <w:name w:val="Основной текст (4)_"/>
    <w:basedOn w:val="a2"/>
    <w:link w:val="40"/>
    <w:rsid w:val="0003216E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">
    <w:name w:val="ПГТО Список описания"/>
    <w:basedOn w:val="a4"/>
    <w:uiPriority w:val="99"/>
    <w:rsid w:val="0005133D"/>
    <w:pPr>
      <w:numPr>
        <w:numId w:val="1"/>
      </w:numPr>
    </w:pPr>
  </w:style>
  <w:style w:type="numbering" w:customStyle="1" w:styleId="a0">
    <w:name w:val="ПГТО Доклад"/>
    <w:basedOn w:val="a4"/>
    <w:uiPriority w:val="99"/>
    <w:rsid w:val="0005133D"/>
    <w:pPr>
      <w:numPr>
        <w:numId w:val="2"/>
      </w:numPr>
    </w:pPr>
  </w:style>
  <w:style w:type="paragraph" w:customStyle="1" w:styleId="40">
    <w:name w:val="Основной текст (4)"/>
    <w:basedOn w:val="a1"/>
    <w:link w:val="4"/>
    <w:rsid w:val="0003216E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"/>
    <w:uiPriority w:val="99"/>
    <w:rsid w:val="0005133D"/>
    <w:pPr>
      <w:numPr>
        <w:numId w:val="4"/>
      </w:numPr>
    </w:pPr>
  </w:style>
  <w:style w:type="paragraph" w:styleId="aa">
    <w:name w:val="header"/>
    <w:basedOn w:val="a1"/>
    <w:link w:val="ab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2"/>
    <w:link w:val="aa"/>
    <w:uiPriority w:val="99"/>
    <w:rsid w:val="007C65ED"/>
  </w:style>
  <w:style w:type="paragraph" w:styleId="ac">
    <w:name w:val="footer"/>
    <w:basedOn w:val="a1"/>
    <w:link w:val="ad"/>
    <w:uiPriority w:val="99"/>
    <w:unhideWhenUsed/>
    <w:rsid w:val="007C65E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2"/>
    <w:link w:val="ac"/>
    <w:uiPriority w:val="99"/>
    <w:rsid w:val="007C65ED"/>
  </w:style>
  <w:style w:type="table" w:styleId="ae">
    <w:name w:val="Table Grid"/>
    <w:basedOn w:val="a3"/>
    <w:uiPriority w:val="59"/>
    <w:rsid w:val="0003216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1"/>
    <w:link w:val="af0"/>
    <w:uiPriority w:val="99"/>
    <w:semiHidden/>
    <w:unhideWhenUsed/>
    <w:rsid w:val="0055073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5507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yganovzm\Downloads\&#1064;&#1072;&#1073;&#1083;&#1086;&#1085;%20-%20&#1087;&#1088;&#1086;&#1090;&#1086;&#1082;&#1086;&#1083;%20v0714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04DE36-C68E-496D-AADB-ABBD39E4E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- протокол v0714</Template>
  <TotalTime>1</TotalTime>
  <Pages>3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3</cp:revision>
  <cp:lastPrinted>2023-12-28T03:38:00Z</cp:lastPrinted>
  <dcterms:created xsi:type="dcterms:W3CDTF">2024-01-17T07:44:00Z</dcterms:created>
  <dcterms:modified xsi:type="dcterms:W3CDTF">2024-01-17T07:44:00Z</dcterms:modified>
</cp:coreProperties>
</file>