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643" w:rsidRDefault="00897643" w:rsidP="00EB042A">
      <w:pPr>
        <w:pStyle w:val="a5"/>
      </w:pPr>
    </w:p>
    <w:p w:rsidR="00EB042A" w:rsidRPr="00893564" w:rsidRDefault="00921063" w:rsidP="00EB042A">
      <w:pPr>
        <w:pStyle w:val="a5"/>
      </w:pPr>
      <w:r>
        <w:t xml:space="preserve">ВЫПИСКА ИЗ </w:t>
      </w:r>
      <w:r w:rsidR="007C65ED" w:rsidRPr="00EB042A">
        <w:t>ПРОТОКОЛ</w:t>
      </w:r>
      <w:r>
        <w:t>А</w:t>
      </w:r>
    </w:p>
    <w:p w:rsidR="00326D70" w:rsidRPr="00326D70" w:rsidRDefault="00326D70" w:rsidP="00326D70">
      <w:pPr>
        <w:shd w:val="clear" w:color="auto" w:fill="FFFFFF" w:themeFill="background1"/>
        <w:spacing w:line="276" w:lineRule="auto"/>
        <w:jc w:val="center"/>
        <w:rPr>
          <w:rFonts w:eastAsiaTheme="minorEastAsia" w:cs="Times New Roman"/>
        </w:rPr>
      </w:pPr>
      <w:r w:rsidRPr="00326D70">
        <w:rPr>
          <w:rFonts w:eastAsiaTheme="minorEastAsia" w:cs="Times New Roman"/>
        </w:rPr>
        <w:t xml:space="preserve">заседания Комиссии по координации работы по противодействию </w:t>
      </w:r>
    </w:p>
    <w:p w:rsidR="00EB042A" w:rsidRPr="00EB042A" w:rsidRDefault="00326D70" w:rsidP="00326D70">
      <w:pPr>
        <w:pStyle w:val="a6"/>
      </w:pPr>
      <w:r w:rsidRPr="00326D70">
        <w:rPr>
          <w:rFonts w:eastAsiaTheme="minorEastAsia" w:cs="Times New Roman"/>
        </w:rPr>
        <w:t>коррупции в Томской области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8"/>
        <w:gridCol w:w="5128"/>
      </w:tblGrid>
      <w:tr w:rsidR="0048085D" w:rsidTr="0048085D">
        <w:tc>
          <w:tcPr>
            <w:tcW w:w="5128" w:type="dxa"/>
          </w:tcPr>
          <w:p w:rsidR="0048085D" w:rsidRPr="0048085D" w:rsidRDefault="00326D70" w:rsidP="00326D70">
            <w:pPr>
              <w:rPr>
                <w:lang w:val="en-US"/>
              </w:rPr>
            </w:pPr>
            <w:r>
              <w:rPr>
                <w:lang w:val="en-US"/>
              </w:rPr>
              <w:t>26</w:t>
            </w:r>
            <w:r w:rsidR="0048085D" w:rsidRPr="0003216E">
              <w:t xml:space="preserve"> </w:t>
            </w:r>
            <w:r>
              <w:t>сентября</w:t>
            </w:r>
            <w:r w:rsidR="0048085D" w:rsidRPr="0003216E">
              <w:t xml:space="preserve"> </w:t>
            </w:r>
            <w:r>
              <w:t>2023</w:t>
            </w:r>
            <w:r w:rsidR="0048085D" w:rsidRPr="0003216E">
              <w:t xml:space="preserve"> г</w:t>
            </w:r>
            <w:r w:rsidR="0048085D">
              <w:rPr>
                <w:lang w:val="en-US"/>
              </w:rPr>
              <w:t>.</w:t>
            </w:r>
          </w:p>
        </w:tc>
        <w:tc>
          <w:tcPr>
            <w:tcW w:w="5128" w:type="dxa"/>
          </w:tcPr>
          <w:p w:rsidR="0048085D" w:rsidRPr="00326D70" w:rsidRDefault="00326D70" w:rsidP="00AD4D77">
            <w:pPr>
              <w:jc w:val="center"/>
            </w:pPr>
            <w:r>
              <w:t xml:space="preserve">                                </w:t>
            </w:r>
            <w:r w:rsidR="00AD4D77">
              <w:t xml:space="preserve">       </w:t>
            </w:r>
            <w:r>
              <w:t xml:space="preserve"> </w:t>
            </w:r>
            <w:r w:rsidR="00492C3E">
              <w:t>№</w:t>
            </w:r>
            <w:r w:rsidR="00362942">
              <w:t xml:space="preserve"> 3</w:t>
            </w:r>
            <w:r w:rsidR="00AD4D77">
              <w:rPr>
                <w:lang w:val="en-US"/>
              </w:rPr>
              <w:t xml:space="preserve"> (</w:t>
            </w:r>
            <w:r w:rsidR="00AD4D77">
              <w:t>ВМ-Пр-2087)</w:t>
            </w:r>
          </w:p>
        </w:tc>
      </w:tr>
    </w:tbl>
    <w:p w:rsidR="0048085D" w:rsidRDefault="0048085D" w:rsidP="00EB042A">
      <w:pPr>
        <w:jc w:val="center"/>
        <w:rPr>
          <w:lang w:val="en-US"/>
        </w:rPr>
      </w:pPr>
    </w:p>
    <w:p w:rsidR="00AD4D77" w:rsidRPr="00AD4D77" w:rsidRDefault="00AD4D77" w:rsidP="00AD4D77">
      <w:pPr>
        <w:rPr>
          <w:b/>
        </w:rPr>
      </w:pPr>
      <w:r w:rsidRPr="00AD4D77">
        <w:rPr>
          <w:b/>
        </w:rPr>
        <w:t xml:space="preserve">Повестка дня заседания Комиссии: </w:t>
      </w:r>
    </w:p>
    <w:p w:rsidR="00AD4D77" w:rsidRDefault="00AD4D77" w:rsidP="00AD4D77"/>
    <w:p w:rsidR="00AD4D77" w:rsidRDefault="00AD4D77" w:rsidP="00AD4D77">
      <w:pPr>
        <w:jc w:val="both"/>
      </w:pPr>
      <w:r>
        <w:t xml:space="preserve">1. </w:t>
      </w:r>
      <w:r w:rsidRPr="00284E29">
        <w:t xml:space="preserve">О рассмотрении заявления </w:t>
      </w:r>
      <w:r>
        <w:t>лица, замещающего государственную должность Томской области,</w:t>
      </w:r>
      <w:r w:rsidRPr="00284E29">
        <w:t xml:space="preserve"> о</w:t>
      </w:r>
      <w:r>
        <w:t> </w:t>
      </w:r>
      <w:r w:rsidRPr="00284E29">
        <w:t>невозможности выполнить требования Федерального закона от</w:t>
      </w:r>
      <w:r>
        <w:t> </w:t>
      </w:r>
      <w:r w:rsidRPr="00284E29">
        <w:t>7</w:t>
      </w:r>
      <w:r>
        <w:t> </w:t>
      </w:r>
      <w:r w:rsidRPr="00284E29">
        <w:t>мая 2013 года №</w:t>
      </w:r>
      <w:r>
        <w:t> </w:t>
      </w:r>
      <w:r w:rsidRPr="00284E29">
        <w:t>79</w:t>
      </w:r>
      <w:r>
        <w:noBreakHyphen/>
      </w:r>
      <w:r w:rsidRPr="00284E29">
        <w:t>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</w:r>
      <w:r>
        <w:t>.</w:t>
      </w:r>
    </w:p>
    <w:p w:rsidR="00AD4D77" w:rsidRDefault="00AD4D77" w:rsidP="00AD4D77">
      <w:pPr>
        <w:jc w:val="both"/>
      </w:pPr>
      <w:r>
        <w:t xml:space="preserve">2. </w:t>
      </w:r>
      <w:r w:rsidRPr="0048085D">
        <w:t xml:space="preserve">О </w:t>
      </w:r>
      <w:r w:rsidRPr="00E2110F">
        <w:t>проблемах освоения средств федерального бюджета, выделяемых в рамках национального проекта «Здравоохранение», в части выполнения работ по</w:t>
      </w:r>
      <w:r>
        <w:t> </w:t>
      </w:r>
      <w:r w:rsidRPr="00E2110F">
        <w:t>строительству и оснащению хирургического корпуса областного государственного автономного учреждения здравоохранения «Томский областной онкологический диспансер»</w:t>
      </w:r>
      <w:r w:rsidRPr="0048085D">
        <w:t>.</w:t>
      </w:r>
    </w:p>
    <w:p w:rsidR="00AD4D77" w:rsidRDefault="00AD4D77" w:rsidP="00AD4D77">
      <w:pPr>
        <w:jc w:val="both"/>
      </w:pPr>
      <w:r>
        <w:t xml:space="preserve">3. </w:t>
      </w:r>
      <w:r w:rsidRPr="00E2110F">
        <w:t>Об организации работы по противодействию коррупции в областных учреждениях, подведомственных Департаменту по культуре Томской области.</w:t>
      </w:r>
    </w:p>
    <w:p w:rsidR="00AD4D77" w:rsidRDefault="00AD4D77" w:rsidP="00EB042A"/>
    <w:p w:rsidR="00EF6414" w:rsidRPr="00AD4D77" w:rsidRDefault="00EF6414" w:rsidP="00EF6414">
      <w:pPr>
        <w:rPr>
          <w:b/>
        </w:rPr>
      </w:pPr>
      <w:r w:rsidRPr="00AD4D77">
        <w:rPr>
          <w:b/>
        </w:rPr>
        <w:t>СЛУШАЛИ:</w:t>
      </w:r>
    </w:p>
    <w:p w:rsidR="00EF6414" w:rsidRPr="0048085D" w:rsidRDefault="00EF6414" w:rsidP="00EF6414">
      <w:pPr>
        <w:pBdr>
          <w:bottom w:val="single" w:sz="6" w:space="1" w:color="auto"/>
        </w:pBdr>
        <w:jc w:val="both"/>
      </w:pPr>
      <w:r>
        <w:t>1</w:t>
      </w:r>
      <w:r w:rsidRPr="0048085D">
        <w:t xml:space="preserve">. </w:t>
      </w:r>
      <w:r w:rsidRPr="00284E29">
        <w:t xml:space="preserve">О рассмотрении заявления </w:t>
      </w:r>
      <w:r w:rsidR="00921063">
        <w:t>лица, замещающего государственную должность Томской области,</w:t>
      </w:r>
      <w:r w:rsidRPr="00284E29">
        <w:t xml:space="preserve"> о</w:t>
      </w:r>
      <w:r>
        <w:t> </w:t>
      </w:r>
      <w:r w:rsidRPr="00284E29">
        <w:t>невозможности выполнить требования Федерального закона от</w:t>
      </w:r>
      <w:r w:rsidR="00620247">
        <w:t> </w:t>
      </w:r>
      <w:r w:rsidRPr="00284E29">
        <w:t>7</w:t>
      </w:r>
      <w:r w:rsidR="00620247">
        <w:t> </w:t>
      </w:r>
      <w:r w:rsidRPr="00284E29">
        <w:t>мая 2013 года №</w:t>
      </w:r>
      <w:r>
        <w:t> </w:t>
      </w:r>
      <w:r w:rsidRPr="00284E29">
        <w:t>79</w:t>
      </w:r>
      <w:r w:rsidR="00C864F0">
        <w:noBreakHyphen/>
      </w:r>
      <w:r w:rsidRPr="00284E29">
        <w:t>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</w:r>
      <w:r>
        <w:t>.</w:t>
      </w:r>
    </w:p>
    <w:p w:rsidR="00EF6414" w:rsidRDefault="00EF6414" w:rsidP="00EF6414"/>
    <w:p w:rsidR="00EF6414" w:rsidRPr="00AD4D77" w:rsidRDefault="00EF6414" w:rsidP="00EF6414">
      <w:pPr>
        <w:rPr>
          <w:b/>
        </w:rPr>
      </w:pPr>
      <w:r w:rsidRPr="00AD4D77">
        <w:rPr>
          <w:b/>
        </w:rPr>
        <w:t>РЕШИЛИ:</w:t>
      </w:r>
    </w:p>
    <w:p w:rsidR="00EF6414" w:rsidRDefault="00EF6414" w:rsidP="00EF6414">
      <w:pPr>
        <w:jc w:val="both"/>
      </w:pPr>
      <w:r w:rsidRPr="002811E4">
        <w:t xml:space="preserve">Признать, что обстоятельства, препятствующие выполнению </w:t>
      </w:r>
      <w:r w:rsidR="00921063">
        <w:t>лицом, замещающим государственную должность Томской области,</w:t>
      </w:r>
      <w:r w:rsidRPr="002811E4">
        <w:t xml:space="preserve"> требований Федерального закона от</w:t>
      </w:r>
      <w:r w:rsidR="00620247">
        <w:t> </w:t>
      </w:r>
      <w:r w:rsidRPr="002811E4">
        <w:t>7</w:t>
      </w:r>
      <w:r w:rsidR="00620247">
        <w:t> </w:t>
      </w:r>
      <w:r w:rsidRPr="002811E4">
        <w:t>мая 2013 года №</w:t>
      </w:r>
      <w:r>
        <w:t> </w:t>
      </w:r>
      <w:r w:rsidRPr="002811E4">
        <w:t>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являются объективными.</w:t>
      </w:r>
    </w:p>
    <w:p w:rsidR="00EB042A" w:rsidRDefault="00EB042A" w:rsidP="00EB042A"/>
    <w:p w:rsidR="00EB042A" w:rsidRPr="00AD4D77" w:rsidRDefault="00EB042A" w:rsidP="00EB042A">
      <w:pPr>
        <w:rPr>
          <w:b/>
        </w:rPr>
      </w:pPr>
      <w:r w:rsidRPr="00AD4D77">
        <w:rPr>
          <w:b/>
        </w:rPr>
        <w:t>СЛУШАЛИ:</w:t>
      </w:r>
    </w:p>
    <w:p w:rsidR="00EB042A" w:rsidRPr="0048085D" w:rsidRDefault="00792E1F" w:rsidP="00E2110F">
      <w:pPr>
        <w:pBdr>
          <w:bottom w:val="single" w:sz="6" w:space="1" w:color="auto"/>
        </w:pBdr>
        <w:jc w:val="both"/>
      </w:pPr>
      <w:r>
        <w:t>2</w:t>
      </w:r>
      <w:r w:rsidR="00EB042A" w:rsidRPr="0048085D">
        <w:t xml:space="preserve">. О </w:t>
      </w:r>
      <w:r w:rsidR="00E2110F" w:rsidRPr="00E2110F">
        <w:t>проблемах освоения средств федерального бюджета, выделяемых в рамках национального проекта «Здравоохранение», в части выполнения работ по</w:t>
      </w:r>
      <w:r w:rsidR="00E2110F">
        <w:t> </w:t>
      </w:r>
      <w:r w:rsidR="00E2110F" w:rsidRPr="00E2110F">
        <w:t>строительству и оснащению хирургического корпуса областного государственного автономного учреждения здравоохранения «Томский областной онкологический диспансер»</w:t>
      </w:r>
      <w:r w:rsidR="00EB042A" w:rsidRPr="0048085D">
        <w:t>.</w:t>
      </w:r>
    </w:p>
    <w:p w:rsidR="0048085D" w:rsidRDefault="0048085D" w:rsidP="00EB042A"/>
    <w:p w:rsidR="00EB042A" w:rsidRDefault="00E2110F" w:rsidP="00492C3E">
      <w:pPr>
        <w:jc w:val="both"/>
      </w:pPr>
      <w:r w:rsidRPr="002811E4">
        <w:rPr>
          <w:rFonts w:eastAsia="Times New Roman"/>
          <w:lang w:eastAsia="ru-RU"/>
        </w:rPr>
        <w:t xml:space="preserve">Ассонов Д.Ю. – начальник </w:t>
      </w:r>
      <w:r w:rsidRPr="002811E4">
        <w:t>Департамента архитектуры и строительства Томской области</w:t>
      </w:r>
    </w:p>
    <w:p w:rsidR="0003216E" w:rsidRDefault="00EB042A" w:rsidP="0003216E">
      <w:r w:rsidRPr="00AD4D77">
        <w:rPr>
          <w:b/>
        </w:rPr>
        <w:lastRenderedPageBreak/>
        <w:t>ВЫСТУПИЛИ:</w:t>
      </w:r>
      <w:r>
        <w:t xml:space="preserve"> </w:t>
      </w:r>
      <w:r w:rsidR="00E2110F">
        <w:t>Ассонов Д.Ю.</w:t>
      </w:r>
      <w:r w:rsidR="00C864F0">
        <w:t xml:space="preserve">, </w:t>
      </w:r>
      <w:proofErr w:type="spellStart"/>
      <w:r w:rsidR="00C864F0">
        <w:t>Руппель</w:t>
      </w:r>
      <w:proofErr w:type="spellEnd"/>
      <w:r w:rsidR="00C864F0">
        <w:t xml:space="preserve"> Н.Я.</w:t>
      </w:r>
    </w:p>
    <w:p w:rsidR="00EB042A" w:rsidRDefault="00EB042A" w:rsidP="00EB042A"/>
    <w:p w:rsidR="00EB042A" w:rsidRPr="00AD4D77" w:rsidRDefault="00EB042A" w:rsidP="00EB042A">
      <w:pPr>
        <w:rPr>
          <w:b/>
        </w:rPr>
      </w:pPr>
      <w:r w:rsidRPr="00AD4D77">
        <w:rPr>
          <w:b/>
        </w:rPr>
        <w:t>РЕШИЛИ:</w:t>
      </w:r>
    </w:p>
    <w:p w:rsidR="00E22002" w:rsidRDefault="0003216E" w:rsidP="00E2110F">
      <w:pPr>
        <w:jc w:val="both"/>
      </w:pPr>
      <w:r>
        <w:t xml:space="preserve">1. </w:t>
      </w:r>
      <w:r w:rsidR="00E22002">
        <w:t xml:space="preserve">Принять к сведению информацию </w:t>
      </w:r>
      <w:r w:rsidR="00E2110F">
        <w:t>начальника Департамента архитектуры и</w:t>
      </w:r>
      <w:r w:rsidR="00284E29">
        <w:t> </w:t>
      </w:r>
      <w:r w:rsidR="00E2110F">
        <w:t xml:space="preserve">строительства Томской области Ассонова Д.Ю. </w:t>
      </w:r>
      <w:r w:rsidR="00E2110F" w:rsidRPr="00E2110F">
        <w:t>о проблемах освоения средств федерального бюджета, выделяемых в рамках национального проекта «Здравоохранение», в части выполнения работ по строительству и оснащению хирургического корпуса областного государственного автономного учреждения здравоохранения «Томский областной онкологический диспансер»</w:t>
      </w:r>
      <w:r w:rsidR="00284E29">
        <w:t>.</w:t>
      </w:r>
    </w:p>
    <w:p w:rsidR="00492C3E" w:rsidRDefault="00492C3E" w:rsidP="00E2110F">
      <w:pPr>
        <w:jc w:val="both"/>
      </w:pPr>
    </w:p>
    <w:p w:rsidR="00E22002" w:rsidRDefault="00E2110F" w:rsidP="00E2110F">
      <w:pPr>
        <w:jc w:val="both"/>
      </w:pPr>
      <w:r>
        <w:t>2</w:t>
      </w:r>
      <w:r w:rsidR="00E22002">
        <w:t xml:space="preserve">. </w:t>
      </w:r>
      <w:r>
        <w:t>Департаменту архитектуры и строительства Томской области в</w:t>
      </w:r>
      <w:r w:rsidRPr="00E2110F">
        <w:t xml:space="preserve"> кратчайший срок обеспечить освоение средств федерального бюджета, выделяемых в рамках национального проекта «Здравоохранение», направленных на строительство и</w:t>
      </w:r>
      <w:r w:rsidR="00284E29">
        <w:t> </w:t>
      </w:r>
      <w:r w:rsidRPr="00E2110F">
        <w:t>оснащение хирургического корпуса областного государственного автономного учреждения здравоохранения «Томский областной онкологический диспансер».</w:t>
      </w:r>
    </w:p>
    <w:p w:rsidR="00481954" w:rsidRPr="00492C3E" w:rsidRDefault="00481954" w:rsidP="00481954">
      <w:pPr>
        <w:rPr>
          <w:b/>
        </w:rPr>
      </w:pPr>
      <w:r w:rsidRPr="00492C3E">
        <w:rPr>
          <w:b/>
        </w:rPr>
        <w:t xml:space="preserve">Отв.  Ассонов Д.Ю.  </w:t>
      </w:r>
    </w:p>
    <w:p w:rsidR="00921063" w:rsidRDefault="00921063" w:rsidP="00E22002"/>
    <w:p w:rsidR="00E22002" w:rsidRPr="00AD4D77" w:rsidRDefault="00E22002" w:rsidP="00E22002">
      <w:pPr>
        <w:rPr>
          <w:b/>
        </w:rPr>
      </w:pPr>
      <w:r w:rsidRPr="00AD4D77">
        <w:rPr>
          <w:b/>
        </w:rPr>
        <w:t>СЛУШАЛИ:</w:t>
      </w:r>
    </w:p>
    <w:p w:rsidR="00E22002" w:rsidRPr="0048085D" w:rsidRDefault="00792E1F" w:rsidP="00E22002">
      <w:pPr>
        <w:pBdr>
          <w:bottom w:val="single" w:sz="6" w:space="1" w:color="auto"/>
        </w:pBdr>
      </w:pPr>
      <w:r>
        <w:t>3</w:t>
      </w:r>
      <w:r w:rsidR="00E22002" w:rsidRPr="0048085D">
        <w:t xml:space="preserve">. </w:t>
      </w:r>
      <w:r w:rsidR="00E2110F" w:rsidRPr="00E2110F">
        <w:t>Об организации работы по противодействию коррупции в областных учреждениях, подведомственных Департаменту по культуре Томской области.</w:t>
      </w:r>
    </w:p>
    <w:p w:rsidR="00E22002" w:rsidRDefault="00E22002" w:rsidP="00E22002"/>
    <w:p w:rsidR="00E22002" w:rsidRDefault="00E2110F" w:rsidP="00E22002">
      <w:proofErr w:type="spellStart"/>
      <w:r>
        <w:t>Шагова</w:t>
      </w:r>
      <w:proofErr w:type="spellEnd"/>
      <w:r>
        <w:t xml:space="preserve"> Е.М.</w:t>
      </w:r>
      <w:r w:rsidR="00E22002">
        <w:t xml:space="preserve"> – </w:t>
      </w:r>
      <w:proofErr w:type="spellStart"/>
      <w:r w:rsidRPr="002811E4">
        <w:t>и.о</w:t>
      </w:r>
      <w:proofErr w:type="spellEnd"/>
      <w:r w:rsidRPr="002811E4">
        <w:t>. начальника Департамента по культуре Томской области</w:t>
      </w:r>
      <w:r>
        <w:t>.</w:t>
      </w:r>
    </w:p>
    <w:p w:rsidR="00E22002" w:rsidRDefault="00E22002" w:rsidP="00E22002"/>
    <w:p w:rsidR="00E22002" w:rsidRDefault="00E22002" w:rsidP="00E22002">
      <w:r w:rsidRPr="00AD4D77">
        <w:rPr>
          <w:b/>
        </w:rPr>
        <w:t>ВЫСТУПИЛИ:</w:t>
      </w:r>
      <w:r>
        <w:t xml:space="preserve"> </w:t>
      </w:r>
      <w:proofErr w:type="spellStart"/>
      <w:r w:rsidR="00E2110F">
        <w:t>Шагова</w:t>
      </w:r>
      <w:proofErr w:type="spellEnd"/>
      <w:r w:rsidR="00E2110F">
        <w:t xml:space="preserve"> Е.М.</w:t>
      </w:r>
    </w:p>
    <w:p w:rsidR="004F1BE6" w:rsidRDefault="004F1BE6" w:rsidP="00E22002"/>
    <w:p w:rsidR="00E22002" w:rsidRPr="00AD4D77" w:rsidRDefault="00E22002" w:rsidP="00E22002">
      <w:pPr>
        <w:rPr>
          <w:b/>
        </w:rPr>
      </w:pPr>
      <w:r w:rsidRPr="00AD4D77">
        <w:rPr>
          <w:b/>
        </w:rPr>
        <w:t>РЕШИЛИ:</w:t>
      </w:r>
    </w:p>
    <w:p w:rsidR="00E22002" w:rsidRDefault="00E22002" w:rsidP="00284E29">
      <w:pPr>
        <w:jc w:val="both"/>
      </w:pPr>
      <w:r>
        <w:t xml:space="preserve">1. Принять к сведению информацию </w:t>
      </w:r>
      <w:proofErr w:type="spellStart"/>
      <w:r w:rsidR="00481954" w:rsidRPr="00481954">
        <w:t>и.о</w:t>
      </w:r>
      <w:proofErr w:type="spellEnd"/>
      <w:r w:rsidR="00481954" w:rsidRPr="00481954">
        <w:t>. начальника Департамента по культуре Томской области</w:t>
      </w:r>
      <w:r w:rsidR="00481954">
        <w:t xml:space="preserve"> Шаговой Е.М. </w:t>
      </w:r>
      <w:r w:rsidR="00E2110F" w:rsidRPr="00E2110F">
        <w:t>об организации работы по противодействию коррупции в областных учреждениях, подведомственных Департаменту по культуре Томской области</w:t>
      </w:r>
      <w:r w:rsidR="00284E29">
        <w:t>.</w:t>
      </w:r>
    </w:p>
    <w:p w:rsidR="00492C3E" w:rsidRDefault="00492C3E" w:rsidP="00481954">
      <w:pPr>
        <w:jc w:val="both"/>
      </w:pPr>
    </w:p>
    <w:p w:rsidR="00481954" w:rsidRPr="00481954" w:rsidRDefault="00481954" w:rsidP="00481954">
      <w:pPr>
        <w:jc w:val="both"/>
      </w:pPr>
      <w:r>
        <w:t>2</w:t>
      </w:r>
      <w:r w:rsidR="00E22002" w:rsidRPr="00481954">
        <w:t>. Департаменту</w:t>
      </w:r>
      <w:r w:rsidRPr="00481954">
        <w:t xml:space="preserve"> по культуре Томской области</w:t>
      </w:r>
      <w:r w:rsidR="00E22002" w:rsidRPr="00481954">
        <w:t xml:space="preserve"> </w:t>
      </w:r>
      <w:r w:rsidRPr="00481954">
        <w:t>обеспечить усиление блока работы по</w:t>
      </w:r>
      <w:r w:rsidR="00620247">
        <w:t> </w:t>
      </w:r>
      <w:r w:rsidRPr="00481954">
        <w:t>профилактике коррупционных правонарушений в подведомственных учреждениях Департамента по культуре Томской области, в том числе по вопросам проведения профилактических мероприятий среди работников</w:t>
      </w:r>
      <w:r w:rsidR="00C864F0">
        <w:t>, подготовки правовых актов</w:t>
      </w:r>
      <w:r w:rsidRPr="00481954">
        <w:t>.</w:t>
      </w:r>
    </w:p>
    <w:p w:rsidR="00E22002" w:rsidRPr="00492C3E" w:rsidRDefault="00E22002" w:rsidP="00E22002">
      <w:pPr>
        <w:rPr>
          <w:b/>
        </w:rPr>
      </w:pPr>
      <w:r w:rsidRPr="00492C3E">
        <w:rPr>
          <w:b/>
        </w:rPr>
        <w:t xml:space="preserve">Отв.  </w:t>
      </w:r>
      <w:proofErr w:type="spellStart"/>
      <w:r w:rsidR="00481954" w:rsidRPr="00492C3E">
        <w:rPr>
          <w:b/>
        </w:rPr>
        <w:t>Важова</w:t>
      </w:r>
      <w:proofErr w:type="spellEnd"/>
      <w:r w:rsidR="00481954" w:rsidRPr="00492C3E">
        <w:rPr>
          <w:b/>
        </w:rPr>
        <w:t xml:space="preserve"> Л.В.</w:t>
      </w:r>
      <w:r w:rsidRPr="00492C3E">
        <w:rPr>
          <w:b/>
        </w:rPr>
        <w:t xml:space="preserve">  </w:t>
      </w:r>
    </w:p>
    <w:p w:rsidR="00E22002" w:rsidRPr="00492C3E" w:rsidRDefault="00E22002" w:rsidP="00E22002">
      <w:pPr>
        <w:rPr>
          <w:b/>
        </w:rPr>
      </w:pPr>
      <w:r w:rsidRPr="00492C3E">
        <w:rPr>
          <w:b/>
        </w:rPr>
        <w:t xml:space="preserve">Срок: </w:t>
      </w:r>
      <w:r w:rsidR="00481954" w:rsidRPr="00492C3E">
        <w:rPr>
          <w:b/>
        </w:rPr>
        <w:t>01</w:t>
      </w:r>
      <w:r w:rsidR="00C04778">
        <w:rPr>
          <w:b/>
        </w:rPr>
        <w:t>.12.2023</w:t>
      </w:r>
    </w:p>
    <w:p w:rsidR="00492C3E" w:rsidRDefault="00492C3E" w:rsidP="00284E29">
      <w:pPr>
        <w:jc w:val="both"/>
      </w:pPr>
    </w:p>
    <w:p w:rsidR="00284E29" w:rsidRDefault="00284E29" w:rsidP="00284E29">
      <w:pPr>
        <w:jc w:val="both"/>
      </w:pPr>
      <w:r>
        <w:t xml:space="preserve">3. </w:t>
      </w:r>
      <w:r w:rsidRPr="00284E29">
        <w:t>Департаменту по культуре Томской области совместно с</w:t>
      </w:r>
      <w:r>
        <w:t> </w:t>
      </w:r>
      <w:r w:rsidRPr="00284E29">
        <w:t>Департаментом финансов Томской области проработать возможность увеличения штатной численности государственных служащих Томской области, состоящих в штате Департамента по</w:t>
      </w:r>
      <w:r w:rsidR="00620247">
        <w:t> </w:t>
      </w:r>
      <w:r w:rsidRPr="00284E29">
        <w:t>культуре Томской области.</w:t>
      </w:r>
    </w:p>
    <w:p w:rsidR="00284E29" w:rsidRPr="00492C3E" w:rsidRDefault="00284E29" w:rsidP="00284E29">
      <w:pPr>
        <w:rPr>
          <w:b/>
        </w:rPr>
      </w:pPr>
      <w:r w:rsidRPr="00492C3E">
        <w:rPr>
          <w:b/>
        </w:rPr>
        <w:t xml:space="preserve">Отв.  </w:t>
      </w:r>
      <w:proofErr w:type="spellStart"/>
      <w:r w:rsidRPr="00492C3E">
        <w:rPr>
          <w:b/>
        </w:rPr>
        <w:t>Важова</w:t>
      </w:r>
      <w:proofErr w:type="spellEnd"/>
      <w:r w:rsidRPr="00492C3E">
        <w:rPr>
          <w:b/>
        </w:rPr>
        <w:t xml:space="preserve"> Л.В., </w:t>
      </w:r>
      <w:proofErr w:type="spellStart"/>
      <w:r w:rsidRPr="00492C3E">
        <w:rPr>
          <w:b/>
        </w:rPr>
        <w:t>Феденёв</w:t>
      </w:r>
      <w:proofErr w:type="spellEnd"/>
      <w:r w:rsidRPr="00492C3E">
        <w:rPr>
          <w:b/>
        </w:rPr>
        <w:t xml:space="preserve"> А.М.</w:t>
      </w:r>
    </w:p>
    <w:p w:rsidR="0003216E" w:rsidRDefault="00C04778" w:rsidP="00284E29">
      <w:pPr>
        <w:rPr>
          <w:b/>
        </w:rPr>
      </w:pPr>
      <w:r>
        <w:rPr>
          <w:b/>
        </w:rPr>
        <w:t>Срок: 01.12.2023</w:t>
      </w:r>
    </w:p>
    <w:p w:rsidR="004F1BE6" w:rsidRDefault="004F1BE6" w:rsidP="00284E29">
      <w:pPr>
        <w:rPr>
          <w:b/>
        </w:rPr>
      </w:pPr>
    </w:p>
    <w:p w:rsidR="00921063" w:rsidRDefault="00921063" w:rsidP="004F1BE6">
      <w:pPr>
        <w:jc w:val="both"/>
      </w:pPr>
    </w:p>
    <w:p w:rsidR="00921063" w:rsidRDefault="00921063" w:rsidP="004F1BE6">
      <w:pPr>
        <w:jc w:val="both"/>
      </w:pPr>
    </w:p>
    <w:p w:rsidR="00921063" w:rsidRDefault="00921063" w:rsidP="004F1BE6">
      <w:pPr>
        <w:jc w:val="both"/>
      </w:pPr>
    </w:p>
    <w:p w:rsidR="00921063" w:rsidRDefault="00921063" w:rsidP="004F1BE6">
      <w:pPr>
        <w:jc w:val="both"/>
      </w:pPr>
    </w:p>
    <w:p w:rsidR="004F1BE6" w:rsidRDefault="004F1BE6" w:rsidP="004F1BE6">
      <w:pPr>
        <w:jc w:val="both"/>
      </w:pPr>
      <w:r w:rsidRPr="00792E1F">
        <w:t>4.</w:t>
      </w:r>
      <w:r>
        <w:rPr>
          <w:b/>
        </w:rPr>
        <w:t xml:space="preserve"> </w:t>
      </w:r>
      <w:r>
        <w:t>Департаменту государственной гражданской службы Администрации Томской области совместно с Департаментом по профилактике коррупционных и иных правонарушений Администрации Томской области проработать возможность установления дополнительного механизма контроля за наградными документами, с целью исключения получения наград лицами, нарушающими законодательство.</w:t>
      </w:r>
    </w:p>
    <w:p w:rsidR="004F1BE6" w:rsidRPr="004F1BE6" w:rsidRDefault="004F1BE6" w:rsidP="004F1BE6">
      <w:pPr>
        <w:rPr>
          <w:b/>
        </w:rPr>
      </w:pPr>
      <w:r w:rsidRPr="004F1BE6">
        <w:rPr>
          <w:b/>
        </w:rPr>
        <w:t>Отв. Глухова Е.С., Ясовеев А.А.</w:t>
      </w:r>
    </w:p>
    <w:p w:rsidR="004F1BE6" w:rsidRPr="004F1BE6" w:rsidRDefault="004F1BE6" w:rsidP="004F1BE6">
      <w:pPr>
        <w:jc w:val="both"/>
        <w:rPr>
          <w:b/>
        </w:rPr>
      </w:pPr>
      <w:r w:rsidRPr="004F1BE6">
        <w:rPr>
          <w:b/>
        </w:rPr>
        <w:t>Срок до: 01</w:t>
      </w:r>
      <w:r w:rsidR="00C04778">
        <w:rPr>
          <w:b/>
        </w:rPr>
        <w:t>.12.2023</w:t>
      </w:r>
    </w:p>
    <w:p w:rsidR="0003216E" w:rsidRDefault="0003216E" w:rsidP="0003216E"/>
    <w:p w:rsidR="00284E29" w:rsidRDefault="00284E29" w:rsidP="00284E29">
      <w:pPr>
        <w:ind w:firstLine="567"/>
        <w:jc w:val="both"/>
      </w:pPr>
      <w:r w:rsidRPr="002811E4">
        <w:t>Контроль за исполнением пунктов протокола возложить на отдел по контролю исполнения (</w:t>
      </w:r>
      <w:proofErr w:type="spellStart"/>
      <w:r w:rsidRPr="002811E4">
        <w:t>Ачина</w:t>
      </w:r>
      <w:proofErr w:type="spellEnd"/>
      <w:r w:rsidRPr="002811E4">
        <w:t xml:space="preserve"> Н.Н.).</w:t>
      </w:r>
      <w:bookmarkStart w:id="0" w:name="_GoBack"/>
      <w:bookmarkEnd w:id="0"/>
    </w:p>
    <w:sectPr w:rsidR="00284E29" w:rsidSect="00C864F0">
      <w:headerReference w:type="default" r:id="rId9"/>
      <w:pgSz w:w="11906" w:h="16838"/>
      <w:pgMar w:top="726" w:right="566" w:bottom="567" w:left="1191" w:header="709" w:footer="709" w:gutter="0"/>
      <w:cols w:space="708"/>
      <w:titlePg/>
      <w:docGrid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278" w:rsidRDefault="00463278" w:rsidP="00EB042A">
      <w:r>
        <w:separator/>
      </w:r>
    </w:p>
  </w:endnote>
  <w:endnote w:type="continuationSeparator" w:id="0">
    <w:p w:rsidR="00463278" w:rsidRDefault="00463278" w:rsidP="00EB0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278" w:rsidRDefault="00463278" w:rsidP="00EB042A">
      <w:r>
        <w:separator/>
      </w:r>
    </w:p>
  </w:footnote>
  <w:footnote w:type="continuationSeparator" w:id="0">
    <w:p w:rsidR="00463278" w:rsidRDefault="00463278" w:rsidP="00EB04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914072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52764" w:rsidRPr="00352764" w:rsidRDefault="00352764">
        <w:pPr>
          <w:pStyle w:val="aa"/>
          <w:jc w:val="center"/>
          <w:rPr>
            <w:sz w:val="24"/>
            <w:szCs w:val="24"/>
          </w:rPr>
        </w:pPr>
        <w:r w:rsidRPr="00352764">
          <w:rPr>
            <w:sz w:val="24"/>
            <w:szCs w:val="24"/>
          </w:rPr>
          <w:fldChar w:fldCharType="begin"/>
        </w:r>
        <w:r w:rsidRPr="00352764">
          <w:rPr>
            <w:sz w:val="24"/>
            <w:szCs w:val="24"/>
          </w:rPr>
          <w:instrText>PAGE   \* MERGEFORMAT</w:instrText>
        </w:r>
        <w:r w:rsidRPr="00352764">
          <w:rPr>
            <w:sz w:val="24"/>
            <w:szCs w:val="24"/>
          </w:rPr>
          <w:fldChar w:fldCharType="separate"/>
        </w:r>
        <w:r w:rsidR="00C83173">
          <w:rPr>
            <w:noProof/>
            <w:sz w:val="24"/>
            <w:szCs w:val="24"/>
          </w:rPr>
          <w:t>2</w:t>
        </w:r>
        <w:r w:rsidRPr="00352764">
          <w:rPr>
            <w:sz w:val="24"/>
            <w:szCs w:val="24"/>
          </w:rPr>
          <w:fldChar w:fldCharType="end"/>
        </w:r>
      </w:p>
    </w:sdtContent>
  </w:sdt>
  <w:p w:rsidR="00352764" w:rsidRDefault="00352764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22DB3"/>
    <w:multiLevelType w:val="multilevel"/>
    <w:tmpl w:val="0419001D"/>
    <w:styleLink w:val="112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BB13C3D"/>
    <w:multiLevelType w:val="multilevel"/>
    <w:tmpl w:val="4DA07CA0"/>
    <w:styleLink w:val="a"/>
    <w:lvl w:ilvl="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0C138C"/>
    <w:multiLevelType w:val="multilevel"/>
    <w:tmpl w:val="4DA07CA0"/>
    <w:numStyleLink w:val="a"/>
  </w:abstractNum>
  <w:abstractNum w:abstractNumId="3">
    <w:nsid w:val="3D9F2A8A"/>
    <w:multiLevelType w:val="multilevel"/>
    <w:tmpl w:val="CCB00634"/>
    <w:styleLink w:val="a0"/>
    <w:lvl w:ilvl="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displayBackgroundShape/>
  <w:proofState w:spelling="clean" w:grammar="clean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D70"/>
    <w:rsid w:val="00011DD6"/>
    <w:rsid w:val="000262AB"/>
    <w:rsid w:val="0003216E"/>
    <w:rsid w:val="0005133D"/>
    <w:rsid w:val="000B05A1"/>
    <w:rsid w:val="000D051F"/>
    <w:rsid w:val="001A5E20"/>
    <w:rsid w:val="001F2675"/>
    <w:rsid w:val="00284E29"/>
    <w:rsid w:val="00296595"/>
    <w:rsid w:val="002B0CC4"/>
    <w:rsid w:val="00326D70"/>
    <w:rsid w:val="00352764"/>
    <w:rsid w:val="00362942"/>
    <w:rsid w:val="003B1E08"/>
    <w:rsid w:val="00463278"/>
    <w:rsid w:val="0048085D"/>
    <w:rsid w:val="00481954"/>
    <w:rsid w:val="00492C3E"/>
    <w:rsid w:val="004F1BE6"/>
    <w:rsid w:val="0055073C"/>
    <w:rsid w:val="00590C50"/>
    <w:rsid w:val="006136DF"/>
    <w:rsid w:val="00620247"/>
    <w:rsid w:val="006511BE"/>
    <w:rsid w:val="006822F7"/>
    <w:rsid w:val="00683F73"/>
    <w:rsid w:val="00716961"/>
    <w:rsid w:val="00792E1F"/>
    <w:rsid w:val="007A72DB"/>
    <w:rsid w:val="007C65ED"/>
    <w:rsid w:val="007E04F0"/>
    <w:rsid w:val="007E7912"/>
    <w:rsid w:val="00873C3A"/>
    <w:rsid w:val="00893564"/>
    <w:rsid w:val="008950FD"/>
    <w:rsid w:val="00897643"/>
    <w:rsid w:val="00921063"/>
    <w:rsid w:val="00982E6B"/>
    <w:rsid w:val="009B297C"/>
    <w:rsid w:val="00A239D8"/>
    <w:rsid w:val="00A34829"/>
    <w:rsid w:val="00AD4D77"/>
    <w:rsid w:val="00B21463"/>
    <w:rsid w:val="00B72563"/>
    <w:rsid w:val="00BC1D5F"/>
    <w:rsid w:val="00BF28FE"/>
    <w:rsid w:val="00C04778"/>
    <w:rsid w:val="00C83173"/>
    <w:rsid w:val="00C86291"/>
    <w:rsid w:val="00C864F0"/>
    <w:rsid w:val="00E2110F"/>
    <w:rsid w:val="00E22002"/>
    <w:rsid w:val="00E33D2E"/>
    <w:rsid w:val="00E963C4"/>
    <w:rsid w:val="00EB042A"/>
    <w:rsid w:val="00EC2F25"/>
    <w:rsid w:val="00EF6414"/>
    <w:rsid w:val="00F4428B"/>
    <w:rsid w:val="00FD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B042A"/>
    <w:pPr>
      <w:spacing w:after="0" w:line="240" w:lineRule="auto"/>
    </w:pPr>
    <w:rPr>
      <w:rFonts w:ascii="PT Astra Serif" w:hAnsi="PT Astra Serif"/>
      <w:sz w:val="27"/>
      <w:szCs w:val="27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ГТО Протокол заголовок"/>
    <w:basedOn w:val="a1"/>
    <w:qFormat/>
    <w:rsid w:val="00EB042A"/>
    <w:pPr>
      <w:jc w:val="center"/>
    </w:pPr>
    <w:rPr>
      <w:b/>
    </w:rPr>
  </w:style>
  <w:style w:type="paragraph" w:customStyle="1" w:styleId="a6">
    <w:name w:val="ГТО Протокол подзаголовок"/>
    <w:basedOn w:val="a5"/>
    <w:qFormat/>
    <w:rsid w:val="00EB042A"/>
    <w:pPr>
      <w:spacing w:after="279" w:line="299" w:lineRule="exact"/>
    </w:pPr>
    <w:rPr>
      <w:b w:val="0"/>
    </w:rPr>
  </w:style>
  <w:style w:type="paragraph" w:styleId="a7">
    <w:name w:val="List Paragraph"/>
    <w:basedOn w:val="a1"/>
    <w:uiPriority w:val="34"/>
    <w:rsid w:val="0003216E"/>
    <w:pPr>
      <w:ind w:left="720"/>
      <w:contextualSpacing/>
    </w:pPr>
  </w:style>
  <w:style w:type="paragraph" w:customStyle="1" w:styleId="a8">
    <w:name w:val="ГТО Протокол вопрос"/>
    <w:basedOn w:val="a1"/>
    <w:qFormat/>
    <w:rsid w:val="0003216E"/>
    <w:rPr>
      <w:b/>
      <w:u w:val="single"/>
    </w:rPr>
  </w:style>
  <w:style w:type="paragraph" w:customStyle="1" w:styleId="a9">
    <w:name w:val="ГТО Протокол ответственные/сроки"/>
    <w:basedOn w:val="a1"/>
    <w:qFormat/>
    <w:rsid w:val="0003216E"/>
    <w:rPr>
      <w:b/>
    </w:rPr>
  </w:style>
  <w:style w:type="character" w:customStyle="1" w:styleId="4">
    <w:name w:val="Основной текст (4)_"/>
    <w:basedOn w:val="a2"/>
    <w:link w:val="40"/>
    <w:rsid w:val="0003216E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numbering" w:customStyle="1" w:styleId="a">
    <w:name w:val="ПГТО Список описания"/>
    <w:basedOn w:val="a4"/>
    <w:uiPriority w:val="99"/>
    <w:rsid w:val="0005133D"/>
    <w:pPr>
      <w:numPr>
        <w:numId w:val="1"/>
      </w:numPr>
    </w:pPr>
  </w:style>
  <w:style w:type="numbering" w:customStyle="1" w:styleId="a0">
    <w:name w:val="ПГТО Доклад"/>
    <w:basedOn w:val="a4"/>
    <w:uiPriority w:val="99"/>
    <w:rsid w:val="0005133D"/>
    <w:pPr>
      <w:numPr>
        <w:numId w:val="2"/>
      </w:numPr>
    </w:pPr>
  </w:style>
  <w:style w:type="paragraph" w:customStyle="1" w:styleId="40">
    <w:name w:val="Основной текст (4)"/>
    <w:basedOn w:val="a1"/>
    <w:link w:val="4"/>
    <w:rsid w:val="0003216E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124">
    <w:name w:val="Список 1124"/>
    <w:basedOn w:val="a"/>
    <w:uiPriority w:val="99"/>
    <w:rsid w:val="0005133D"/>
    <w:pPr>
      <w:numPr>
        <w:numId w:val="4"/>
      </w:numPr>
    </w:pPr>
  </w:style>
  <w:style w:type="paragraph" w:styleId="aa">
    <w:name w:val="header"/>
    <w:basedOn w:val="a1"/>
    <w:link w:val="ab"/>
    <w:uiPriority w:val="99"/>
    <w:unhideWhenUsed/>
    <w:rsid w:val="007C65E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2"/>
    <w:link w:val="aa"/>
    <w:uiPriority w:val="99"/>
    <w:rsid w:val="007C65ED"/>
  </w:style>
  <w:style w:type="paragraph" w:styleId="ac">
    <w:name w:val="footer"/>
    <w:basedOn w:val="a1"/>
    <w:link w:val="ad"/>
    <w:uiPriority w:val="99"/>
    <w:unhideWhenUsed/>
    <w:rsid w:val="007C65E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2"/>
    <w:link w:val="ac"/>
    <w:uiPriority w:val="99"/>
    <w:rsid w:val="007C65ED"/>
  </w:style>
  <w:style w:type="table" w:styleId="ae">
    <w:name w:val="Table Grid"/>
    <w:basedOn w:val="a3"/>
    <w:uiPriority w:val="59"/>
    <w:rsid w:val="0003216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1"/>
    <w:link w:val="af0"/>
    <w:uiPriority w:val="99"/>
    <w:semiHidden/>
    <w:unhideWhenUsed/>
    <w:rsid w:val="0055073C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5507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B042A"/>
    <w:pPr>
      <w:spacing w:after="0" w:line="240" w:lineRule="auto"/>
    </w:pPr>
    <w:rPr>
      <w:rFonts w:ascii="PT Astra Serif" w:hAnsi="PT Astra Serif"/>
      <w:sz w:val="27"/>
      <w:szCs w:val="27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ГТО Протокол заголовок"/>
    <w:basedOn w:val="a1"/>
    <w:qFormat/>
    <w:rsid w:val="00EB042A"/>
    <w:pPr>
      <w:jc w:val="center"/>
    </w:pPr>
    <w:rPr>
      <w:b/>
    </w:rPr>
  </w:style>
  <w:style w:type="paragraph" w:customStyle="1" w:styleId="a6">
    <w:name w:val="ГТО Протокол подзаголовок"/>
    <w:basedOn w:val="a5"/>
    <w:qFormat/>
    <w:rsid w:val="00EB042A"/>
    <w:pPr>
      <w:spacing w:after="279" w:line="299" w:lineRule="exact"/>
    </w:pPr>
    <w:rPr>
      <w:b w:val="0"/>
    </w:rPr>
  </w:style>
  <w:style w:type="paragraph" w:styleId="a7">
    <w:name w:val="List Paragraph"/>
    <w:basedOn w:val="a1"/>
    <w:uiPriority w:val="34"/>
    <w:rsid w:val="0003216E"/>
    <w:pPr>
      <w:ind w:left="720"/>
      <w:contextualSpacing/>
    </w:pPr>
  </w:style>
  <w:style w:type="paragraph" w:customStyle="1" w:styleId="a8">
    <w:name w:val="ГТО Протокол вопрос"/>
    <w:basedOn w:val="a1"/>
    <w:qFormat/>
    <w:rsid w:val="0003216E"/>
    <w:rPr>
      <w:b/>
      <w:u w:val="single"/>
    </w:rPr>
  </w:style>
  <w:style w:type="paragraph" w:customStyle="1" w:styleId="a9">
    <w:name w:val="ГТО Протокол ответственные/сроки"/>
    <w:basedOn w:val="a1"/>
    <w:qFormat/>
    <w:rsid w:val="0003216E"/>
    <w:rPr>
      <w:b/>
    </w:rPr>
  </w:style>
  <w:style w:type="character" w:customStyle="1" w:styleId="4">
    <w:name w:val="Основной текст (4)_"/>
    <w:basedOn w:val="a2"/>
    <w:link w:val="40"/>
    <w:rsid w:val="0003216E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numbering" w:customStyle="1" w:styleId="a">
    <w:name w:val="ПГТО Список описания"/>
    <w:basedOn w:val="a4"/>
    <w:uiPriority w:val="99"/>
    <w:rsid w:val="0005133D"/>
    <w:pPr>
      <w:numPr>
        <w:numId w:val="1"/>
      </w:numPr>
    </w:pPr>
  </w:style>
  <w:style w:type="numbering" w:customStyle="1" w:styleId="a0">
    <w:name w:val="ПГТО Доклад"/>
    <w:basedOn w:val="a4"/>
    <w:uiPriority w:val="99"/>
    <w:rsid w:val="0005133D"/>
    <w:pPr>
      <w:numPr>
        <w:numId w:val="2"/>
      </w:numPr>
    </w:pPr>
  </w:style>
  <w:style w:type="paragraph" w:customStyle="1" w:styleId="40">
    <w:name w:val="Основной текст (4)"/>
    <w:basedOn w:val="a1"/>
    <w:link w:val="4"/>
    <w:rsid w:val="0003216E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124">
    <w:name w:val="Список 1124"/>
    <w:basedOn w:val="a"/>
    <w:uiPriority w:val="99"/>
    <w:rsid w:val="0005133D"/>
    <w:pPr>
      <w:numPr>
        <w:numId w:val="4"/>
      </w:numPr>
    </w:pPr>
  </w:style>
  <w:style w:type="paragraph" w:styleId="aa">
    <w:name w:val="header"/>
    <w:basedOn w:val="a1"/>
    <w:link w:val="ab"/>
    <w:uiPriority w:val="99"/>
    <w:unhideWhenUsed/>
    <w:rsid w:val="007C65E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2"/>
    <w:link w:val="aa"/>
    <w:uiPriority w:val="99"/>
    <w:rsid w:val="007C65ED"/>
  </w:style>
  <w:style w:type="paragraph" w:styleId="ac">
    <w:name w:val="footer"/>
    <w:basedOn w:val="a1"/>
    <w:link w:val="ad"/>
    <w:uiPriority w:val="99"/>
    <w:unhideWhenUsed/>
    <w:rsid w:val="007C65E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2"/>
    <w:link w:val="ac"/>
    <w:uiPriority w:val="99"/>
    <w:rsid w:val="007C65ED"/>
  </w:style>
  <w:style w:type="table" w:styleId="ae">
    <w:name w:val="Table Grid"/>
    <w:basedOn w:val="a3"/>
    <w:uiPriority w:val="59"/>
    <w:rsid w:val="0003216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1"/>
    <w:link w:val="af0"/>
    <w:uiPriority w:val="99"/>
    <w:semiHidden/>
    <w:unhideWhenUsed/>
    <w:rsid w:val="0055073C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5507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4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syganovzm\Downloads\&#1064;&#1072;&#1073;&#1083;&#1086;&#1085;%20-%20&#1087;&#1088;&#1086;&#1090;&#1086;&#1082;&#1086;&#1083;%20v0714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20EAA-0C8C-44FA-AC4A-AEAA3BD80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- протокол v0714</Template>
  <TotalTime>0</TotalTime>
  <Pages>3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 Михайлович Цыганов</dc:creator>
  <cp:lastModifiedBy>Захар Михайлович Цыганов</cp:lastModifiedBy>
  <cp:revision>3</cp:revision>
  <cp:lastPrinted>2023-10-17T03:07:00Z</cp:lastPrinted>
  <dcterms:created xsi:type="dcterms:W3CDTF">2023-10-18T04:13:00Z</dcterms:created>
  <dcterms:modified xsi:type="dcterms:W3CDTF">2023-10-18T04:14:00Z</dcterms:modified>
</cp:coreProperties>
</file>