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E12679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СТАРШАЯ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2"/>
        <w:tblW w:w="10240" w:type="dxa"/>
        <w:tblInd w:w="-176" w:type="dxa"/>
        <w:tblLayout w:type="fixed"/>
        <w:tblLook w:val="04A0"/>
      </w:tblPr>
      <w:tblGrid>
        <w:gridCol w:w="1135"/>
        <w:gridCol w:w="9105"/>
      </w:tblGrid>
      <w:tr w:rsidR="0097287D" w:rsidRPr="00FD4724" w:rsidTr="008B1173">
        <w:trPr>
          <w:trHeight w:val="536"/>
        </w:trPr>
        <w:tc>
          <w:tcPr>
            <w:tcW w:w="113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№</w:t>
            </w:r>
          </w:p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п/п</w:t>
            </w:r>
          </w:p>
        </w:tc>
        <w:tc>
          <w:tcPr>
            <w:tcW w:w="910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Ф.И.О.</w:t>
            </w:r>
          </w:p>
        </w:tc>
      </w:tr>
      <w:tr w:rsidR="00781FCB" w:rsidRPr="00FD4724" w:rsidTr="00636486">
        <w:trPr>
          <w:trHeight w:val="521"/>
        </w:trPr>
        <w:tc>
          <w:tcPr>
            <w:tcW w:w="1135" w:type="dxa"/>
          </w:tcPr>
          <w:p w:rsidR="00781FCB" w:rsidRPr="00FD4724" w:rsidRDefault="00781FCB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1781C" w:rsidRPr="000C19F5" w:rsidRDefault="00E12679" w:rsidP="00D036ED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Вайс Софья Викторовна</w:t>
            </w:r>
            <w:r w:rsidR="0037156C">
              <w:rPr>
                <w:rFonts w:ascii="PT Astra Serif" w:hAnsi="PT Astra Serif"/>
                <w:sz w:val="26"/>
                <w:szCs w:val="26"/>
              </w:rPr>
              <w:t xml:space="preserve">                  </w:t>
            </w:r>
            <w:r w:rsidR="00FD4724" w:rsidRPr="00FD47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</w:t>
            </w:r>
            <w:r w:rsidR="0037156C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D97B1D" w:rsidRPr="00FD4724" w:rsidTr="00636486">
        <w:trPr>
          <w:trHeight w:val="521"/>
        </w:trPr>
        <w:tc>
          <w:tcPr>
            <w:tcW w:w="1135" w:type="dxa"/>
          </w:tcPr>
          <w:p w:rsidR="00D97B1D" w:rsidRPr="00FD4724" w:rsidRDefault="00D97B1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D97B1D" w:rsidRPr="00FD4724" w:rsidRDefault="000C19F5" w:rsidP="00D036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Згерских Глеб Владимирович</w:t>
            </w:r>
            <w:r w:rsidR="0037156C"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="00166F46" w:rsidRPr="00FD4724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FD4724" w:rsidRPr="00FD47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0C19F5" w:rsidP="000C19F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Киселев Андрей Николаевич</w:t>
            </w:r>
            <w:r w:rsidR="0037156C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="003E4BE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0C19F5" w:rsidP="00D036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Лаптева Алена Юрьевна                     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0C19F5" w:rsidP="000C19F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Морозова Анастасия Евгеньевна</w:t>
            </w:r>
            <w:r w:rsidR="003E4BE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</w:t>
            </w:r>
          </w:p>
        </w:tc>
      </w:tr>
      <w:tr w:rsidR="003E4BED" w:rsidRPr="00FD4724" w:rsidTr="00636486">
        <w:trPr>
          <w:trHeight w:val="521"/>
        </w:trPr>
        <w:tc>
          <w:tcPr>
            <w:tcW w:w="1135" w:type="dxa"/>
          </w:tcPr>
          <w:p w:rsidR="003E4BED" w:rsidRPr="00FD4724" w:rsidRDefault="003E4BED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3E4BED" w:rsidRDefault="000C19F5" w:rsidP="00D036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Мулыкина Надежда Ивановна</w:t>
            </w:r>
            <w:r w:rsidR="003E4BE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</w:t>
            </w:r>
          </w:p>
        </w:tc>
      </w:tr>
      <w:tr w:rsidR="00C21182" w:rsidRPr="00FD4724" w:rsidTr="00636486">
        <w:trPr>
          <w:trHeight w:val="521"/>
        </w:trPr>
        <w:tc>
          <w:tcPr>
            <w:tcW w:w="1135" w:type="dxa"/>
          </w:tcPr>
          <w:p w:rsidR="00C21182" w:rsidRPr="00FD4724" w:rsidRDefault="00C21182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C21182" w:rsidRDefault="000C19F5" w:rsidP="00D036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Царева Алена Олеговна</w:t>
            </w:r>
            <w:r w:rsidR="00C21182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</w:t>
            </w:r>
          </w:p>
        </w:tc>
      </w:tr>
      <w:tr w:rsidR="00C21182" w:rsidRPr="00FD4724" w:rsidTr="00636486">
        <w:trPr>
          <w:trHeight w:val="521"/>
        </w:trPr>
        <w:tc>
          <w:tcPr>
            <w:tcW w:w="1135" w:type="dxa"/>
          </w:tcPr>
          <w:p w:rsidR="00C21182" w:rsidRPr="00FD4724" w:rsidRDefault="00C21182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C21182" w:rsidRDefault="00D036ED" w:rsidP="00D036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Шлотгауэр</w:t>
            </w:r>
            <w:r w:rsidR="00C211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Светлана Анатольевна</w:t>
            </w:r>
            <w:r w:rsidR="00C21182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</w:t>
            </w:r>
          </w:p>
        </w:tc>
      </w:tr>
    </w:tbl>
    <w:p w:rsidR="00BA6CD8" w:rsidRPr="00FD4724" w:rsidRDefault="00BA6CD8" w:rsidP="008B1173">
      <w:pPr>
        <w:jc w:val="center"/>
        <w:rPr>
          <w:rFonts w:ascii="PT Astra Serif" w:hAnsi="PT Astra Serif"/>
          <w:szCs w:val="20"/>
        </w:rPr>
      </w:pPr>
    </w:p>
    <w:p w:rsidR="00765E9C" w:rsidRPr="00FD4724" w:rsidRDefault="00765E9C" w:rsidP="008B1173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A1D" w:rsidRDefault="007F1A1D">
      <w:r>
        <w:separator/>
      </w:r>
    </w:p>
  </w:endnote>
  <w:endnote w:type="continuationSeparator" w:id="0">
    <w:p w:rsidR="007F1A1D" w:rsidRDefault="007F1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A1D" w:rsidRDefault="007F1A1D">
      <w:r>
        <w:separator/>
      </w:r>
    </w:p>
  </w:footnote>
  <w:footnote w:type="continuationSeparator" w:id="0">
    <w:p w:rsidR="007F1A1D" w:rsidRDefault="007F1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B0" w:rsidRDefault="0084067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1"/>
  </w:num>
  <w:num w:numId="5">
    <w:abstractNumId w:val="2"/>
  </w:num>
  <w:num w:numId="6">
    <w:abstractNumId w:val="15"/>
  </w:num>
  <w:num w:numId="7">
    <w:abstractNumId w:val="5"/>
  </w:num>
  <w:num w:numId="8">
    <w:abstractNumId w:val="9"/>
  </w:num>
  <w:num w:numId="9">
    <w:abstractNumId w:val="8"/>
  </w:num>
  <w:num w:numId="10">
    <w:abstractNumId w:val="12"/>
  </w:num>
  <w:num w:numId="11">
    <w:abstractNumId w:val="6"/>
  </w:num>
  <w:num w:numId="12">
    <w:abstractNumId w:val="4"/>
  </w:num>
  <w:num w:numId="13">
    <w:abstractNumId w:val="10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0594"/>
  </w:hdrShapeDefaults>
  <w:footnotePr>
    <w:footnote w:id="-1"/>
    <w:footnote w:id="0"/>
  </w:footnotePr>
  <w:endnotePr>
    <w:endnote w:id="-1"/>
    <w:endnote w:id="0"/>
  </w:endnotePr>
  <w:compat/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C19F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BEC"/>
    <w:rsid w:val="0024316D"/>
    <w:rsid w:val="0024363D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1A1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067D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036ED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D0D81"/>
    <w:rsid w:val="00DD216B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2679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58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slv</cp:lastModifiedBy>
  <cp:revision>10</cp:revision>
  <cp:lastPrinted>2022-11-23T08:35:00Z</cp:lastPrinted>
  <dcterms:created xsi:type="dcterms:W3CDTF">2022-03-09T09:22:00Z</dcterms:created>
  <dcterms:modified xsi:type="dcterms:W3CDTF">2022-11-23T08:35:00Z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