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C5" w:rsidRPr="00B941CD" w:rsidRDefault="00F0575A" w:rsidP="00F23CB5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B941CD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</w:t>
      </w:r>
      <w:r w:rsidR="007C4BD2" w:rsidRPr="00B941CD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B941CD">
        <w:rPr>
          <w:rFonts w:ascii="PT Astra Serif" w:eastAsia="Calibri" w:hAnsi="PT Astra Serif"/>
          <w:b/>
          <w:sz w:val="28"/>
          <w:szCs w:val="28"/>
          <w:lang w:eastAsia="en-US"/>
        </w:rPr>
        <w:br/>
      </w:r>
      <w:r w:rsidR="00932670" w:rsidRPr="00B941CD">
        <w:rPr>
          <w:rFonts w:ascii="PT Astra Serif" w:eastAsia="Calibri" w:hAnsi="PT Astra Serif"/>
          <w:b/>
          <w:sz w:val="28"/>
          <w:szCs w:val="28"/>
          <w:lang w:eastAsia="en-US"/>
        </w:rPr>
        <w:t>10</w:t>
      </w:r>
      <w:r w:rsidRP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932670" w:rsidRPr="00B941CD">
        <w:rPr>
          <w:rFonts w:ascii="PT Astra Serif" w:eastAsia="Calibri" w:hAnsi="PT Astra Serif"/>
          <w:b/>
          <w:sz w:val="28"/>
          <w:szCs w:val="28"/>
          <w:lang w:eastAsia="en-US"/>
        </w:rPr>
        <w:t>декабря</w:t>
      </w:r>
      <w:r w:rsidRP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B941CD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2E50D0" w:rsidRPr="00B941CD">
        <w:rPr>
          <w:rFonts w:ascii="PT Astra Serif" w:eastAsia="Calibri" w:hAnsi="PT Astra Serif"/>
          <w:b/>
          <w:sz w:val="28"/>
          <w:szCs w:val="28"/>
          <w:lang w:eastAsia="en-US"/>
        </w:rPr>
        <w:t>1</w:t>
      </w:r>
      <w:r w:rsidRPr="00B941CD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9F0AB5" w:rsidRDefault="007F567D" w:rsidP="00F23CB5">
      <w:pPr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F0575A" w:rsidRPr="0018623A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18623A">
        <w:rPr>
          <w:rFonts w:ascii="PT Astra Serif" w:hAnsi="PT Astra Serif"/>
          <w:sz w:val="28"/>
          <w:szCs w:val="28"/>
        </w:rPr>
        <w:t xml:space="preserve">на </w:t>
      </w:r>
      <w:r w:rsidR="00BF0E2D">
        <w:rPr>
          <w:rFonts w:ascii="PT Astra Serif" w:hAnsi="PT Astra Serif"/>
          <w:sz w:val="28"/>
          <w:szCs w:val="28"/>
        </w:rPr>
        <w:t xml:space="preserve">замещение </w:t>
      </w:r>
      <w:r w:rsidR="00003A93">
        <w:rPr>
          <w:rFonts w:ascii="PT Astra Serif" w:hAnsi="PT Astra Serif"/>
          <w:sz w:val="28"/>
          <w:szCs w:val="28"/>
        </w:rPr>
        <w:t>вакантной должности консультант</w:t>
      </w:r>
      <w:r w:rsidR="00E805B3">
        <w:rPr>
          <w:rFonts w:ascii="PT Astra Serif" w:hAnsi="PT Astra Serif"/>
          <w:sz w:val="28"/>
          <w:szCs w:val="28"/>
        </w:rPr>
        <w:t>а</w:t>
      </w:r>
      <w:r w:rsidR="00BF0E2D">
        <w:rPr>
          <w:rFonts w:ascii="PT Astra Serif" w:hAnsi="PT Astra Serif"/>
          <w:sz w:val="28"/>
          <w:szCs w:val="28"/>
        </w:rPr>
        <w:t xml:space="preserve"> </w:t>
      </w:r>
      <w:r w:rsidR="002B6201" w:rsidRPr="0018623A">
        <w:rPr>
          <w:rFonts w:ascii="PT Astra Serif" w:hAnsi="PT Astra Serif"/>
          <w:sz w:val="28"/>
          <w:szCs w:val="28"/>
        </w:rPr>
        <w:t xml:space="preserve">комитета </w:t>
      </w:r>
      <w:r w:rsidR="002B0BAB" w:rsidRPr="0018623A">
        <w:rPr>
          <w:rFonts w:ascii="PT Astra Serif" w:hAnsi="PT Astra Serif"/>
          <w:sz w:val="28"/>
          <w:szCs w:val="28"/>
        </w:rPr>
        <w:t>организационно-правовой</w:t>
      </w:r>
      <w:r w:rsidR="002B6201" w:rsidRPr="0018623A">
        <w:rPr>
          <w:rFonts w:ascii="PT Astra Serif" w:hAnsi="PT Astra Serif"/>
          <w:sz w:val="28"/>
          <w:szCs w:val="28"/>
        </w:rPr>
        <w:t xml:space="preserve"> работы</w:t>
      </w:r>
      <w:r w:rsidR="00F23CB5" w:rsidRPr="0018623A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</w:t>
      </w:r>
      <w:r w:rsidRPr="0018623A">
        <w:rPr>
          <w:rFonts w:ascii="PT Astra Serif" w:hAnsi="PT Astra Serif"/>
          <w:sz w:val="28"/>
          <w:szCs w:val="28"/>
        </w:rPr>
        <w:t xml:space="preserve"> </w:t>
      </w:r>
    </w:p>
    <w:p w:rsidR="002B6201" w:rsidRPr="0018623A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18623A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>Победител</w:t>
      </w:r>
      <w:r w:rsidR="00BF0E2D">
        <w:rPr>
          <w:rFonts w:ascii="PT Astra Serif" w:hAnsi="PT Astra Serif"/>
          <w:sz w:val="28"/>
          <w:szCs w:val="28"/>
        </w:rPr>
        <w:t>ем конкурса</w:t>
      </w:r>
      <w:r w:rsidR="00FF5719">
        <w:rPr>
          <w:rFonts w:ascii="PT Astra Serif" w:hAnsi="PT Astra Serif"/>
          <w:sz w:val="28"/>
          <w:szCs w:val="28"/>
        </w:rPr>
        <w:t xml:space="preserve"> </w:t>
      </w:r>
      <w:r w:rsidR="00BF0E2D">
        <w:rPr>
          <w:rFonts w:ascii="PT Astra Serif" w:hAnsi="PT Astra Serif"/>
          <w:sz w:val="28"/>
          <w:szCs w:val="28"/>
        </w:rPr>
        <w:t xml:space="preserve">признана </w:t>
      </w:r>
      <w:r w:rsidR="00BF0E2D" w:rsidRPr="00B941CD">
        <w:rPr>
          <w:rFonts w:ascii="PT Astra Serif" w:hAnsi="PT Astra Serif"/>
          <w:b/>
          <w:sz w:val="28"/>
          <w:szCs w:val="28"/>
        </w:rPr>
        <w:t>Щеголева Елизавета Сергеевна</w:t>
      </w:r>
      <w:r w:rsidR="00BF0E2D">
        <w:rPr>
          <w:rFonts w:ascii="PT Astra Serif" w:hAnsi="PT Astra Serif"/>
          <w:sz w:val="28"/>
          <w:szCs w:val="28"/>
        </w:rPr>
        <w:t>.</w:t>
      </w:r>
    </w:p>
    <w:p w:rsidR="007C4BD2" w:rsidRPr="0018623A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F0E2D" w:rsidRDefault="00F0575A" w:rsidP="00BF0E2D">
      <w:pPr>
        <w:tabs>
          <w:tab w:val="left" w:pos="7962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18623A">
        <w:rPr>
          <w:rFonts w:ascii="PT Astra Serif" w:hAnsi="PT Astra Serif"/>
          <w:sz w:val="28"/>
          <w:szCs w:val="28"/>
        </w:rPr>
        <w:t xml:space="preserve"> Томской области</w:t>
      </w:r>
      <w:r w:rsidR="00BF0E2D">
        <w:rPr>
          <w:rFonts w:ascii="PT Astra Serif" w:hAnsi="PT Astra Serif"/>
          <w:sz w:val="28"/>
          <w:szCs w:val="28"/>
        </w:rPr>
        <w:t xml:space="preserve"> ведущей</w:t>
      </w:r>
      <w:r w:rsidRPr="0018623A">
        <w:rPr>
          <w:rFonts w:ascii="PT Astra Serif" w:hAnsi="PT Astra Serif"/>
          <w:sz w:val="28"/>
          <w:szCs w:val="28"/>
        </w:rPr>
        <w:t xml:space="preserve"> группы</w:t>
      </w:r>
      <w:r w:rsidR="007C4BD2" w:rsidRPr="0018623A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BF0E2D">
        <w:rPr>
          <w:rFonts w:ascii="PT Astra Serif" w:hAnsi="PT Astra Serif"/>
          <w:sz w:val="28"/>
          <w:szCs w:val="28"/>
        </w:rPr>
        <w:t>включена</w:t>
      </w:r>
      <w:proofErr w:type="gramEnd"/>
      <w:r w:rsidR="00EA2FA2">
        <w:rPr>
          <w:rFonts w:ascii="PT Astra Serif" w:hAnsi="PT Astra Serif"/>
          <w:sz w:val="28"/>
          <w:szCs w:val="28"/>
        </w:rPr>
        <w:t xml:space="preserve"> </w:t>
      </w:r>
      <w:r w:rsidR="00BF0E2D" w:rsidRPr="0022706D">
        <w:rPr>
          <w:rFonts w:ascii="PT Astra Serif" w:hAnsi="PT Astra Serif"/>
          <w:b/>
          <w:sz w:val="28"/>
          <w:szCs w:val="28"/>
        </w:rPr>
        <w:t>Лазарева Елизавета Андреевна</w:t>
      </w:r>
      <w:r w:rsidR="00E805B3">
        <w:rPr>
          <w:rFonts w:ascii="PT Astra Serif" w:hAnsi="PT Astra Serif"/>
          <w:sz w:val="28"/>
          <w:szCs w:val="28"/>
        </w:rPr>
        <w:t xml:space="preserve">. </w:t>
      </w:r>
    </w:p>
    <w:p w:rsidR="00E805B3" w:rsidRDefault="00E805B3" w:rsidP="00BF0E2D">
      <w:pPr>
        <w:tabs>
          <w:tab w:val="left" w:pos="7962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E805B3" w:rsidRDefault="00E805B3" w:rsidP="00BF0E2D">
      <w:pPr>
        <w:tabs>
          <w:tab w:val="left" w:pos="7962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E805B3" w:rsidRDefault="00E805B3" w:rsidP="00BF0E2D">
      <w:pPr>
        <w:tabs>
          <w:tab w:val="left" w:pos="7962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7F567D" w:rsidRPr="0018623A" w:rsidRDefault="00E805B3" w:rsidP="00E805B3">
      <w:pPr>
        <w:tabs>
          <w:tab w:val="left" w:pos="7962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конкурсной комиссии</w:t>
      </w:r>
      <w:r>
        <w:rPr>
          <w:rFonts w:ascii="PT Astra Serif" w:hAnsi="PT Astra Serif"/>
          <w:sz w:val="28"/>
          <w:szCs w:val="28"/>
        </w:rPr>
        <w:tab/>
        <w:t>Бурмистрова М.О.</w:t>
      </w:r>
      <w:bookmarkStart w:id="0" w:name="_GoBack"/>
      <w:bookmarkEnd w:id="0"/>
    </w:p>
    <w:sectPr w:rsidR="007F567D" w:rsidRPr="0018623A" w:rsidSect="000647C5">
      <w:pgSz w:w="11906" w:h="16838"/>
      <w:pgMar w:top="1134" w:right="567" w:bottom="1134" w:left="113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242" w:rsidRDefault="004A1242" w:rsidP="00461097">
      <w:r>
        <w:separator/>
      </w:r>
    </w:p>
  </w:endnote>
  <w:endnote w:type="continuationSeparator" w:id="0">
    <w:p w:rsidR="004A1242" w:rsidRDefault="004A1242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242" w:rsidRDefault="004A1242" w:rsidP="00461097">
      <w:r>
        <w:separator/>
      </w:r>
    </w:p>
  </w:footnote>
  <w:footnote w:type="continuationSeparator" w:id="0">
    <w:p w:rsidR="004A1242" w:rsidRDefault="004A1242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FE"/>
    <w:rsid w:val="00003A93"/>
    <w:rsid w:val="000647C5"/>
    <w:rsid w:val="0007384E"/>
    <w:rsid w:val="00077C1D"/>
    <w:rsid w:val="000A131F"/>
    <w:rsid w:val="000C045D"/>
    <w:rsid w:val="000E33B4"/>
    <w:rsid w:val="000F5180"/>
    <w:rsid w:val="001110C4"/>
    <w:rsid w:val="00112FDB"/>
    <w:rsid w:val="00137E96"/>
    <w:rsid w:val="001545FE"/>
    <w:rsid w:val="001574CD"/>
    <w:rsid w:val="00157FBD"/>
    <w:rsid w:val="00160DCA"/>
    <w:rsid w:val="00170001"/>
    <w:rsid w:val="00184AB5"/>
    <w:rsid w:val="0018623A"/>
    <w:rsid w:val="00192282"/>
    <w:rsid w:val="00194D3C"/>
    <w:rsid w:val="001A2EC8"/>
    <w:rsid w:val="001A40B1"/>
    <w:rsid w:val="001D2811"/>
    <w:rsid w:val="00213686"/>
    <w:rsid w:val="00216D1E"/>
    <w:rsid w:val="0022668C"/>
    <w:rsid w:val="0022706D"/>
    <w:rsid w:val="00250C36"/>
    <w:rsid w:val="00265791"/>
    <w:rsid w:val="00275ED2"/>
    <w:rsid w:val="00276901"/>
    <w:rsid w:val="002949C3"/>
    <w:rsid w:val="002B0BAB"/>
    <w:rsid w:val="002B6201"/>
    <w:rsid w:val="002C0989"/>
    <w:rsid w:val="002E50D0"/>
    <w:rsid w:val="0031082C"/>
    <w:rsid w:val="0031197A"/>
    <w:rsid w:val="00317991"/>
    <w:rsid w:val="00322E23"/>
    <w:rsid w:val="00323656"/>
    <w:rsid w:val="003262B9"/>
    <w:rsid w:val="00337149"/>
    <w:rsid w:val="00346ACF"/>
    <w:rsid w:val="00346AFC"/>
    <w:rsid w:val="003917EB"/>
    <w:rsid w:val="003B346C"/>
    <w:rsid w:val="003C53BB"/>
    <w:rsid w:val="003D1805"/>
    <w:rsid w:val="003E03F7"/>
    <w:rsid w:val="004168B3"/>
    <w:rsid w:val="004242C2"/>
    <w:rsid w:val="00424947"/>
    <w:rsid w:val="00436A45"/>
    <w:rsid w:val="00440004"/>
    <w:rsid w:val="00441965"/>
    <w:rsid w:val="0044327F"/>
    <w:rsid w:val="0044448A"/>
    <w:rsid w:val="00450A05"/>
    <w:rsid w:val="00453AE6"/>
    <w:rsid w:val="004556DF"/>
    <w:rsid w:val="00455E2E"/>
    <w:rsid w:val="00461097"/>
    <w:rsid w:val="00482F4A"/>
    <w:rsid w:val="00495ED3"/>
    <w:rsid w:val="00497124"/>
    <w:rsid w:val="004A1242"/>
    <w:rsid w:val="004A1912"/>
    <w:rsid w:val="004B7DDB"/>
    <w:rsid w:val="004D199D"/>
    <w:rsid w:val="004D70D9"/>
    <w:rsid w:val="004E3505"/>
    <w:rsid w:val="005212A3"/>
    <w:rsid w:val="00526473"/>
    <w:rsid w:val="00547470"/>
    <w:rsid w:val="00550B7A"/>
    <w:rsid w:val="005A72EC"/>
    <w:rsid w:val="005C53B4"/>
    <w:rsid w:val="005C6548"/>
    <w:rsid w:val="005D279B"/>
    <w:rsid w:val="005D4212"/>
    <w:rsid w:val="005D7E4B"/>
    <w:rsid w:val="005E6D21"/>
    <w:rsid w:val="005F163C"/>
    <w:rsid w:val="006335CA"/>
    <w:rsid w:val="0063684F"/>
    <w:rsid w:val="006672B9"/>
    <w:rsid w:val="006745A6"/>
    <w:rsid w:val="006836B8"/>
    <w:rsid w:val="006B1453"/>
    <w:rsid w:val="006C6974"/>
    <w:rsid w:val="006D5B5C"/>
    <w:rsid w:val="006F1F49"/>
    <w:rsid w:val="00705FBB"/>
    <w:rsid w:val="0072224E"/>
    <w:rsid w:val="00775B81"/>
    <w:rsid w:val="00797492"/>
    <w:rsid w:val="007C2790"/>
    <w:rsid w:val="007C4BD2"/>
    <w:rsid w:val="007E4A41"/>
    <w:rsid w:val="007F567D"/>
    <w:rsid w:val="00814F19"/>
    <w:rsid w:val="00817A78"/>
    <w:rsid w:val="0085222B"/>
    <w:rsid w:val="00862C8D"/>
    <w:rsid w:val="00880532"/>
    <w:rsid w:val="00892894"/>
    <w:rsid w:val="008960BB"/>
    <w:rsid w:val="008A5A29"/>
    <w:rsid w:val="008C0DDC"/>
    <w:rsid w:val="008D1318"/>
    <w:rsid w:val="008D437C"/>
    <w:rsid w:val="008E3930"/>
    <w:rsid w:val="008E47E4"/>
    <w:rsid w:val="008F5800"/>
    <w:rsid w:val="00905440"/>
    <w:rsid w:val="00921C65"/>
    <w:rsid w:val="00922E11"/>
    <w:rsid w:val="009269B2"/>
    <w:rsid w:val="00932670"/>
    <w:rsid w:val="00976AAE"/>
    <w:rsid w:val="009A17A7"/>
    <w:rsid w:val="009A78C8"/>
    <w:rsid w:val="009C1683"/>
    <w:rsid w:val="009C363E"/>
    <w:rsid w:val="009C4F1A"/>
    <w:rsid w:val="009D5C16"/>
    <w:rsid w:val="009F0AB5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F69DA"/>
    <w:rsid w:val="00B42353"/>
    <w:rsid w:val="00B470D4"/>
    <w:rsid w:val="00B608EC"/>
    <w:rsid w:val="00B61C70"/>
    <w:rsid w:val="00B757D6"/>
    <w:rsid w:val="00B935FA"/>
    <w:rsid w:val="00B941CD"/>
    <w:rsid w:val="00B977D4"/>
    <w:rsid w:val="00BA7D87"/>
    <w:rsid w:val="00BB391F"/>
    <w:rsid w:val="00BC4DD0"/>
    <w:rsid w:val="00BC77C4"/>
    <w:rsid w:val="00BD31A3"/>
    <w:rsid w:val="00BD7859"/>
    <w:rsid w:val="00BF0E2D"/>
    <w:rsid w:val="00BF12B9"/>
    <w:rsid w:val="00C04A81"/>
    <w:rsid w:val="00C065FB"/>
    <w:rsid w:val="00C07381"/>
    <w:rsid w:val="00C11BC3"/>
    <w:rsid w:val="00C208B8"/>
    <w:rsid w:val="00C20A67"/>
    <w:rsid w:val="00C42DB6"/>
    <w:rsid w:val="00C54955"/>
    <w:rsid w:val="00C63092"/>
    <w:rsid w:val="00C76655"/>
    <w:rsid w:val="00C91D07"/>
    <w:rsid w:val="00CC35D6"/>
    <w:rsid w:val="00CC76C2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554CD"/>
    <w:rsid w:val="00D608C5"/>
    <w:rsid w:val="00D770E1"/>
    <w:rsid w:val="00D817F3"/>
    <w:rsid w:val="00D954F1"/>
    <w:rsid w:val="00DB415A"/>
    <w:rsid w:val="00DC1026"/>
    <w:rsid w:val="00DE467F"/>
    <w:rsid w:val="00E0363F"/>
    <w:rsid w:val="00E233BA"/>
    <w:rsid w:val="00E805B3"/>
    <w:rsid w:val="00E82856"/>
    <w:rsid w:val="00EA1230"/>
    <w:rsid w:val="00EA2FA2"/>
    <w:rsid w:val="00ED202A"/>
    <w:rsid w:val="00ED3C47"/>
    <w:rsid w:val="00F0575A"/>
    <w:rsid w:val="00F06A69"/>
    <w:rsid w:val="00F11AFE"/>
    <w:rsid w:val="00F220E0"/>
    <w:rsid w:val="00F23CB5"/>
    <w:rsid w:val="00F31D52"/>
    <w:rsid w:val="00F3349F"/>
    <w:rsid w:val="00F41CFA"/>
    <w:rsid w:val="00F54674"/>
    <w:rsid w:val="00F67172"/>
    <w:rsid w:val="00F672D0"/>
    <w:rsid w:val="00F812BD"/>
    <w:rsid w:val="00F815F8"/>
    <w:rsid w:val="00F960D2"/>
    <w:rsid w:val="00FB6625"/>
    <w:rsid w:val="00FE003C"/>
    <w:rsid w:val="00FF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5B382-C01B-4A80-9AEE-BC0AA0DB9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</Template>
  <TotalTime>19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Татьяна Леонидовна Румбешта</cp:lastModifiedBy>
  <cp:revision>62</cp:revision>
  <cp:lastPrinted>2020-11-27T10:27:00Z</cp:lastPrinted>
  <dcterms:created xsi:type="dcterms:W3CDTF">2021-12-15T01:14:00Z</dcterms:created>
  <dcterms:modified xsi:type="dcterms:W3CDTF">2021-12-16T09:22:00Z</dcterms:modified>
</cp:coreProperties>
</file>