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98"/>
      </w:tblGrid>
      <w:tr w:rsidR="0012163F" w:rsidRPr="003C49A7" w:rsidTr="00FE5488">
        <w:trPr>
          <w:cantSplit/>
          <w:trHeight w:val="1923"/>
        </w:trPr>
        <w:tc>
          <w:tcPr>
            <w:tcW w:w="10098" w:type="dxa"/>
            <w:vAlign w:val="center"/>
          </w:tcPr>
          <w:p w:rsidR="0012163F" w:rsidRPr="003C49A7" w:rsidRDefault="0012163F" w:rsidP="00B75589">
            <w:pPr>
              <w:tabs>
                <w:tab w:val="left" w:pos="1512"/>
                <w:tab w:val="left" w:pos="2592"/>
              </w:tabs>
              <w:ind w:left="-108"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C49A7">
              <w:rPr>
                <w:rFonts w:ascii="PT Astra Serif" w:hAnsi="PT Astra Serif"/>
                <w:noProof/>
                <w:sz w:val="28"/>
                <w:szCs w:val="28"/>
              </w:rPr>
              <w:drawing>
                <wp:inline distT="0" distB="0" distL="0" distR="0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78FB" w:rsidRPr="003C49A7" w:rsidRDefault="008A78FB" w:rsidP="00B75589">
            <w:pPr>
              <w:ind w:left="-108" w:right="-37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  <w:p w:rsidR="0012163F" w:rsidRPr="003C49A7" w:rsidRDefault="0012163F" w:rsidP="00B75589">
            <w:pPr>
              <w:ind w:left="-108" w:right="-37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C49A7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3C49A7">
              <w:rPr>
                <w:rFonts w:ascii="PT Astra Serif" w:hAnsi="PT Astra Serif"/>
                <w:b/>
                <w:sz w:val="28"/>
                <w:szCs w:val="28"/>
              </w:rPr>
              <w:br/>
              <w:t>ЗАЩИТЫ НАСЕЛЕНИЯ И ТЕРРИТОРИИ ТОМСКОЙ ОБЛАСТИ</w:t>
            </w:r>
          </w:p>
          <w:p w:rsidR="002D2A5F" w:rsidRPr="003C49A7" w:rsidRDefault="002D2A5F" w:rsidP="00FE5488">
            <w:pPr>
              <w:ind w:left="-108" w:right="-37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</w:tbl>
    <w:p w:rsidR="0012163F" w:rsidRPr="003C49A7" w:rsidRDefault="0012163F" w:rsidP="00E1018D">
      <w:pPr>
        <w:ind w:right="-37"/>
        <w:rPr>
          <w:rFonts w:ascii="PT Astra Serif" w:hAnsi="PT Astra Serif"/>
          <w:sz w:val="28"/>
          <w:szCs w:val="28"/>
        </w:rPr>
      </w:pPr>
    </w:p>
    <w:p w:rsidR="0012163F" w:rsidRPr="00E1018D" w:rsidRDefault="0012163F" w:rsidP="00E1018D">
      <w:pPr>
        <w:ind w:right="-37" w:firstLine="1"/>
        <w:jc w:val="center"/>
        <w:rPr>
          <w:rFonts w:ascii="PT Astra Serif" w:hAnsi="PT Astra Serif"/>
          <w:sz w:val="28"/>
          <w:szCs w:val="28"/>
        </w:rPr>
      </w:pPr>
      <w:r w:rsidRPr="003C49A7">
        <w:rPr>
          <w:rFonts w:ascii="PT Astra Serif" w:hAnsi="PT Astra Serif"/>
          <w:sz w:val="28"/>
          <w:szCs w:val="28"/>
        </w:rPr>
        <w:t>ПРИКАЗ</w:t>
      </w:r>
    </w:p>
    <w:p w:rsidR="00A6452F" w:rsidRPr="005E73B7" w:rsidRDefault="000C3838" w:rsidP="005E73B7">
      <w:pPr>
        <w:ind w:right="-37" w:firstLine="1"/>
        <w:rPr>
          <w:sz w:val="26"/>
          <w:szCs w:val="26"/>
        </w:rPr>
      </w:pPr>
      <w:r>
        <w:rPr>
          <w:sz w:val="26"/>
          <w:szCs w:val="26"/>
        </w:rPr>
        <w:t xml:space="preserve">        29.06.2021</w:t>
      </w:r>
      <w:r w:rsidR="0012163F" w:rsidRPr="001D5A71">
        <w:rPr>
          <w:sz w:val="26"/>
          <w:szCs w:val="26"/>
        </w:rPr>
        <w:tab/>
      </w:r>
      <w:r w:rsidR="0012163F" w:rsidRPr="001D5A71">
        <w:rPr>
          <w:sz w:val="26"/>
          <w:szCs w:val="26"/>
        </w:rPr>
        <w:tab/>
        <w:t xml:space="preserve">                         </w:t>
      </w:r>
      <w:r w:rsidR="0012163F" w:rsidRPr="001D5A71">
        <w:rPr>
          <w:sz w:val="26"/>
          <w:szCs w:val="26"/>
        </w:rPr>
        <w:tab/>
      </w:r>
      <w:r w:rsidR="0012163F" w:rsidRPr="001D5A71">
        <w:rPr>
          <w:sz w:val="26"/>
          <w:szCs w:val="26"/>
        </w:rPr>
        <w:tab/>
        <w:t xml:space="preserve">          </w:t>
      </w:r>
      <w:r w:rsidR="0012163F">
        <w:rPr>
          <w:sz w:val="26"/>
          <w:szCs w:val="26"/>
        </w:rPr>
        <w:t xml:space="preserve">           </w:t>
      </w:r>
      <w:r w:rsidR="0012163F" w:rsidRPr="001D5A71">
        <w:rPr>
          <w:sz w:val="26"/>
          <w:szCs w:val="26"/>
        </w:rPr>
        <w:t xml:space="preserve">      </w:t>
      </w:r>
      <w:r w:rsidR="0012163F">
        <w:rPr>
          <w:sz w:val="26"/>
          <w:szCs w:val="26"/>
        </w:rPr>
        <w:t xml:space="preserve">    </w:t>
      </w:r>
      <w:r w:rsidR="0012163F" w:rsidRPr="001D5A71">
        <w:rPr>
          <w:sz w:val="26"/>
          <w:szCs w:val="26"/>
        </w:rPr>
        <w:t xml:space="preserve">    </w:t>
      </w:r>
      <w:r w:rsidR="0012163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№ 5</w:t>
      </w:r>
    </w:p>
    <w:p w:rsidR="00370C09" w:rsidRDefault="00370C09" w:rsidP="00A3661D">
      <w:pPr>
        <w:shd w:val="clear" w:color="auto" w:fill="FFFFFF"/>
        <w:spacing w:line="288" w:lineRule="atLeast"/>
        <w:textAlignment w:val="baseline"/>
        <w:rPr>
          <w:rFonts w:ascii="PT Astra Serif" w:hAnsi="PT Astra Serif"/>
          <w:spacing w:val="2"/>
          <w:sz w:val="26"/>
          <w:szCs w:val="26"/>
        </w:rPr>
      </w:pPr>
    </w:p>
    <w:p w:rsidR="001F1698" w:rsidRDefault="00BC5BF6" w:rsidP="005E73B7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</w:t>
      </w:r>
      <w:r w:rsidR="00B75589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 xml:space="preserve"> Департамента защиты населения и территории Томской области от 24.03.2021 № 2</w:t>
      </w:r>
      <w:r w:rsidR="001F1698" w:rsidRPr="001F1698">
        <w:rPr>
          <w:rFonts w:ascii="PT Astra Serif" w:hAnsi="PT Astra Serif"/>
          <w:b/>
          <w:sz w:val="26"/>
          <w:szCs w:val="26"/>
        </w:rPr>
        <w:t xml:space="preserve"> </w:t>
      </w:r>
    </w:p>
    <w:p w:rsidR="00370C09" w:rsidRPr="001F1698" w:rsidRDefault="00370C09" w:rsidP="00985956">
      <w:pPr>
        <w:autoSpaceDE w:val="0"/>
        <w:autoSpaceDN w:val="0"/>
        <w:adjustRightInd w:val="0"/>
        <w:rPr>
          <w:rFonts w:ascii="PT Astra Serif" w:hAnsi="PT Astra Serif" w:cs="PT Astra Serif"/>
          <w:sz w:val="26"/>
          <w:szCs w:val="26"/>
        </w:rPr>
      </w:pPr>
    </w:p>
    <w:p w:rsidR="006715A8" w:rsidRDefault="00BC5BF6" w:rsidP="00BC5BF6">
      <w:pPr>
        <w:ind w:firstLine="708"/>
        <w:jc w:val="both"/>
        <w:rPr>
          <w:rFonts w:ascii="PT Astra Serif" w:hAnsi="PT Astra Serif"/>
          <w:sz w:val="26"/>
          <w:szCs w:val="26"/>
          <w:lang w:eastAsia="en-US"/>
        </w:rPr>
      </w:pPr>
      <w:r w:rsidRPr="00BC5BF6">
        <w:rPr>
          <w:rFonts w:ascii="PT Astra Serif" w:hAnsi="PT Astra Serif"/>
          <w:sz w:val="26"/>
          <w:szCs w:val="26"/>
          <w:lang w:eastAsia="en-US"/>
        </w:rPr>
        <w:t xml:space="preserve">В </w:t>
      </w:r>
      <w:r w:rsidR="006715A8">
        <w:rPr>
          <w:rFonts w:ascii="PT Astra Serif" w:hAnsi="PT Astra Serif"/>
          <w:sz w:val="26"/>
          <w:szCs w:val="26"/>
          <w:lang w:eastAsia="en-US"/>
        </w:rPr>
        <w:t xml:space="preserve">целях совершенствования нормативного правового акта </w:t>
      </w:r>
    </w:p>
    <w:p w:rsidR="006715A8" w:rsidRDefault="006715A8" w:rsidP="00BC5BF6">
      <w:pPr>
        <w:ind w:firstLine="708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ПРИКАЗЫВАЮ:</w:t>
      </w:r>
    </w:p>
    <w:p w:rsidR="006715A8" w:rsidRDefault="006715A8" w:rsidP="00A66B8F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1. </w:t>
      </w:r>
      <w:r w:rsidRPr="006715A8">
        <w:rPr>
          <w:rFonts w:ascii="PT Astra Serif" w:hAnsi="PT Astra Serif"/>
          <w:sz w:val="26"/>
          <w:szCs w:val="26"/>
          <w:lang w:eastAsia="en-US"/>
        </w:rPr>
        <w:t xml:space="preserve">Внести в </w:t>
      </w:r>
      <w:r w:rsidR="00EF3802">
        <w:rPr>
          <w:rFonts w:ascii="PT Astra Serif" w:hAnsi="PT Astra Serif"/>
          <w:sz w:val="26"/>
          <w:szCs w:val="26"/>
          <w:lang w:eastAsia="en-US"/>
        </w:rPr>
        <w:t>приказ Департамента защиты населения и территории Томской области от 24.03.2021 № 2 «</w:t>
      </w:r>
      <w:r w:rsidR="00EF3802" w:rsidRPr="00EF3802">
        <w:rPr>
          <w:rFonts w:ascii="PT Astra Serif" w:hAnsi="PT Astra Serif"/>
          <w:sz w:val="26"/>
          <w:szCs w:val="26"/>
          <w:lang w:eastAsia="en-US"/>
        </w:rPr>
        <w:t>Об утверждении Положения о системе оповещения населения Томской области</w:t>
      </w:r>
      <w:r w:rsidR="00EF3802">
        <w:rPr>
          <w:rFonts w:ascii="PT Astra Serif" w:hAnsi="PT Astra Serif"/>
          <w:sz w:val="26"/>
          <w:szCs w:val="26"/>
          <w:lang w:eastAsia="en-US"/>
        </w:rPr>
        <w:t xml:space="preserve">» (Официальный интернет-портал правовой информации </w:t>
      </w:r>
      <w:r w:rsidR="00EF3802" w:rsidRPr="00EF3802">
        <w:rPr>
          <w:rFonts w:ascii="PT Astra Serif" w:hAnsi="PT Astra Serif"/>
          <w:sz w:val="26"/>
          <w:szCs w:val="26"/>
          <w:lang w:val="en-US" w:eastAsia="en-US"/>
        </w:rPr>
        <w:t>http</w:t>
      </w:r>
      <w:r w:rsidR="00EF3802" w:rsidRPr="00EF3802">
        <w:rPr>
          <w:rFonts w:ascii="PT Astra Serif" w:hAnsi="PT Astra Serif"/>
          <w:sz w:val="26"/>
          <w:szCs w:val="26"/>
          <w:lang w:eastAsia="en-US"/>
        </w:rPr>
        <w:t>://</w:t>
      </w:r>
      <w:r w:rsidR="00EF3802" w:rsidRPr="00EF3802">
        <w:rPr>
          <w:rFonts w:ascii="PT Astra Serif" w:hAnsi="PT Astra Serif"/>
          <w:sz w:val="26"/>
          <w:szCs w:val="26"/>
          <w:lang w:val="en-US" w:eastAsia="en-US"/>
        </w:rPr>
        <w:t>publication</w:t>
      </w:r>
      <w:r w:rsidR="00EF3802" w:rsidRPr="00EF3802">
        <w:rPr>
          <w:rFonts w:ascii="PT Astra Serif" w:hAnsi="PT Astra Serif"/>
          <w:sz w:val="26"/>
          <w:szCs w:val="26"/>
          <w:lang w:eastAsia="en-US"/>
        </w:rPr>
        <w:t>.</w:t>
      </w:r>
      <w:proofErr w:type="spellStart"/>
      <w:r w:rsidR="00EF3802" w:rsidRPr="00EF3802">
        <w:rPr>
          <w:rFonts w:ascii="PT Astra Serif" w:hAnsi="PT Astra Serif"/>
          <w:sz w:val="26"/>
          <w:szCs w:val="26"/>
          <w:lang w:val="en-US" w:eastAsia="en-US"/>
        </w:rPr>
        <w:t>pravo</w:t>
      </w:r>
      <w:proofErr w:type="spellEnd"/>
      <w:r w:rsidR="00EF3802" w:rsidRPr="00EF3802">
        <w:rPr>
          <w:rFonts w:ascii="PT Astra Serif" w:hAnsi="PT Astra Serif"/>
          <w:sz w:val="26"/>
          <w:szCs w:val="26"/>
          <w:lang w:eastAsia="en-US"/>
        </w:rPr>
        <w:t>.</w:t>
      </w:r>
      <w:proofErr w:type="spellStart"/>
      <w:r w:rsidR="00EF3802" w:rsidRPr="00EF3802">
        <w:rPr>
          <w:rFonts w:ascii="PT Astra Serif" w:hAnsi="PT Astra Serif"/>
          <w:sz w:val="26"/>
          <w:szCs w:val="26"/>
          <w:lang w:val="en-US" w:eastAsia="en-US"/>
        </w:rPr>
        <w:t>gov</w:t>
      </w:r>
      <w:proofErr w:type="spellEnd"/>
      <w:r w:rsidR="00EF3802" w:rsidRPr="00EF3802">
        <w:rPr>
          <w:rFonts w:ascii="PT Astra Serif" w:hAnsi="PT Astra Serif"/>
          <w:sz w:val="26"/>
          <w:szCs w:val="26"/>
          <w:lang w:eastAsia="en-US"/>
        </w:rPr>
        <w:t>.</w:t>
      </w:r>
      <w:proofErr w:type="spellStart"/>
      <w:r w:rsidR="00EF3802" w:rsidRPr="00EF3802">
        <w:rPr>
          <w:rFonts w:ascii="PT Astra Serif" w:hAnsi="PT Astra Serif"/>
          <w:sz w:val="26"/>
          <w:szCs w:val="26"/>
          <w:lang w:val="en-US" w:eastAsia="en-US"/>
        </w:rPr>
        <w:t>ru</w:t>
      </w:r>
      <w:proofErr w:type="spellEnd"/>
      <w:r w:rsidR="00EF3802">
        <w:rPr>
          <w:rFonts w:ascii="PT Astra Serif" w:hAnsi="PT Astra Serif"/>
          <w:sz w:val="26"/>
          <w:szCs w:val="26"/>
          <w:lang w:eastAsia="en-US"/>
        </w:rPr>
        <w:t>, 25.03.2021)</w:t>
      </w:r>
      <w:r w:rsidR="00A66B8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EF3802">
        <w:rPr>
          <w:rFonts w:ascii="PT Astra Serif" w:hAnsi="PT Astra Serif"/>
          <w:sz w:val="26"/>
          <w:szCs w:val="26"/>
          <w:lang w:eastAsia="en-US"/>
        </w:rPr>
        <w:t>следующие изменения</w:t>
      </w:r>
      <w:r w:rsidRPr="006715A8">
        <w:rPr>
          <w:rFonts w:ascii="PT Astra Serif" w:hAnsi="PT Astra Serif"/>
          <w:sz w:val="26"/>
          <w:szCs w:val="26"/>
          <w:lang w:eastAsia="en-US"/>
        </w:rPr>
        <w:t>:</w:t>
      </w:r>
    </w:p>
    <w:p w:rsidR="00EF3802" w:rsidRDefault="00EF3802" w:rsidP="00A66B8F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в Положении о системе оповещения населения Томской области, утвержденном указанным приказом:</w:t>
      </w:r>
    </w:p>
    <w:p w:rsidR="002745ED" w:rsidRDefault="00EF3802" w:rsidP="006715A8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1</w:t>
      </w:r>
      <w:r w:rsidR="002745ED">
        <w:rPr>
          <w:rFonts w:ascii="PT Astra Serif" w:hAnsi="PT Astra Serif"/>
          <w:sz w:val="26"/>
          <w:szCs w:val="26"/>
          <w:lang w:eastAsia="en-US"/>
        </w:rPr>
        <w:t>) дополнить Перечнем населенных пунктов, на территории которых необходимо функционирование системы оповещения</w:t>
      </w:r>
      <w:r>
        <w:rPr>
          <w:rFonts w:ascii="PT Astra Serif" w:hAnsi="PT Astra Serif"/>
          <w:sz w:val="26"/>
          <w:szCs w:val="26"/>
          <w:lang w:eastAsia="en-US"/>
        </w:rPr>
        <w:t>,</w:t>
      </w:r>
      <w:r w:rsidR="002745ED">
        <w:rPr>
          <w:rFonts w:ascii="PT Astra Serif" w:hAnsi="PT Astra Serif"/>
          <w:sz w:val="26"/>
          <w:szCs w:val="26"/>
          <w:lang w:eastAsia="en-US"/>
        </w:rPr>
        <w:t xml:space="preserve"> согласно </w:t>
      </w:r>
      <w:proofErr w:type="gramStart"/>
      <w:r w:rsidR="002745ED">
        <w:rPr>
          <w:rFonts w:ascii="PT Astra Serif" w:hAnsi="PT Astra Serif"/>
          <w:sz w:val="26"/>
          <w:szCs w:val="26"/>
          <w:lang w:eastAsia="en-US"/>
        </w:rPr>
        <w:t>приложению</w:t>
      </w:r>
      <w:proofErr w:type="gramEnd"/>
      <w:r w:rsidR="002745ED">
        <w:rPr>
          <w:rFonts w:ascii="PT Astra Serif" w:hAnsi="PT Astra Serif"/>
          <w:sz w:val="26"/>
          <w:szCs w:val="26"/>
          <w:lang w:eastAsia="en-US"/>
        </w:rPr>
        <w:t xml:space="preserve"> к </w:t>
      </w:r>
      <w:r w:rsidR="00C7297D">
        <w:rPr>
          <w:rFonts w:ascii="PT Astra Serif" w:hAnsi="PT Astra Serif"/>
          <w:sz w:val="26"/>
          <w:szCs w:val="26"/>
          <w:lang w:eastAsia="en-US"/>
        </w:rPr>
        <w:t>настоящему приказу</w:t>
      </w:r>
      <w:r w:rsidR="002745ED">
        <w:rPr>
          <w:rFonts w:ascii="PT Astra Serif" w:hAnsi="PT Astra Serif"/>
          <w:sz w:val="26"/>
          <w:szCs w:val="26"/>
          <w:lang w:eastAsia="en-US"/>
        </w:rPr>
        <w:t>;</w:t>
      </w:r>
    </w:p>
    <w:p w:rsidR="006715A8" w:rsidRDefault="00C7297D" w:rsidP="006715A8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2</w:t>
      </w:r>
      <w:r w:rsidR="006715A8">
        <w:rPr>
          <w:rFonts w:ascii="PT Astra Serif" w:hAnsi="PT Astra Serif"/>
          <w:sz w:val="26"/>
          <w:szCs w:val="26"/>
          <w:lang w:eastAsia="en-US"/>
        </w:rPr>
        <w:t>) </w:t>
      </w:r>
      <w:r w:rsidR="00B674E0">
        <w:rPr>
          <w:rFonts w:ascii="PT Astra Serif" w:hAnsi="PT Astra Serif"/>
          <w:sz w:val="26"/>
          <w:szCs w:val="26"/>
          <w:lang w:eastAsia="en-US"/>
        </w:rPr>
        <w:t xml:space="preserve">пункт 1 после слов «создаваемых на территории Томской области» </w:t>
      </w:r>
      <w:r w:rsidR="006715A8">
        <w:rPr>
          <w:rFonts w:ascii="PT Astra Serif" w:hAnsi="PT Astra Serif"/>
          <w:sz w:val="26"/>
          <w:szCs w:val="26"/>
          <w:lang w:eastAsia="en-US"/>
        </w:rPr>
        <w:t xml:space="preserve">дополнить </w:t>
      </w:r>
      <w:r w:rsidR="00B674E0">
        <w:rPr>
          <w:rFonts w:ascii="PT Astra Serif" w:hAnsi="PT Astra Serif"/>
          <w:sz w:val="26"/>
          <w:szCs w:val="26"/>
          <w:lang w:eastAsia="en-US"/>
        </w:rPr>
        <w:t>словами «, методическими рекомендациями по созданию и реконструкции систем оповещения населения, утвержденными протоколом заседания рабочей группы Правительственной комиссии по предупреждению и ликвидации чрезвычайных ситуаций и обеспечению пожарной безопасности по координации создания и поддержания в постоянной готовности систем оповещения населения от 19.02.2021 № 1.»;</w:t>
      </w:r>
    </w:p>
    <w:p w:rsidR="00D03107" w:rsidRDefault="00C7297D" w:rsidP="006715A8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3</w:t>
      </w:r>
      <w:r w:rsidR="00B674E0">
        <w:rPr>
          <w:rFonts w:ascii="PT Astra Serif" w:hAnsi="PT Astra Serif"/>
          <w:sz w:val="26"/>
          <w:szCs w:val="26"/>
          <w:lang w:eastAsia="en-US"/>
        </w:rPr>
        <w:t>) в пункте 6</w:t>
      </w:r>
      <w:r w:rsidR="00D03107">
        <w:rPr>
          <w:rFonts w:ascii="PT Astra Serif" w:hAnsi="PT Astra Serif"/>
          <w:sz w:val="26"/>
          <w:szCs w:val="26"/>
          <w:lang w:eastAsia="en-US"/>
        </w:rPr>
        <w:t>:</w:t>
      </w:r>
    </w:p>
    <w:p w:rsidR="00B674E0" w:rsidRDefault="00B674E0" w:rsidP="006715A8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абзац 8 дополнить словами «, в случае отсутствия в муниципальных образованиях, на территории которых размещен объект, муниципальной автоматизированной системы</w:t>
      </w:r>
      <w:r w:rsidR="00D03107">
        <w:rPr>
          <w:rFonts w:ascii="PT Astra Serif" w:hAnsi="PT Astra Serif"/>
          <w:sz w:val="26"/>
          <w:szCs w:val="26"/>
          <w:lang w:eastAsia="en-US"/>
        </w:rPr>
        <w:t xml:space="preserve"> централизованного оповещения населения;»;</w:t>
      </w:r>
    </w:p>
    <w:p w:rsidR="00D03107" w:rsidRDefault="00D03107" w:rsidP="006715A8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после абзаца 13 дополнить абзацем следующего содержания: «- локальных систем оповещения при наличии</w:t>
      </w:r>
      <w:r w:rsidRPr="00D03107">
        <w:rPr>
          <w:rFonts w:ascii="PT Astra Serif" w:hAnsi="PT Astra Serif"/>
          <w:sz w:val="26"/>
          <w:szCs w:val="26"/>
          <w:lang w:eastAsia="en-US"/>
        </w:rPr>
        <w:t xml:space="preserve"> </w:t>
      </w:r>
      <w:r>
        <w:rPr>
          <w:rFonts w:ascii="PT Astra Serif" w:hAnsi="PT Astra Serif"/>
          <w:sz w:val="26"/>
          <w:szCs w:val="26"/>
          <w:lang w:eastAsia="en-US"/>
        </w:rPr>
        <w:t>муниципальной автоматизированной системы централизованного оповещения населения.»;</w:t>
      </w:r>
    </w:p>
    <w:p w:rsidR="00D03107" w:rsidRDefault="00D03107" w:rsidP="006715A8">
      <w:pPr>
        <w:pStyle w:val="aff0"/>
        <w:ind w:left="0"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после абзаца 1</w:t>
      </w:r>
      <w:r w:rsidR="00FB7483">
        <w:rPr>
          <w:rFonts w:ascii="PT Astra Serif" w:hAnsi="PT Astra Serif"/>
          <w:sz w:val="26"/>
          <w:szCs w:val="26"/>
          <w:lang w:eastAsia="en-US"/>
        </w:rPr>
        <w:t>5</w:t>
      </w:r>
      <w:r w:rsidRPr="00D03107">
        <w:rPr>
          <w:rFonts w:ascii="PT Astra Serif" w:hAnsi="PT Astra Serif"/>
          <w:sz w:val="26"/>
          <w:szCs w:val="26"/>
          <w:lang w:eastAsia="en-US"/>
        </w:rPr>
        <w:t xml:space="preserve"> </w:t>
      </w:r>
      <w:r>
        <w:rPr>
          <w:rFonts w:ascii="PT Astra Serif" w:hAnsi="PT Astra Serif"/>
          <w:sz w:val="26"/>
          <w:szCs w:val="26"/>
          <w:lang w:eastAsia="en-US"/>
        </w:rPr>
        <w:t>дополнить абзацем следующего содержания: «</w:t>
      </w:r>
      <w:r w:rsidR="002745ED">
        <w:rPr>
          <w:rFonts w:ascii="PT Astra Serif" w:hAnsi="PT Astra Serif"/>
          <w:sz w:val="26"/>
          <w:szCs w:val="26"/>
          <w:lang w:eastAsia="en-US"/>
        </w:rPr>
        <w:t>Населенные пункты, на территории которых должны функционировать системы оповещения населения</w:t>
      </w:r>
      <w:r w:rsidR="00C7297D">
        <w:rPr>
          <w:rFonts w:ascii="PT Astra Serif" w:hAnsi="PT Astra Serif"/>
          <w:sz w:val="26"/>
          <w:szCs w:val="26"/>
          <w:lang w:eastAsia="en-US"/>
        </w:rPr>
        <w:t>,</w:t>
      </w:r>
      <w:r w:rsidR="002745ED">
        <w:rPr>
          <w:rFonts w:ascii="PT Astra Serif" w:hAnsi="PT Astra Serif"/>
          <w:sz w:val="26"/>
          <w:szCs w:val="26"/>
          <w:lang w:eastAsia="en-US"/>
        </w:rPr>
        <w:t xml:space="preserve"> определяются Перечнем. </w:t>
      </w:r>
      <w:r w:rsidR="006A0BC4">
        <w:rPr>
          <w:rFonts w:ascii="PT Astra Serif" w:hAnsi="PT Astra Serif"/>
          <w:sz w:val="26"/>
          <w:szCs w:val="26"/>
          <w:lang w:eastAsia="en-US"/>
        </w:rPr>
        <w:t>Муниципальные образования могут дополнительно определять населенные пункты, на территории которых должны функционировать системы оповещения населения, в Положениях о муниципальных системах оповещения.»</w:t>
      </w:r>
      <w:r w:rsidR="002745ED">
        <w:rPr>
          <w:rFonts w:ascii="PT Astra Serif" w:hAnsi="PT Astra Serif"/>
          <w:sz w:val="26"/>
          <w:szCs w:val="26"/>
          <w:lang w:eastAsia="en-US"/>
        </w:rPr>
        <w:t>.</w:t>
      </w:r>
    </w:p>
    <w:p w:rsidR="00FE5488" w:rsidRPr="00E1018D" w:rsidRDefault="00BC5BF6" w:rsidP="00E1018D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C5BF6">
        <w:rPr>
          <w:rFonts w:ascii="PT Astra Serif" w:hAnsi="PT Astra Serif"/>
          <w:sz w:val="26"/>
          <w:szCs w:val="26"/>
          <w:lang w:eastAsia="en-US"/>
        </w:rPr>
        <w:t>2. Контроль за исполнением настоящего приказа оставляю за собой.</w:t>
      </w:r>
    </w:p>
    <w:p w:rsidR="00E1018D" w:rsidRDefault="00E1018D" w:rsidP="00FE5488">
      <w:pPr>
        <w:widowControl w:val="0"/>
        <w:tabs>
          <w:tab w:val="left" w:pos="7655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EA4188" w:rsidRDefault="00E57BEB" w:rsidP="00FE5488">
      <w:pPr>
        <w:widowControl w:val="0"/>
        <w:tabs>
          <w:tab w:val="left" w:pos="7655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 Д</w:t>
      </w:r>
      <w:r w:rsidR="00395EA4" w:rsidRPr="002F16B7">
        <w:rPr>
          <w:rFonts w:ascii="PT Astra Serif" w:hAnsi="PT Astra Serif"/>
          <w:sz w:val="26"/>
          <w:szCs w:val="26"/>
        </w:rPr>
        <w:t>епартамента</w:t>
      </w:r>
      <w:r w:rsidR="00DC46F8" w:rsidRPr="002F16B7">
        <w:rPr>
          <w:rFonts w:ascii="PT Astra Serif" w:hAnsi="PT Astra Serif"/>
          <w:sz w:val="26"/>
          <w:szCs w:val="26"/>
        </w:rPr>
        <w:t xml:space="preserve"> </w:t>
      </w:r>
      <w:r w:rsidR="0055039F">
        <w:rPr>
          <w:rFonts w:ascii="PT Astra Serif" w:hAnsi="PT Astra Serif"/>
          <w:sz w:val="26"/>
          <w:szCs w:val="26"/>
        </w:rPr>
        <w:t xml:space="preserve">                                              </w:t>
      </w:r>
      <w:r w:rsidR="00395EA4" w:rsidRPr="002F16B7">
        <w:rPr>
          <w:rFonts w:ascii="PT Astra Serif" w:hAnsi="PT Astra Serif"/>
          <w:sz w:val="26"/>
          <w:szCs w:val="26"/>
        </w:rPr>
        <w:t xml:space="preserve">          </w:t>
      </w:r>
      <w:r w:rsidR="00DC46F8" w:rsidRPr="002F16B7">
        <w:rPr>
          <w:rFonts w:ascii="PT Astra Serif" w:hAnsi="PT Astra Serif"/>
          <w:sz w:val="26"/>
          <w:szCs w:val="26"/>
        </w:rPr>
        <w:t xml:space="preserve">                                    </w:t>
      </w:r>
      <w:r w:rsidR="002F16B7">
        <w:rPr>
          <w:rFonts w:ascii="PT Astra Serif" w:hAnsi="PT Astra Serif"/>
          <w:sz w:val="26"/>
          <w:szCs w:val="26"/>
        </w:rPr>
        <w:t xml:space="preserve">  </w:t>
      </w:r>
      <w:r w:rsidR="00DC46F8" w:rsidRPr="002F16B7">
        <w:rPr>
          <w:rFonts w:ascii="PT Astra Serif" w:hAnsi="PT Astra Serif"/>
          <w:sz w:val="26"/>
          <w:szCs w:val="26"/>
        </w:rPr>
        <w:t>С.Т.</w:t>
      </w:r>
      <w:r w:rsidR="0019639B">
        <w:rPr>
          <w:rFonts w:ascii="PT Astra Serif" w:hAnsi="PT Astra Serif"/>
          <w:sz w:val="26"/>
          <w:szCs w:val="26"/>
        </w:rPr>
        <w:t xml:space="preserve"> </w:t>
      </w:r>
      <w:r w:rsidR="00DC46F8" w:rsidRPr="002F16B7">
        <w:rPr>
          <w:rFonts w:ascii="PT Astra Serif" w:hAnsi="PT Astra Serif"/>
          <w:sz w:val="26"/>
          <w:szCs w:val="26"/>
        </w:rPr>
        <w:t>Лукин</w:t>
      </w:r>
    </w:p>
    <w:p w:rsidR="00E1018D" w:rsidRDefault="00E1018D" w:rsidP="00E1018D">
      <w:pPr>
        <w:framePr w:wrap="notBeside" w:vAnchor="text" w:hAnchor="text" w:xAlign="center" w:y="1"/>
        <w:jc w:val="center"/>
        <w:rPr>
          <w:sz w:val="0"/>
          <w:szCs w:val="0"/>
        </w:rPr>
      </w:pPr>
      <w:r>
        <w:fldChar w:fldCharType="begin"/>
      </w:r>
      <w:r>
        <w:instrText xml:space="preserve"> INCLUDEPICTURE  "C:\\Users\\kirichenkoag\\Desktop\\media\\image1.jpeg"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108.75pt">
            <v:imagedata r:id="rId9" r:href="rId10"/>
          </v:shape>
        </w:pict>
      </w:r>
      <w:r>
        <w:fldChar w:fldCharType="end"/>
      </w:r>
    </w:p>
    <w:p w:rsidR="00E1018D" w:rsidRDefault="00E1018D" w:rsidP="00E1018D">
      <w:pPr>
        <w:widowControl w:val="0"/>
        <w:tabs>
          <w:tab w:val="left" w:pos="7655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    </w:t>
      </w:r>
      <w:bookmarkStart w:id="0" w:name="_GoBack"/>
      <w:bookmarkEnd w:id="0"/>
    </w:p>
    <w:p w:rsidR="00C7297D" w:rsidRDefault="00C7297D" w:rsidP="00EA4188">
      <w:pPr>
        <w:widowControl w:val="0"/>
        <w:autoSpaceDE w:val="0"/>
        <w:autoSpaceDN w:val="0"/>
        <w:adjustRightInd w:val="0"/>
        <w:ind w:left="7513"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к приказу Департамента защиты населения и территории Томской области </w:t>
      </w:r>
    </w:p>
    <w:p w:rsidR="00C7297D" w:rsidRDefault="000C3838" w:rsidP="00EA4188">
      <w:pPr>
        <w:widowControl w:val="0"/>
        <w:autoSpaceDE w:val="0"/>
        <w:autoSpaceDN w:val="0"/>
        <w:adjustRightInd w:val="0"/>
        <w:ind w:left="7513"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29.06.2021</w:t>
      </w:r>
      <w:r w:rsidR="00C7297D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5</w:t>
      </w:r>
    </w:p>
    <w:p w:rsidR="00C7297D" w:rsidRDefault="00C7297D" w:rsidP="00EA4188">
      <w:pPr>
        <w:widowControl w:val="0"/>
        <w:autoSpaceDE w:val="0"/>
        <w:autoSpaceDN w:val="0"/>
        <w:adjustRightInd w:val="0"/>
        <w:ind w:left="7513" w:right="-1"/>
        <w:jc w:val="both"/>
        <w:rPr>
          <w:rFonts w:ascii="PT Astra Serif" w:hAnsi="PT Astra Serif"/>
          <w:sz w:val="26"/>
          <w:szCs w:val="26"/>
        </w:rPr>
      </w:pPr>
    </w:p>
    <w:p w:rsidR="00EA4188" w:rsidRDefault="00EA4188" w:rsidP="00EA4188">
      <w:pPr>
        <w:widowControl w:val="0"/>
        <w:autoSpaceDE w:val="0"/>
        <w:autoSpaceDN w:val="0"/>
        <w:adjustRightInd w:val="0"/>
        <w:ind w:left="7513"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</w:t>
      </w:r>
    </w:p>
    <w:p w:rsidR="00EA4188" w:rsidRDefault="00EA4188" w:rsidP="00EA4188">
      <w:pPr>
        <w:widowControl w:val="0"/>
        <w:autoSpaceDE w:val="0"/>
        <w:autoSpaceDN w:val="0"/>
        <w:adjustRightInd w:val="0"/>
        <w:ind w:left="7513"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Положению о системе оповещения населения Томской области</w:t>
      </w:r>
    </w:p>
    <w:p w:rsidR="00EA4188" w:rsidRDefault="00EA4188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EA4188" w:rsidRDefault="00EA4188" w:rsidP="00EA4188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Перечень</w:t>
      </w:r>
    </w:p>
    <w:p w:rsidR="00EA4188" w:rsidRPr="0019260B" w:rsidRDefault="00EA4188" w:rsidP="00EA4188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н</w:t>
      </w:r>
      <w:r w:rsidRPr="0019260B">
        <w:rPr>
          <w:rFonts w:ascii="PT Astra Serif" w:hAnsi="PT Astra Serif"/>
          <w:b/>
          <w:sz w:val="26"/>
          <w:szCs w:val="26"/>
        </w:rPr>
        <w:t>аселенных пункты</w:t>
      </w:r>
      <w:r>
        <w:rPr>
          <w:rFonts w:ascii="PT Astra Serif" w:hAnsi="PT Astra Serif"/>
          <w:b/>
          <w:sz w:val="26"/>
          <w:szCs w:val="26"/>
        </w:rPr>
        <w:t>,</w:t>
      </w:r>
      <w:r w:rsidRPr="0019260B">
        <w:rPr>
          <w:rFonts w:ascii="PT Astra Serif" w:hAnsi="PT Astra Serif"/>
          <w:b/>
          <w:sz w:val="26"/>
          <w:szCs w:val="26"/>
        </w:rPr>
        <w:t xml:space="preserve"> на территории которых необходимо </w:t>
      </w:r>
    </w:p>
    <w:p w:rsidR="00EA4188" w:rsidRPr="0019260B" w:rsidRDefault="00EA4188" w:rsidP="00EA4188">
      <w:pPr>
        <w:jc w:val="center"/>
        <w:rPr>
          <w:rFonts w:ascii="PT Astra Serif" w:hAnsi="PT Astra Serif"/>
          <w:b/>
          <w:sz w:val="26"/>
          <w:szCs w:val="26"/>
        </w:rPr>
      </w:pPr>
      <w:r w:rsidRPr="0019260B">
        <w:rPr>
          <w:rFonts w:ascii="PT Astra Serif" w:hAnsi="PT Astra Serif"/>
          <w:b/>
          <w:sz w:val="26"/>
          <w:szCs w:val="26"/>
        </w:rPr>
        <w:t>функционирование системы оповещения</w:t>
      </w:r>
    </w:p>
    <w:p w:rsidR="00EA4188" w:rsidRPr="005F1B8F" w:rsidRDefault="00EA4188" w:rsidP="00EA4188">
      <w:pPr>
        <w:jc w:val="center"/>
        <w:rPr>
          <w:b/>
          <w:sz w:val="26"/>
          <w:szCs w:val="26"/>
        </w:rPr>
      </w:pPr>
    </w:p>
    <w:tbl>
      <w:tblPr>
        <w:tblW w:w="998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91"/>
        <w:gridCol w:w="4245"/>
      </w:tblGrid>
      <w:tr w:rsidR="00EA4188" w:rsidRPr="0019260B" w:rsidTr="00EA4188">
        <w:trPr>
          <w:trHeight w:val="276"/>
        </w:trPr>
        <w:tc>
          <w:tcPr>
            <w:tcW w:w="851" w:type="dxa"/>
            <w:vMerge w:val="restart"/>
            <w:shd w:val="clear" w:color="auto" w:fill="auto"/>
          </w:tcPr>
          <w:p w:rsidR="00EA4188" w:rsidRPr="0019260B" w:rsidRDefault="00EA4188" w:rsidP="00B75589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№</w:t>
            </w:r>
          </w:p>
          <w:p w:rsidR="00EA4188" w:rsidRPr="0019260B" w:rsidRDefault="00EA4188" w:rsidP="00B75589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 xml:space="preserve"> п/п</w:t>
            </w:r>
          </w:p>
        </w:tc>
        <w:tc>
          <w:tcPr>
            <w:tcW w:w="4891" w:type="dxa"/>
            <w:vMerge w:val="restart"/>
            <w:shd w:val="clear" w:color="auto" w:fill="auto"/>
          </w:tcPr>
          <w:p w:rsidR="00EA4188" w:rsidRPr="0019260B" w:rsidRDefault="00EA4188" w:rsidP="00B75589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Наименование населенного пункта</w:t>
            </w:r>
          </w:p>
        </w:tc>
        <w:tc>
          <w:tcPr>
            <w:tcW w:w="4245" w:type="dxa"/>
            <w:vMerge w:val="restart"/>
            <w:shd w:val="clear" w:color="auto" w:fill="auto"/>
          </w:tcPr>
          <w:p w:rsidR="00EA4188" w:rsidRPr="00506A95" w:rsidRDefault="00EA4188" w:rsidP="00B7558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Примечание</w:t>
            </w:r>
          </w:p>
        </w:tc>
      </w:tr>
      <w:tr w:rsidR="00EA4188" w:rsidRPr="0019260B" w:rsidTr="00EA4188">
        <w:trPr>
          <w:trHeight w:val="276"/>
        </w:trPr>
        <w:tc>
          <w:tcPr>
            <w:tcW w:w="851" w:type="dxa"/>
            <w:vMerge/>
            <w:shd w:val="clear" w:color="auto" w:fill="auto"/>
          </w:tcPr>
          <w:p w:rsidR="00EA4188" w:rsidRPr="0019260B" w:rsidRDefault="00EA4188" w:rsidP="00B7558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vMerge/>
            <w:shd w:val="clear" w:color="auto" w:fill="auto"/>
          </w:tcPr>
          <w:p w:rsidR="00EA4188" w:rsidRPr="0019260B" w:rsidRDefault="00EA4188" w:rsidP="00B7558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45" w:type="dxa"/>
            <w:vMerge/>
            <w:shd w:val="clear" w:color="auto" w:fill="auto"/>
          </w:tcPr>
          <w:p w:rsidR="00EA4188" w:rsidRPr="0019260B" w:rsidRDefault="00EA4188" w:rsidP="00B75589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64340A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B325C8" w:rsidRDefault="00B325C8" w:rsidP="00B75589">
            <w:pPr>
              <w:jc w:val="center"/>
              <w:rPr>
                <w:rFonts w:ascii="PT Astra Serif" w:hAnsi="PT Astra Serif"/>
                <w:b/>
              </w:rPr>
            </w:pPr>
            <w:r w:rsidRPr="00B325C8">
              <w:rPr>
                <w:rFonts w:ascii="PT Astra Serif" w:hAnsi="PT Astra Serif"/>
                <w:b/>
              </w:rPr>
              <w:t>Город Томск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EA418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B325C8" w:rsidRDefault="00B325C8" w:rsidP="00B75589">
            <w:pPr>
              <w:jc w:val="both"/>
              <w:rPr>
                <w:rFonts w:ascii="PT Astra Serif" w:hAnsi="PT Astra Serif"/>
              </w:rPr>
            </w:pPr>
            <w:r w:rsidRPr="00B325C8">
              <w:rPr>
                <w:rFonts w:ascii="PT Astra Serif" w:hAnsi="PT Astra Serif"/>
              </w:rPr>
              <w:t>г. Томск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75589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570C0B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75589">
            <w:pPr>
              <w:jc w:val="center"/>
              <w:rPr>
                <w:rFonts w:ascii="PT Astra Serif" w:hAnsi="PT Astra Serif"/>
              </w:rPr>
            </w:pPr>
            <w:r w:rsidRPr="0088511C">
              <w:rPr>
                <w:rFonts w:ascii="PT Astra Serif" w:hAnsi="PT Astra Serif"/>
                <w:b/>
              </w:rPr>
              <w:t>ЗАТО Северск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ЗАТО</w:t>
            </w:r>
            <w:r w:rsidRPr="008B137B">
              <w:rPr>
                <w:rFonts w:ascii="PT Astra Serif" w:hAnsi="PT Astra Serif"/>
              </w:rPr>
              <w:t xml:space="preserve"> Северск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jc w:val="both"/>
              <w:rPr>
                <w:rFonts w:ascii="PT Astra Serif" w:hAnsi="PT Astra Serif"/>
              </w:rPr>
            </w:pPr>
            <w:r w:rsidRPr="008B137B">
              <w:rPr>
                <w:rFonts w:ascii="PT Astra Serif" w:hAnsi="PT Astra Serif"/>
              </w:rPr>
              <w:t>по</w:t>
            </w:r>
            <w:r>
              <w:rPr>
                <w:rFonts w:ascii="PT Astra Serif" w:hAnsi="PT Astra Serif"/>
              </w:rPr>
              <w:t>с.</w:t>
            </w:r>
            <w:r w:rsidRPr="008B137B">
              <w:rPr>
                <w:rFonts w:ascii="PT Astra Serif" w:hAnsi="PT Astra Serif"/>
              </w:rPr>
              <w:t xml:space="preserve"> Самусь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8B137B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с.</w:t>
            </w:r>
            <w:r w:rsidRPr="008B137B">
              <w:rPr>
                <w:rFonts w:ascii="PT Astra Serif" w:hAnsi="PT Astra Serif"/>
              </w:rPr>
              <w:t xml:space="preserve"> Орловка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FB7292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  <w:b/>
              </w:rPr>
              <w:t>Томский район</w:t>
            </w: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5A6B8F">
              <w:rPr>
                <w:rFonts w:ascii="PT Astra Serif" w:hAnsi="PT Astra Serif"/>
              </w:rPr>
              <w:t>н.п</w:t>
            </w:r>
            <w:proofErr w:type="spellEnd"/>
            <w:r w:rsidRPr="005A6B8F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Богашево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5A6B8F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5A6B8F">
              <w:rPr>
                <w:rFonts w:ascii="PT Astra Serif" w:hAnsi="PT Astra Serif"/>
              </w:rPr>
              <w:t>н.п</w:t>
            </w:r>
            <w:proofErr w:type="spellEnd"/>
            <w:r w:rsidRPr="005A6B8F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Белоусово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Петухово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96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Новомихайловка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Семилужки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Сухоречье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Кисловка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Зональная станция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Позднеево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Петровский участок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Поросино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Кайдаловка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Лязгино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Малая Михайловка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Заречный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Молодежный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 xml:space="preserve">Большое </w:t>
            </w:r>
            <w:proofErr w:type="spellStart"/>
            <w:r w:rsidRPr="0019260B">
              <w:rPr>
                <w:rFonts w:ascii="PT Astra Serif" w:hAnsi="PT Astra Serif"/>
              </w:rPr>
              <w:t>Протопопово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Плотниково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Трубачево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Октябрьское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Карбышево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Лаврово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Верхне</w:t>
            </w:r>
            <w:r>
              <w:rPr>
                <w:rFonts w:ascii="PT Astra Serif" w:hAnsi="PT Astra Serif"/>
              </w:rPr>
              <w:t>-</w:t>
            </w:r>
            <w:r w:rsidRPr="0019260B">
              <w:rPr>
                <w:rFonts w:ascii="PT Astra Serif" w:hAnsi="PT Astra Serif"/>
              </w:rPr>
              <w:t>Сеченово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Турунтаево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Спасо-Яйское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Подломск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Халдеево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Наумовка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lastRenderedPageBreak/>
              <w:t>Верхнекетский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</w:t>
            </w:r>
            <w:r w:rsidRPr="0019260B">
              <w:rPr>
                <w:rFonts w:ascii="PT Astra Serif" w:hAnsi="PT Astra Serif"/>
              </w:rPr>
              <w:t>.п</w:t>
            </w:r>
            <w:proofErr w:type="spellEnd"/>
            <w:r w:rsidRPr="0019260B">
              <w:rPr>
                <w:rFonts w:ascii="PT Astra Serif" w:hAnsi="PT Astra Serif"/>
              </w:rPr>
              <w:t>. Белый Яр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Катайга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Клюквинка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Лисица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Палочка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Сайга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Степановка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Ягодное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Нибега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Центральный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  <w:b/>
              </w:rPr>
              <w:t>Первомайский район</w:t>
            </w: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Комсомольск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91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Беляй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  <w:color w:val="FF0000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Асиновский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г. Асино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Новониколаевка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Минаевка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Гарь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Копыловка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>. Большой - Кордон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Ягодное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Мало-Жирово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Цветковка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Ново-Кусково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Старо-Кусково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Казанка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Филимоновка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Больше-Дорохово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Победа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Фектистовка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Тихомировка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Батурино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Первопашенск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>. Светлый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Вороно-Пашня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Моисеевка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Нижние-Соколы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Новиковка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Бакчарский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Парбиг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Высокий Яр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Поротниково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Кожевниковский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 Успенка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  <w:r>
              <w:rPr>
                <w:rFonts w:ascii="PT Astra Serif" w:hAnsi="PT Astra Serif"/>
              </w:rPr>
              <w:t xml:space="preserve"> на </w:t>
            </w:r>
            <w:proofErr w:type="spellStart"/>
            <w:r>
              <w:rPr>
                <w:rFonts w:ascii="PT Astra Serif" w:hAnsi="PT Astra Serif"/>
              </w:rPr>
              <w:t>Шегарке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Шегарский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Мельниково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Нащеково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Старая </w:t>
            </w:r>
            <w:proofErr w:type="spellStart"/>
            <w:r w:rsidRPr="0019260B">
              <w:rPr>
                <w:rFonts w:ascii="PT Astra Serif" w:hAnsi="PT Astra Serif"/>
              </w:rPr>
              <w:t>Шегарка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Анастасьевка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Татьяновка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Вороновка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Маркелово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Гынгазово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144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Баткат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Бабарыкино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Батурино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Каргала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Вознесенка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Гусево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Монастырка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Федораевка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Новоильинка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Победа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Трубочево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Малобрагино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  <w:b/>
              </w:rPr>
              <w:t>Зырянский район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Зырянское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Красноярка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Богословка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по</w:t>
            </w:r>
            <w:r>
              <w:rPr>
                <w:rFonts w:ascii="PT Astra Serif" w:hAnsi="PT Astra Serif"/>
              </w:rPr>
              <w:t>с.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Причулымский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Берлинка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Цыганово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Семеновка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Чердаты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Иловка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Дубровка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Громышевка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Мишутино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Михайловка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Гагарино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Вамболы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Туендат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Окунеево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Высокое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Беловодовка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Шиняево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Каргасокский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Каргасок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  <w:u w:val="single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 xml:space="preserve">. </w:t>
            </w:r>
            <w:r w:rsidRPr="0019260B">
              <w:rPr>
                <w:rFonts w:ascii="PT Astra Serif" w:hAnsi="PT Astra Serif"/>
                <w:u w:val="single"/>
              </w:rPr>
              <w:t>Геологический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>. Нефтяников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Павлово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Пашня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Бондарка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19260B">
              <w:rPr>
                <w:rFonts w:ascii="PT Astra Serif" w:hAnsi="PT Astra Serif"/>
              </w:rPr>
              <w:t>Лозунга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>. Пятый километр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Новый </w:t>
            </w:r>
            <w:proofErr w:type="spellStart"/>
            <w:r w:rsidRPr="0019260B">
              <w:rPr>
                <w:rFonts w:ascii="PT Astra Serif" w:hAnsi="PT Astra Serif"/>
              </w:rPr>
              <w:t>Васюган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Средний </w:t>
            </w:r>
            <w:proofErr w:type="spellStart"/>
            <w:r w:rsidRPr="0019260B">
              <w:rPr>
                <w:rFonts w:ascii="PT Astra Serif" w:hAnsi="PT Astra Serif"/>
              </w:rPr>
              <w:t>Васюган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Мыльджино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Тевриз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Сосновка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>. Восток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Старая Березовка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Ново-</w:t>
            </w:r>
            <w:proofErr w:type="spellStart"/>
            <w:r w:rsidRPr="0019260B">
              <w:rPr>
                <w:rFonts w:ascii="PT Astra Serif" w:hAnsi="PT Astra Serif"/>
              </w:rPr>
              <w:t>Югино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Большая Грива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Старо-</w:t>
            </w:r>
            <w:proofErr w:type="spellStart"/>
            <w:r w:rsidRPr="0019260B">
              <w:rPr>
                <w:rFonts w:ascii="PT Astra Serif" w:hAnsi="PT Astra Serif"/>
              </w:rPr>
              <w:t>Югино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Усть-Тым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>. Киевский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ос</w:t>
            </w:r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Неготка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Тымск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Молодежный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Напас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Киндал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Вертикос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  <w:b/>
              </w:rPr>
              <w:t>г. Кедровый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Лушниково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Кедровый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Кривошеинский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Кривошеино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jc w:val="both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Красный Яр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Парабельский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Кирзавод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Сухушино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Бугры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Толмачево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Костарево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Заводской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Прокоп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Нельмач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Малое Нестерово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Новосельцево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Нижняя </w:t>
            </w:r>
            <w:proofErr w:type="spellStart"/>
            <w:r w:rsidRPr="0019260B">
              <w:rPr>
                <w:rFonts w:ascii="PT Astra Serif" w:hAnsi="PT Astra Serif"/>
              </w:rPr>
              <w:t>Чигара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Нарым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Шпалозавод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Луговское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Старица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Тарск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Колпашевский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rPr>
                <w:rFonts w:ascii="PT Astra Serif" w:hAnsi="PT Astra Serif"/>
                <w:lang w:val="en-US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Новогорное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8B137B" w:rsidRDefault="00B325C8" w:rsidP="00B325C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rPr>
                <w:rFonts w:ascii="PT Astra Serif" w:hAnsi="PT Astra Serif"/>
                <w:lang w:val="en-US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Белояровка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8B137B" w:rsidRDefault="00B325C8" w:rsidP="00B325C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пос. Дальнее</w:t>
            </w:r>
          </w:p>
        </w:tc>
        <w:tc>
          <w:tcPr>
            <w:tcW w:w="4245" w:type="dxa"/>
            <w:shd w:val="clear" w:color="auto" w:fill="auto"/>
          </w:tcPr>
          <w:p w:rsidR="00B325C8" w:rsidRPr="008B137B" w:rsidRDefault="00B325C8" w:rsidP="00B325C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 xml:space="preserve">пос. </w:t>
            </w:r>
            <w:proofErr w:type="spellStart"/>
            <w:r>
              <w:rPr>
                <w:rFonts w:ascii="PT Astra Serif" w:hAnsi="PT Astra Serif"/>
              </w:rPr>
              <w:t>Куржино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8B137B" w:rsidRDefault="00B325C8" w:rsidP="00B325C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Новоселово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rPr>
                <w:rFonts w:ascii="PT Astra Serif" w:hAnsi="PT Astra Serif"/>
                <w:lang w:val="en-US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 xml:space="preserve">. </w:t>
            </w:r>
            <w:proofErr w:type="spellStart"/>
            <w:r>
              <w:rPr>
                <w:rFonts w:ascii="PT Astra Serif" w:hAnsi="PT Astra Serif"/>
              </w:rPr>
              <w:t>Инкино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8B137B" w:rsidRDefault="00B325C8" w:rsidP="00B325C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</w:t>
            </w:r>
            <w:proofErr w:type="spellStart"/>
            <w:r w:rsidRPr="0019260B">
              <w:rPr>
                <w:rFonts w:ascii="PT Astra Serif" w:hAnsi="PT Astra Serif"/>
              </w:rPr>
              <w:t>Копыловка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 xml:space="preserve">пос. Большая </w:t>
            </w:r>
            <w:proofErr w:type="spellStart"/>
            <w:r>
              <w:rPr>
                <w:rFonts w:ascii="PT Astra Serif" w:hAnsi="PT Astra Serif"/>
              </w:rPr>
              <w:t>Саровка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8B137B" w:rsidRDefault="00B325C8" w:rsidP="00B325C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8B137B" w:rsidRDefault="00B325C8" w:rsidP="00B325C8">
            <w:pPr>
              <w:rPr>
                <w:rFonts w:ascii="PT Astra Serif" w:hAnsi="PT Astra Serif"/>
                <w:lang w:val="en-US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Чугунка</w:t>
            </w:r>
          </w:p>
        </w:tc>
        <w:tc>
          <w:tcPr>
            <w:tcW w:w="4245" w:type="dxa"/>
            <w:shd w:val="clear" w:color="auto" w:fill="auto"/>
          </w:tcPr>
          <w:p w:rsidR="00B325C8" w:rsidRPr="008B137B" w:rsidRDefault="00B325C8" w:rsidP="00B325C8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19260B">
              <w:rPr>
                <w:rFonts w:ascii="PT Astra Serif" w:hAnsi="PT Astra Serif"/>
              </w:rPr>
              <w:t xml:space="preserve"> Тогур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526B48" w:rsidRDefault="00526B48" w:rsidP="00B325C8">
            <w:pPr>
              <w:jc w:val="center"/>
              <w:rPr>
                <w:rFonts w:ascii="PT Astra Serif" w:hAnsi="PT Astra Serif"/>
                <w:b/>
              </w:rPr>
            </w:pPr>
          </w:p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  <w:b/>
              </w:rPr>
              <w:t>Чаинский</w:t>
            </w:r>
            <w:proofErr w:type="spellEnd"/>
            <w:r w:rsidRPr="0019260B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Коломинские</w:t>
            </w:r>
            <w:proofErr w:type="spellEnd"/>
            <w:r w:rsidRPr="0019260B">
              <w:rPr>
                <w:rFonts w:ascii="PT Astra Serif" w:hAnsi="PT Astra Serif"/>
              </w:rPr>
              <w:t xml:space="preserve"> Гривы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Леботер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Новоколомино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Обское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Подгорное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Мушкино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Григорьевка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Минеевка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Ермиловка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Сухой Лог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Чемондаевка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Усть-Бакчар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Новые Ключи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Нижняя </w:t>
            </w:r>
            <w:proofErr w:type="spellStart"/>
            <w:r w:rsidRPr="0019260B">
              <w:rPr>
                <w:rFonts w:ascii="PT Astra Serif" w:hAnsi="PT Astra Serif"/>
              </w:rPr>
              <w:t>Тига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Третья </w:t>
            </w:r>
            <w:proofErr w:type="spellStart"/>
            <w:r w:rsidRPr="0019260B">
              <w:rPr>
                <w:rFonts w:ascii="PT Astra Serif" w:hAnsi="PT Astra Serif"/>
              </w:rPr>
              <w:t>Тига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Гореловка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Лось-Гора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Бундюр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Варгатер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 xml:space="preserve">. </w:t>
            </w:r>
            <w:proofErr w:type="spellStart"/>
            <w:r w:rsidRPr="0019260B">
              <w:rPr>
                <w:rFonts w:ascii="PT Astra Serif" w:hAnsi="PT Astra Serif"/>
              </w:rPr>
              <w:t>Чаинск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 w:rsidRPr="0019260B">
              <w:rPr>
                <w:rFonts w:ascii="PT Astra Serif" w:hAnsi="PT Astra Serif"/>
              </w:rPr>
              <w:t>н.п</w:t>
            </w:r>
            <w:proofErr w:type="spellEnd"/>
            <w:r w:rsidRPr="0019260B">
              <w:rPr>
                <w:rFonts w:ascii="PT Astra Serif" w:hAnsi="PT Astra Serif"/>
              </w:rPr>
              <w:t>. Гришкино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9987" w:type="dxa"/>
            <w:gridSpan w:val="3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  <w:r w:rsidRPr="0019260B">
              <w:rPr>
                <w:rFonts w:ascii="PT Astra Serif" w:hAnsi="PT Astra Serif"/>
                <w:b/>
              </w:rPr>
              <w:t>Стрежевой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Стрежевой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63"/>
        </w:trPr>
        <w:tc>
          <w:tcPr>
            <w:tcW w:w="9987" w:type="dxa"/>
            <w:gridSpan w:val="3"/>
            <w:shd w:val="clear" w:color="auto" w:fill="auto"/>
          </w:tcPr>
          <w:p w:rsidR="00B325C8" w:rsidRPr="00225EA5" w:rsidRDefault="00B325C8" w:rsidP="00B325C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225EA5">
              <w:rPr>
                <w:rFonts w:ascii="PT Astra Serif" w:hAnsi="PT Astra Serif"/>
                <w:b/>
              </w:rPr>
              <w:t>Молчановский</w:t>
            </w:r>
            <w:proofErr w:type="spellEnd"/>
            <w:r w:rsidRPr="00225EA5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Pr="0019260B" w:rsidRDefault="00B325C8" w:rsidP="00B325C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 Молчаново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Default="00B325C8" w:rsidP="00B325C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Могочино</w:t>
            </w:r>
            <w:proofErr w:type="spellEnd"/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225EA5" w:rsidRDefault="00B325C8" w:rsidP="00B325C8">
            <w:pPr>
              <w:jc w:val="center"/>
              <w:rPr>
                <w:rFonts w:ascii="PT Astra Serif" w:hAnsi="PT Astra Serif"/>
                <w:b/>
              </w:rPr>
            </w:pPr>
            <w:r w:rsidRPr="00225EA5">
              <w:rPr>
                <w:rFonts w:ascii="PT Astra Serif" w:hAnsi="PT Astra Serif"/>
                <w:b/>
              </w:rPr>
              <w:t>Александровский район</w:t>
            </w: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Default="00B325C8" w:rsidP="00B325C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 Александровское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  <w:tr w:rsidR="00B325C8" w:rsidRPr="0019260B" w:rsidTr="00EA4188">
        <w:trPr>
          <w:trHeight w:val="277"/>
        </w:trPr>
        <w:tc>
          <w:tcPr>
            <w:tcW w:w="9987" w:type="dxa"/>
            <w:gridSpan w:val="3"/>
            <w:shd w:val="clear" w:color="auto" w:fill="auto"/>
          </w:tcPr>
          <w:p w:rsidR="00B325C8" w:rsidRPr="00225EA5" w:rsidRDefault="00B325C8" w:rsidP="00B325C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225EA5">
              <w:rPr>
                <w:rFonts w:ascii="PT Astra Serif" w:hAnsi="PT Astra Serif"/>
                <w:b/>
              </w:rPr>
              <w:t>Тегульдетский</w:t>
            </w:r>
            <w:proofErr w:type="spellEnd"/>
            <w:r w:rsidRPr="00225EA5">
              <w:rPr>
                <w:rFonts w:ascii="PT Astra Serif" w:hAnsi="PT Astra Serif"/>
                <w:b/>
              </w:rPr>
              <w:t xml:space="preserve"> район</w:t>
            </w:r>
          </w:p>
        </w:tc>
      </w:tr>
      <w:tr w:rsidR="00B325C8" w:rsidRPr="0019260B" w:rsidTr="00EA4188">
        <w:trPr>
          <w:trHeight w:val="263"/>
        </w:trPr>
        <w:tc>
          <w:tcPr>
            <w:tcW w:w="851" w:type="dxa"/>
            <w:shd w:val="clear" w:color="auto" w:fill="auto"/>
          </w:tcPr>
          <w:p w:rsidR="00B325C8" w:rsidRPr="0019260B" w:rsidRDefault="00B325C8" w:rsidP="00B325C8">
            <w:pPr>
              <w:numPr>
                <w:ilvl w:val="0"/>
                <w:numId w:val="21"/>
              </w:numPr>
              <w:rPr>
                <w:rFonts w:ascii="PT Astra Serif" w:hAnsi="PT Astra Serif"/>
              </w:rPr>
            </w:pPr>
          </w:p>
        </w:tc>
        <w:tc>
          <w:tcPr>
            <w:tcW w:w="4891" w:type="dxa"/>
            <w:shd w:val="clear" w:color="auto" w:fill="auto"/>
          </w:tcPr>
          <w:p w:rsidR="00B325C8" w:rsidRDefault="00B325C8" w:rsidP="00B325C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н.п</w:t>
            </w:r>
            <w:proofErr w:type="spellEnd"/>
            <w:r>
              <w:rPr>
                <w:rFonts w:ascii="PT Astra Serif" w:hAnsi="PT Astra Serif"/>
              </w:rPr>
              <w:t>. Тегульдет</w:t>
            </w:r>
          </w:p>
        </w:tc>
        <w:tc>
          <w:tcPr>
            <w:tcW w:w="4245" w:type="dxa"/>
            <w:shd w:val="clear" w:color="auto" w:fill="auto"/>
          </w:tcPr>
          <w:p w:rsidR="00B325C8" w:rsidRPr="0019260B" w:rsidRDefault="00B325C8" w:rsidP="00B325C8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EA4188" w:rsidRPr="0012254E" w:rsidRDefault="00EA4188" w:rsidP="00EA4188">
      <w:pPr>
        <w:rPr>
          <w:sz w:val="26"/>
          <w:szCs w:val="26"/>
        </w:rPr>
      </w:pPr>
    </w:p>
    <w:p w:rsidR="00EA4188" w:rsidRDefault="00EA4188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p w:rsidR="00951300" w:rsidRDefault="00951300" w:rsidP="00EA4188">
      <w:pPr>
        <w:widowControl w:val="0"/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</w:p>
    <w:sectPr w:rsidR="00951300" w:rsidSect="00E1018D">
      <w:headerReference w:type="even" r:id="rId11"/>
      <w:headerReference w:type="default" r:id="rId12"/>
      <w:pgSz w:w="11906" w:h="16838" w:code="9"/>
      <w:pgMar w:top="426" w:right="567" w:bottom="28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52F" w:rsidRDefault="0033552F">
      <w:r>
        <w:separator/>
      </w:r>
    </w:p>
  </w:endnote>
  <w:endnote w:type="continuationSeparator" w:id="0">
    <w:p w:rsidR="0033552F" w:rsidRDefault="00335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52F" w:rsidRDefault="0033552F">
      <w:r>
        <w:separator/>
      </w:r>
    </w:p>
  </w:footnote>
  <w:footnote w:type="continuationSeparator" w:id="0">
    <w:p w:rsidR="0033552F" w:rsidRDefault="00335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589" w:rsidRDefault="00B75589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75589" w:rsidRDefault="00B755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589" w:rsidRDefault="00B75589">
    <w:pPr>
      <w:pStyle w:val="a3"/>
      <w:jc w:val="center"/>
    </w:pPr>
  </w:p>
  <w:p w:rsidR="00B75589" w:rsidRDefault="00B755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06C84"/>
    <w:multiLevelType w:val="hybridMultilevel"/>
    <w:tmpl w:val="2E62BB9E"/>
    <w:lvl w:ilvl="0" w:tplc="B058D5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6D44E7"/>
    <w:multiLevelType w:val="hybridMultilevel"/>
    <w:tmpl w:val="5672BF0C"/>
    <w:lvl w:ilvl="0" w:tplc="B058D5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1054FD"/>
    <w:multiLevelType w:val="multilevel"/>
    <w:tmpl w:val="F6EE944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A7337E"/>
    <w:multiLevelType w:val="hybridMultilevel"/>
    <w:tmpl w:val="0AE65952"/>
    <w:lvl w:ilvl="0" w:tplc="1F686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5806154"/>
    <w:multiLevelType w:val="multilevel"/>
    <w:tmpl w:val="A094E2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5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D8D2986"/>
    <w:multiLevelType w:val="hybridMultilevel"/>
    <w:tmpl w:val="C794355C"/>
    <w:lvl w:ilvl="0" w:tplc="5B08BBA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31D2A1B"/>
    <w:multiLevelType w:val="hybridMultilevel"/>
    <w:tmpl w:val="0BEA763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D350C"/>
    <w:multiLevelType w:val="hybridMultilevel"/>
    <w:tmpl w:val="91A880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47902497"/>
    <w:multiLevelType w:val="multilevel"/>
    <w:tmpl w:val="9A508EA6"/>
    <w:lvl w:ilvl="0">
      <w:start w:val="1"/>
      <w:numFmt w:val="upperRoman"/>
      <w:lvlText w:val="%1."/>
      <w:lvlJc w:val="left"/>
      <w:pPr>
        <w:ind w:left="1428" w:hanging="720"/>
      </w:pPr>
      <w:rPr>
        <w:rFonts w:eastAsia="Calibri" w:hint="default"/>
        <w:sz w:val="24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96" w:hanging="1800"/>
      </w:pPr>
      <w:rPr>
        <w:rFonts w:hint="default"/>
      </w:r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4F070971"/>
    <w:multiLevelType w:val="multilevel"/>
    <w:tmpl w:val="DA0EF68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12"/>
  </w:num>
  <w:num w:numId="4">
    <w:abstractNumId w:val="5"/>
  </w:num>
  <w:num w:numId="5">
    <w:abstractNumId w:val="6"/>
  </w:num>
  <w:num w:numId="6">
    <w:abstractNumId w:val="20"/>
  </w:num>
  <w:num w:numId="7">
    <w:abstractNumId w:val="10"/>
  </w:num>
  <w:num w:numId="8">
    <w:abstractNumId w:val="15"/>
  </w:num>
  <w:num w:numId="9">
    <w:abstractNumId w:val="14"/>
  </w:num>
  <w:num w:numId="10">
    <w:abstractNumId w:val="18"/>
  </w:num>
  <w:num w:numId="11">
    <w:abstractNumId w:val="11"/>
  </w:num>
  <w:num w:numId="12">
    <w:abstractNumId w:val="0"/>
  </w:num>
  <w:num w:numId="13">
    <w:abstractNumId w:val="7"/>
  </w:num>
  <w:num w:numId="14">
    <w:abstractNumId w:val="1"/>
  </w:num>
  <w:num w:numId="15">
    <w:abstractNumId w:val="13"/>
  </w:num>
  <w:num w:numId="16">
    <w:abstractNumId w:val="4"/>
  </w:num>
  <w:num w:numId="17">
    <w:abstractNumId w:val="16"/>
  </w:num>
  <w:num w:numId="18">
    <w:abstractNumId w:val="2"/>
  </w:num>
  <w:num w:numId="19">
    <w:abstractNumId w:val="8"/>
  </w:num>
  <w:num w:numId="20">
    <w:abstractNumId w:val="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1138E"/>
    <w:rsid w:val="0002047A"/>
    <w:rsid w:val="00021E44"/>
    <w:rsid w:val="0002319D"/>
    <w:rsid w:val="00024CA9"/>
    <w:rsid w:val="000263A1"/>
    <w:rsid w:val="00030CF4"/>
    <w:rsid w:val="00031032"/>
    <w:rsid w:val="00034C14"/>
    <w:rsid w:val="00041E39"/>
    <w:rsid w:val="00044885"/>
    <w:rsid w:val="00044D67"/>
    <w:rsid w:val="00046395"/>
    <w:rsid w:val="000529A2"/>
    <w:rsid w:val="00054C40"/>
    <w:rsid w:val="00056136"/>
    <w:rsid w:val="0005629E"/>
    <w:rsid w:val="000574DA"/>
    <w:rsid w:val="000600AC"/>
    <w:rsid w:val="0007215B"/>
    <w:rsid w:val="0007507A"/>
    <w:rsid w:val="00076028"/>
    <w:rsid w:val="00077852"/>
    <w:rsid w:val="00077969"/>
    <w:rsid w:val="00077FBE"/>
    <w:rsid w:val="00090604"/>
    <w:rsid w:val="000928DD"/>
    <w:rsid w:val="0009374B"/>
    <w:rsid w:val="00095FD0"/>
    <w:rsid w:val="0009618E"/>
    <w:rsid w:val="00097FEF"/>
    <w:rsid w:val="000A09C7"/>
    <w:rsid w:val="000A09E2"/>
    <w:rsid w:val="000A0CA3"/>
    <w:rsid w:val="000A0E8D"/>
    <w:rsid w:val="000A793C"/>
    <w:rsid w:val="000B251C"/>
    <w:rsid w:val="000B2E1C"/>
    <w:rsid w:val="000B301D"/>
    <w:rsid w:val="000B5DAE"/>
    <w:rsid w:val="000C0A05"/>
    <w:rsid w:val="000C1415"/>
    <w:rsid w:val="000C3838"/>
    <w:rsid w:val="000D013D"/>
    <w:rsid w:val="000D5874"/>
    <w:rsid w:val="000D5C03"/>
    <w:rsid w:val="000E00B7"/>
    <w:rsid w:val="000E031B"/>
    <w:rsid w:val="000E39EB"/>
    <w:rsid w:val="000E44C6"/>
    <w:rsid w:val="000E5EA4"/>
    <w:rsid w:val="000E745F"/>
    <w:rsid w:val="000E7563"/>
    <w:rsid w:val="000F0F69"/>
    <w:rsid w:val="000F4557"/>
    <w:rsid w:val="000F49F1"/>
    <w:rsid w:val="000F4A8A"/>
    <w:rsid w:val="000F4D4D"/>
    <w:rsid w:val="00102970"/>
    <w:rsid w:val="00104C4A"/>
    <w:rsid w:val="00105C92"/>
    <w:rsid w:val="0010782D"/>
    <w:rsid w:val="0012163F"/>
    <w:rsid w:val="001229CA"/>
    <w:rsid w:val="00126AD9"/>
    <w:rsid w:val="00127CA5"/>
    <w:rsid w:val="00130985"/>
    <w:rsid w:val="0013250B"/>
    <w:rsid w:val="00136508"/>
    <w:rsid w:val="0014289E"/>
    <w:rsid w:val="00143F1C"/>
    <w:rsid w:val="001462DA"/>
    <w:rsid w:val="00150234"/>
    <w:rsid w:val="00152492"/>
    <w:rsid w:val="001552A5"/>
    <w:rsid w:val="00155EA8"/>
    <w:rsid w:val="00156079"/>
    <w:rsid w:val="001714F7"/>
    <w:rsid w:val="00177F69"/>
    <w:rsid w:val="00181295"/>
    <w:rsid w:val="00183237"/>
    <w:rsid w:val="00183252"/>
    <w:rsid w:val="001841A9"/>
    <w:rsid w:val="00184D9F"/>
    <w:rsid w:val="001928FC"/>
    <w:rsid w:val="0019528D"/>
    <w:rsid w:val="0019639B"/>
    <w:rsid w:val="001A2CE1"/>
    <w:rsid w:val="001A44A4"/>
    <w:rsid w:val="001A48ED"/>
    <w:rsid w:val="001A4922"/>
    <w:rsid w:val="001A5EFA"/>
    <w:rsid w:val="001A74F0"/>
    <w:rsid w:val="001B072C"/>
    <w:rsid w:val="001B087E"/>
    <w:rsid w:val="001B7F66"/>
    <w:rsid w:val="001C10B0"/>
    <w:rsid w:val="001C49E1"/>
    <w:rsid w:val="001D4906"/>
    <w:rsid w:val="001D5981"/>
    <w:rsid w:val="001E03AD"/>
    <w:rsid w:val="001E05B9"/>
    <w:rsid w:val="001E2E9E"/>
    <w:rsid w:val="001E3659"/>
    <w:rsid w:val="001E6603"/>
    <w:rsid w:val="001F1698"/>
    <w:rsid w:val="001F169D"/>
    <w:rsid w:val="001F5284"/>
    <w:rsid w:val="00212E82"/>
    <w:rsid w:val="00213631"/>
    <w:rsid w:val="00213EBD"/>
    <w:rsid w:val="00215E30"/>
    <w:rsid w:val="00217B4F"/>
    <w:rsid w:val="0022033B"/>
    <w:rsid w:val="00220B3D"/>
    <w:rsid w:val="0022138E"/>
    <w:rsid w:val="00222656"/>
    <w:rsid w:val="00222943"/>
    <w:rsid w:val="00224B27"/>
    <w:rsid w:val="002253EC"/>
    <w:rsid w:val="002315AF"/>
    <w:rsid w:val="00231DAF"/>
    <w:rsid w:val="002325EF"/>
    <w:rsid w:val="00234314"/>
    <w:rsid w:val="00242AB5"/>
    <w:rsid w:val="0024316D"/>
    <w:rsid w:val="00255E0E"/>
    <w:rsid w:val="00256A58"/>
    <w:rsid w:val="00257CAA"/>
    <w:rsid w:val="002631E4"/>
    <w:rsid w:val="00264DEC"/>
    <w:rsid w:val="002675D2"/>
    <w:rsid w:val="00267A61"/>
    <w:rsid w:val="00270ADD"/>
    <w:rsid w:val="002745ED"/>
    <w:rsid w:val="00274662"/>
    <w:rsid w:val="00275C78"/>
    <w:rsid w:val="002768D0"/>
    <w:rsid w:val="00277376"/>
    <w:rsid w:val="002820DA"/>
    <w:rsid w:val="002835B9"/>
    <w:rsid w:val="002845BF"/>
    <w:rsid w:val="00285254"/>
    <w:rsid w:val="002858ED"/>
    <w:rsid w:val="00294060"/>
    <w:rsid w:val="002940DB"/>
    <w:rsid w:val="002957D3"/>
    <w:rsid w:val="00295B35"/>
    <w:rsid w:val="00295C4A"/>
    <w:rsid w:val="00296DD1"/>
    <w:rsid w:val="002A08D9"/>
    <w:rsid w:val="002A0FF9"/>
    <w:rsid w:val="002A2442"/>
    <w:rsid w:val="002A5921"/>
    <w:rsid w:val="002A76A8"/>
    <w:rsid w:val="002B22D2"/>
    <w:rsid w:val="002B2A45"/>
    <w:rsid w:val="002B44AA"/>
    <w:rsid w:val="002B6F37"/>
    <w:rsid w:val="002C0A48"/>
    <w:rsid w:val="002D0482"/>
    <w:rsid w:val="002D2A5F"/>
    <w:rsid w:val="002D5E6B"/>
    <w:rsid w:val="002D72A9"/>
    <w:rsid w:val="002D76EA"/>
    <w:rsid w:val="002E5E00"/>
    <w:rsid w:val="002E605C"/>
    <w:rsid w:val="002F16B7"/>
    <w:rsid w:val="002F2BA4"/>
    <w:rsid w:val="002F3245"/>
    <w:rsid w:val="002F37BA"/>
    <w:rsid w:val="002F4250"/>
    <w:rsid w:val="00301024"/>
    <w:rsid w:val="003035DE"/>
    <w:rsid w:val="00304F5D"/>
    <w:rsid w:val="0030541C"/>
    <w:rsid w:val="003065C5"/>
    <w:rsid w:val="0031024B"/>
    <w:rsid w:val="0031077D"/>
    <w:rsid w:val="00313315"/>
    <w:rsid w:val="00314EAC"/>
    <w:rsid w:val="00320533"/>
    <w:rsid w:val="003207A6"/>
    <w:rsid w:val="00323991"/>
    <w:rsid w:val="00324A5D"/>
    <w:rsid w:val="00331E6E"/>
    <w:rsid w:val="00333B4A"/>
    <w:rsid w:val="0033552F"/>
    <w:rsid w:val="00337D0D"/>
    <w:rsid w:val="003418A4"/>
    <w:rsid w:val="00343E07"/>
    <w:rsid w:val="00344762"/>
    <w:rsid w:val="003457D6"/>
    <w:rsid w:val="003471C6"/>
    <w:rsid w:val="00356295"/>
    <w:rsid w:val="00361755"/>
    <w:rsid w:val="00362247"/>
    <w:rsid w:val="00365D67"/>
    <w:rsid w:val="00370C09"/>
    <w:rsid w:val="00373BC7"/>
    <w:rsid w:val="0037498D"/>
    <w:rsid w:val="00375AE0"/>
    <w:rsid w:val="003824F6"/>
    <w:rsid w:val="00382F1A"/>
    <w:rsid w:val="00383A41"/>
    <w:rsid w:val="00384EAC"/>
    <w:rsid w:val="003853A7"/>
    <w:rsid w:val="00385C3C"/>
    <w:rsid w:val="00386626"/>
    <w:rsid w:val="003868D0"/>
    <w:rsid w:val="00386C9E"/>
    <w:rsid w:val="00390261"/>
    <w:rsid w:val="00395EA4"/>
    <w:rsid w:val="00396AD1"/>
    <w:rsid w:val="00396F76"/>
    <w:rsid w:val="003A2169"/>
    <w:rsid w:val="003A2C50"/>
    <w:rsid w:val="003A3AA6"/>
    <w:rsid w:val="003A42CC"/>
    <w:rsid w:val="003A45AB"/>
    <w:rsid w:val="003A6C31"/>
    <w:rsid w:val="003B0900"/>
    <w:rsid w:val="003B1A00"/>
    <w:rsid w:val="003B42EB"/>
    <w:rsid w:val="003B55E8"/>
    <w:rsid w:val="003B61BE"/>
    <w:rsid w:val="003C0C82"/>
    <w:rsid w:val="003C12A1"/>
    <w:rsid w:val="003C3285"/>
    <w:rsid w:val="003C38D9"/>
    <w:rsid w:val="003C49A7"/>
    <w:rsid w:val="003C5F56"/>
    <w:rsid w:val="003C6276"/>
    <w:rsid w:val="003C6345"/>
    <w:rsid w:val="003C782C"/>
    <w:rsid w:val="003C7898"/>
    <w:rsid w:val="003D0096"/>
    <w:rsid w:val="003D0D23"/>
    <w:rsid w:val="003D1FAB"/>
    <w:rsid w:val="003D52AD"/>
    <w:rsid w:val="003D545E"/>
    <w:rsid w:val="003D7BD9"/>
    <w:rsid w:val="003E057C"/>
    <w:rsid w:val="003E0E1F"/>
    <w:rsid w:val="003E2B30"/>
    <w:rsid w:val="003E35DD"/>
    <w:rsid w:val="003E3E91"/>
    <w:rsid w:val="003F062A"/>
    <w:rsid w:val="003F0835"/>
    <w:rsid w:val="003F6BD8"/>
    <w:rsid w:val="003F6C04"/>
    <w:rsid w:val="004011FB"/>
    <w:rsid w:val="004015CA"/>
    <w:rsid w:val="00402402"/>
    <w:rsid w:val="00405964"/>
    <w:rsid w:val="00407D9B"/>
    <w:rsid w:val="0041744C"/>
    <w:rsid w:val="004217D2"/>
    <w:rsid w:val="004227DF"/>
    <w:rsid w:val="0042386C"/>
    <w:rsid w:val="004279BB"/>
    <w:rsid w:val="00432040"/>
    <w:rsid w:val="00435CF0"/>
    <w:rsid w:val="00436E33"/>
    <w:rsid w:val="00440629"/>
    <w:rsid w:val="00440FFE"/>
    <w:rsid w:val="00442623"/>
    <w:rsid w:val="00442901"/>
    <w:rsid w:val="004437B8"/>
    <w:rsid w:val="00444990"/>
    <w:rsid w:val="00445879"/>
    <w:rsid w:val="00450554"/>
    <w:rsid w:val="0045174C"/>
    <w:rsid w:val="004566D3"/>
    <w:rsid w:val="00461281"/>
    <w:rsid w:val="0046372E"/>
    <w:rsid w:val="00464769"/>
    <w:rsid w:val="00467B94"/>
    <w:rsid w:val="00471D5D"/>
    <w:rsid w:val="00474C4D"/>
    <w:rsid w:val="00481E4B"/>
    <w:rsid w:val="00482E4D"/>
    <w:rsid w:val="0049151A"/>
    <w:rsid w:val="004931B9"/>
    <w:rsid w:val="004970AF"/>
    <w:rsid w:val="004A04A2"/>
    <w:rsid w:val="004A1230"/>
    <w:rsid w:val="004A1E09"/>
    <w:rsid w:val="004A547F"/>
    <w:rsid w:val="004A73E7"/>
    <w:rsid w:val="004B2EEA"/>
    <w:rsid w:val="004B457E"/>
    <w:rsid w:val="004B62C6"/>
    <w:rsid w:val="004C5D25"/>
    <w:rsid w:val="004C63CF"/>
    <w:rsid w:val="004C77B2"/>
    <w:rsid w:val="004D19E9"/>
    <w:rsid w:val="004D3975"/>
    <w:rsid w:val="004D7B75"/>
    <w:rsid w:val="004E063F"/>
    <w:rsid w:val="004E0692"/>
    <w:rsid w:val="004E0DCA"/>
    <w:rsid w:val="004E328F"/>
    <w:rsid w:val="004E35FD"/>
    <w:rsid w:val="004E7050"/>
    <w:rsid w:val="00501A0B"/>
    <w:rsid w:val="00502AE6"/>
    <w:rsid w:val="0050694E"/>
    <w:rsid w:val="00507C0E"/>
    <w:rsid w:val="00511C81"/>
    <w:rsid w:val="0051228A"/>
    <w:rsid w:val="005250B6"/>
    <w:rsid w:val="00526B48"/>
    <w:rsid w:val="005277C8"/>
    <w:rsid w:val="005313D9"/>
    <w:rsid w:val="00532355"/>
    <w:rsid w:val="005326F7"/>
    <w:rsid w:val="00533449"/>
    <w:rsid w:val="00535F0C"/>
    <w:rsid w:val="00540FC8"/>
    <w:rsid w:val="00546CAC"/>
    <w:rsid w:val="00546F54"/>
    <w:rsid w:val="00547535"/>
    <w:rsid w:val="00550346"/>
    <w:rsid w:val="0055039F"/>
    <w:rsid w:val="00550E23"/>
    <w:rsid w:val="00553E38"/>
    <w:rsid w:val="0055467D"/>
    <w:rsid w:val="005570E5"/>
    <w:rsid w:val="00560BE2"/>
    <w:rsid w:val="00565821"/>
    <w:rsid w:val="00566963"/>
    <w:rsid w:val="00566AB9"/>
    <w:rsid w:val="00570EBA"/>
    <w:rsid w:val="00577BC0"/>
    <w:rsid w:val="00580CD7"/>
    <w:rsid w:val="00581BF2"/>
    <w:rsid w:val="005845E5"/>
    <w:rsid w:val="005856DF"/>
    <w:rsid w:val="005863A5"/>
    <w:rsid w:val="00590BBA"/>
    <w:rsid w:val="00596DCC"/>
    <w:rsid w:val="005A27A3"/>
    <w:rsid w:val="005A5007"/>
    <w:rsid w:val="005A7457"/>
    <w:rsid w:val="005B1AE9"/>
    <w:rsid w:val="005C4F0D"/>
    <w:rsid w:val="005D25E4"/>
    <w:rsid w:val="005D51DD"/>
    <w:rsid w:val="005D5B03"/>
    <w:rsid w:val="005E2BA6"/>
    <w:rsid w:val="005E4B67"/>
    <w:rsid w:val="005E73B7"/>
    <w:rsid w:val="005F0E4D"/>
    <w:rsid w:val="005F20C9"/>
    <w:rsid w:val="005F4E5C"/>
    <w:rsid w:val="006008E0"/>
    <w:rsid w:val="00605825"/>
    <w:rsid w:val="00606EB1"/>
    <w:rsid w:val="00611C13"/>
    <w:rsid w:val="0061321E"/>
    <w:rsid w:val="00620997"/>
    <w:rsid w:val="00620F8B"/>
    <w:rsid w:val="0062179A"/>
    <w:rsid w:val="00621988"/>
    <w:rsid w:val="00621F27"/>
    <w:rsid w:val="006273C3"/>
    <w:rsid w:val="0063124C"/>
    <w:rsid w:val="00631B18"/>
    <w:rsid w:val="00633EDF"/>
    <w:rsid w:val="00634714"/>
    <w:rsid w:val="006364B5"/>
    <w:rsid w:val="00647F39"/>
    <w:rsid w:val="006540E0"/>
    <w:rsid w:val="00654E8D"/>
    <w:rsid w:val="0065530E"/>
    <w:rsid w:val="00656D04"/>
    <w:rsid w:val="00662AA8"/>
    <w:rsid w:val="00667280"/>
    <w:rsid w:val="006715A8"/>
    <w:rsid w:val="00674F3D"/>
    <w:rsid w:val="00677522"/>
    <w:rsid w:val="00680BF8"/>
    <w:rsid w:val="00680EB6"/>
    <w:rsid w:val="00680EF3"/>
    <w:rsid w:val="00682A72"/>
    <w:rsid w:val="00682E1F"/>
    <w:rsid w:val="0069075D"/>
    <w:rsid w:val="006977A6"/>
    <w:rsid w:val="006978CF"/>
    <w:rsid w:val="00697FBF"/>
    <w:rsid w:val="006A0BC4"/>
    <w:rsid w:val="006A0C1C"/>
    <w:rsid w:val="006A0D93"/>
    <w:rsid w:val="006A340D"/>
    <w:rsid w:val="006A6C97"/>
    <w:rsid w:val="006B2D1F"/>
    <w:rsid w:val="006B6B2C"/>
    <w:rsid w:val="006C51A6"/>
    <w:rsid w:val="006C6306"/>
    <w:rsid w:val="006C64A6"/>
    <w:rsid w:val="006D6F84"/>
    <w:rsid w:val="006E3AE4"/>
    <w:rsid w:val="006E6818"/>
    <w:rsid w:val="006E6F83"/>
    <w:rsid w:val="006E7EDB"/>
    <w:rsid w:val="006F3596"/>
    <w:rsid w:val="006F3A24"/>
    <w:rsid w:val="006F71D4"/>
    <w:rsid w:val="007015C4"/>
    <w:rsid w:val="00702494"/>
    <w:rsid w:val="0070321A"/>
    <w:rsid w:val="00704C94"/>
    <w:rsid w:val="00711794"/>
    <w:rsid w:val="00714DC0"/>
    <w:rsid w:val="00714FBD"/>
    <w:rsid w:val="00717F23"/>
    <w:rsid w:val="00721324"/>
    <w:rsid w:val="007218C9"/>
    <w:rsid w:val="00723B56"/>
    <w:rsid w:val="00725701"/>
    <w:rsid w:val="00726CE3"/>
    <w:rsid w:val="00727F51"/>
    <w:rsid w:val="00732005"/>
    <w:rsid w:val="00735B63"/>
    <w:rsid w:val="007376C3"/>
    <w:rsid w:val="007410C0"/>
    <w:rsid w:val="00745A41"/>
    <w:rsid w:val="007460D3"/>
    <w:rsid w:val="00747F0A"/>
    <w:rsid w:val="00754BCF"/>
    <w:rsid w:val="00761048"/>
    <w:rsid w:val="00764233"/>
    <w:rsid w:val="00764358"/>
    <w:rsid w:val="00765564"/>
    <w:rsid w:val="00765668"/>
    <w:rsid w:val="007658C8"/>
    <w:rsid w:val="00765A0E"/>
    <w:rsid w:val="00773817"/>
    <w:rsid w:val="00774F47"/>
    <w:rsid w:val="00776B0A"/>
    <w:rsid w:val="00780BAA"/>
    <w:rsid w:val="00781822"/>
    <w:rsid w:val="0078257D"/>
    <w:rsid w:val="0078396D"/>
    <w:rsid w:val="00790AD5"/>
    <w:rsid w:val="0079154D"/>
    <w:rsid w:val="00793970"/>
    <w:rsid w:val="007A1190"/>
    <w:rsid w:val="007A1850"/>
    <w:rsid w:val="007A3849"/>
    <w:rsid w:val="007A5F46"/>
    <w:rsid w:val="007A6594"/>
    <w:rsid w:val="007B256D"/>
    <w:rsid w:val="007B4900"/>
    <w:rsid w:val="007B719F"/>
    <w:rsid w:val="007C3FC4"/>
    <w:rsid w:val="007C5380"/>
    <w:rsid w:val="007C6B57"/>
    <w:rsid w:val="007D055D"/>
    <w:rsid w:val="007D0AFD"/>
    <w:rsid w:val="007D0B76"/>
    <w:rsid w:val="007D3620"/>
    <w:rsid w:val="007D48AE"/>
    <w:rsid w:val="007D4B31"/>
    <w:rsid w:val="007D6664"/>
    <w:rsid w:val="007D78E8"/>
    <w:rsid w:val="007E28E8"/>
    <w:rsid w:val="007E6C33"/>
    <w:rsid w:val="007E7041"/>
    <w:rsid w:val="007F178D"/>
    <w:rsid w:val="007F262E"/>
    <w:rsid w:val="007F2EE5"/>
    <w:rsid w:val="007F45CA"/>
    <w:rsid w:val="007F60D9"/>
    <w:rsid w:val="007F7B55"/>
    <w:rsid w:val="00802DDA"/>
    <w:rsid w:val="008035B5"/>
    <w:rsid w:val="00812B87"/>
    <w:rsid w:val="00812DAC"/>
    <w:rsid w:val="008154D3"/>
    <w:rsid w:val="0081621A"/>
    <w:rsid w:val="00816B8B"/>
    <w:rsid w:val="00822B6F"/>
    <w:rsid w:val="0082305D"/>
    <w:rsid w:val="00831269"/>
    <w:rsid w:val="0083152C"/>
    <w:rsid w:val="00834D14"/>
    <w:rsid w:val="00834E97"/>
    <w:rsid w:val="00836724"/>
    <w:rsid w:val="00836FCA"/>
    <w:rsid w:val="008376F7"/>
    <w:rsid w:val="00843655"/>
    <w:rsid w:val="00850D77"/>
    <w:rsid w:val="008555E4"/>
    <w:rsid w:val="008617B5"/>
    <w:rsid w:val="0086509A"/>
    <w:rsid w:val="00865E9C"/>
    <w:rsid w:val="00867102"/>
    <w:rsid w:val="00870045"/>
    <w:rsid w:val="00885C39"/>
    <w:rsid w:val="00890835"/>
    <w:rsid w:val="008921E6"/>
    <w:rsid w:val="008947E0"/>
    <w:rsid w:val="0089492C"/>
    <w:rsid w:val="0089508E"/>
    <w:rsid w:val="008A2054"/>
    <w:rsid w:val="008A6F47"/>
    <w:rsid w:val="008A7480"/>
    <w:rsid w:val="008A78FB"/>
    <w:rsid w:val="008B7AFB"/>
    <w:rsid w:val="008C1F82"/>
    <w:rsid w:val="008C2B4D"/>
    <w:rsid w:val="008C5C13"/>
    <w:rsid w:val="008D2D8E"/>
    <w:rsid w:val="008D65AF"/>
    <w:rsid w:val="008D6B5B"/>
    <w:rsid w:val="008E0082"/>
    <w:rsid w:val="008E0780"/>
    <w:rsid w:val="008E1986"/>
    <w:rsid w:val="008F06C1"/>
    <w:rsid w:val="00901CCA"/>
    <w:rsid w:val="0090259E"/>
    <w:rsid w:val="009042FA"/>
    <w:rsid w:val="00904BEF"/>
    <w:rsid w:val="009054CF"/>
    <w:rsid w:val="00905A9C"/>
    <w:rsid w:val="00907566"/>
    <w:rsid w:val="0091030E"/>
    <w:rsid w:val="00911C7E"/>
    <w:rsid w:val="009121AA"/>
    <w:rsid w:val="009222C4"/>
    <w:rsid w:val="00942E6F"/>
    <w:rsid w:val="00950048"/>
    <w:rsid w:val="00951300"/>
    <w:rsid w:val="00953FEC"/>
    <w:rsid w:val="0095407C"/>
    <w:rsid w:val="00954EE4"/>
    <w:rsid w:val="00955B05"/>
    <w:rsid w:val="00964854"/>
    <w:rsid w:val="00964EC6"/>
    <w:rsid w:val="009669AD"/>
    <w:rsid w:val="00974B47"/>
    <w:rsid w:val="009753C5"/>
    <w:rsid w:val="00975617"/>
    <w:rsid w:val="00985956"/>
    <w:rsid w:val="00987D5C"/>
    <w:rsid w:val="00993D29"/>
    <w:rsid w:val="00996C09"/>
    <w:rsid w:val="009A20A2"/>
    <w:rsid w:val="009A377A"/>
    <w:rsid w:val="009A419D"/>
    <w:rsid w:val="009A5DB5"/>
    <w:rsid w:val="009B685A"/>
    <w:rsid w:val="009C09AF"/>
    <w:rsid w:val="009C2633"/>
    <w:rsid w:val="009C2967"/>
    <w:rsid w:val="009C2A70"/>
    <w:rsid w:val="009C48DF"/>
    <w:rsid w:val="009C4D72"/>
    <w:rsid w:val="009C7AAB"/>
    <w:rsid w:val="009D1CA6"/>
    <w:rsid w:val="009D429D"/>
    <w:rsid w:val="009D7505"/>
    <w:rsid w:val="009F7925"/>
    <w:rsid w:val="00A00209"/>
    <w:rsid w:val="00A03A1E"/>
    <w:rsid w:val="00A05589"/>
    <w:rsid w:val="00A05749"/>
    <w:rsid w:val="00A075A1"/>
    <w:rsid w:val="00A1153C"/>
    <w:rsid w:val="00A16344"/>
    <w:rsid w:val="00A20505"/>
    <w:rsid w:val="00A208E3"/>
    <w:rsid w:val="00A22719"/>
    <w:rsid w:val="00A24ED6"/>
    <w:rsid w:val="00A3661D"/>
    <w:rsid w:val="00A3674E"/>
    <w:rsid w:val="00A42480"/>
    <w:rsid w:val="00A51CFB"/>
    <w:rsid w:val="00A53294"/>
    <w:rsid w:val="00A553A8"/>
    <w:rsid w:val="00A57511"/>
    <w:rsid w:val="00A62EA9"/>
    <w:rsid w:val="00A63367"/>
    <w:rsid w:val="00A6452F"/>
    <w:rsid w:val="00A66B8F"/>
    <w:rsid w:val="00A70A9D"/>
    <w:rsid w:val="00A70F03"/>
    <w:rsid w:val="00A7301C"/>
    <w:rsid w:val="00A730F0"/>
    <w:rsid w:val="00A76D5C"/>
    <w:rsid w:val="00A8314E"/>
    <w:rsid w:val="00A86454"/>
    <w:rsid w:val="00A91796"/>
    <w:rsid w:val="00A92FCF"/>
    <w:rsid w:val="00AA1953"/>
    <w:rsid w:val="00AA21E5"/>
    <w:rsid w:val="00AA312E"/>
    <w:rsid w:val="00AA3ECB"/>
    <w:rsid w:val="00AA4356"/>
    <w:rsid w:val="00AB1FC5"/>
    <w:rsid w:val="00AB344A"/>
    <w:rsid w:val="00AB3B8C"/>
    <w:rsid w:val="00AB468F"/>
    <w:rsid w:val="00AB52F6"/>
    <w:rsid w:val="00AB6712"/>
    <w:rsid w:val="00AC1C5C"/>
    <w:rsid w:val="00AC44A6"/>
    <w:rsid w:val="00AC665D"/>
    <w:rsid w:val="00AC721E"/>
    <w:rsid w:val="00AD0238"/>
    <w:rsid w:val="00AD14ED"/>
    <w:rsid w:val="00AD1F47"/>
    <w:rsid w:val="00AD7401"/>
    <w:rsid w:val="00AE2716"/>
    <w:rsid w:val="00AE34B3"/>
    <w:rsid w:val="00AE6BE0"/>
    <w:rsid w:val="00AF5C99"/>
    <w:rsid w:val="00AF700C"/>
    <w:rsid w:val="00AF7E41"/>
    <w:rsid w:val="00B0047C"/>
    <w:rsid w:val="00B053CF"/>
    <w:rsid w:val="00B141D6"/>
    <w:rsid w:val="00B15196"/>
    <w:rsid w:val="00B16FE1"/>
    <w:rsid w:val="00B17AAE"/>
    <w:rsid w:val="00B17F60"/>
    <w:rsid w:val="00B26760"/>
    <w:rsid w:val="00B2728C"/>
    <w:rsid w:val="00B27381"/>
    <w:rsid w:val="00B325C8"/>
    <w:rsid w:val="00B36E67"/>
    <w:rsid w:val="00B40A29"/>
    <w:rsid w:val="00B4233C"/>
    <w:rsid w:val="00B43878"/>
    <w:rsid w:val="00B45057"/>
    <w:rsid w:val="00B51CA8"/>
    <w:rsid w:val="00B521E2"/>
    <w:rsid w:val="00B52375"/>
    <w:rsid w:val="00B532C6"/>
    <w:rsid w:val="00B540B9"/>
    <w:rsid w:val="00B54EEB"/>
    <w:rsid w:val="00B56BD5"/>
    <w:rsid w:val="00B57CC1"/>
    <w:rsid w:val="00B630EC"/>
    <w:rsid w:val="00B65E3F"/>
    <w:rsid w:val="00B674E0"/>
    <w:rsid w:val="00B71968"/>
    <w:rsid w:val="00B72375"/>
    <w:rsid w:val="00B74096"/>
    <w:rsid w:val="00B75589"/>
    <w:rsid w:val="00B84867"/>
    <w:rsid w:val="00B86566"/>
    <w:rsid w:val="00B86568"/>
    <w:rsid w:val="00B875C4"/>
    <w:rsid w:val="00B91FF7"/>
    <w:rsid w:val="00B92D07"/>
    <w:rsid w:val="00B9384E"/>
    <w:rsid w:val="00B951E4"/>
    <w:rsid w:val="00B95B01"/>
    <w:rsid w:val="00B96F12"/>
    <w:rsid w:val="00BA0D7F"/>
    <w:rsid w:val="00BA5516"/>
    <w:rsid w:val="00BA7103"/>
    <w:rsid w:val="00BA795A"/>
    <w:rsid w:val="00BB3D1E"/>
    <w:rsid w:val="00BC5BF6"/>
    <w:rsid w:val="00BC5DEA"/>
    <w:rsid w:val="00BD05C7"/>
    <w:rsid w:val="00BD0A43"/>
    <w:rsid w:val="00BE04EE"/>
    <w:rsid w:val="00BE07B5"/>
    <w:rsid w:val="00BE53F7"/>
    <w:rsid w:val="00BE5710"/>
    <w:rsid w:val="00BE707D"/>
    <w:rsid w:val="00BF1ADC"/>
    <w:rsid w:val="00BF4ABD"/>
    <w:rsid w:val="00BF4F22"/>
    <w:rsid w:val="00BF5022"/>
    <w:rsid w:val="00BF79DD"/>
    <w:rsid w:val="00C01538"/>
    <w:rsid w:val="00C01BA0"/>
    <w:rsid w:val="00C01F93"/>
    <w:rsid w:val="00C03903"/>
    <w:rsid w:val="00C04A3B"/>
    <w:rsid w:val="00C06874"/>
    <w:rsid w:val="00C06F7B"/>
    <w:rsid w:val="00C07E63"/>
    <w:rsid w:val="00C110AF"/>
    <w:rsid w:val="00C130B6"/>
    <w:rsid w:val="00C1417F"/>
    <w:rsid w:val="00C1612C"/>
    <w:rsid w:val="00C17358"/>
    <w:rsid w:val="00C21C30"/>
    <w:rsid w:val="00C24381"/>
    <w:rsid w:val="00C3115C"/>
    <w:rsid w:val="00C342DD"/>
    <w:rsid w:val="00C34A88"/>
    <w:rsid w:val="00C35CC6"/>
    <w:rsid w:val="00C43ADB"/>
    <w:rsid w:val="00C44650"/>
    <w:rsid w:val="00C448C3"/>
    <w:rsid w:val="00C464D0"/>
    <w:rsid w:val="00C467AC"/>
    <w:rsid w:val="00C471DF"/>
    <w:rsid w:val="00C50415"/>
    <w:rsid w:val="00C51B9E"/>
    <w:rsid w:val="00C536FF"/>
    <w:rsid w:val="00C57348"/>
    <w:rsid w:val="00C6498D"/>
    <w:rsid w:val="00C65E63"/>
    <w:rsid w:val="00C670C7"/>
    <w:rsid w:val="00C67147"/>
    <w:rsid w:val="00C71147"/>
    <w:rsid w:val="00C72755"/>
    <w:rsid w:val="00C7297D"/>
    <w:rsid w:val="00C74207"/>
    <w:rsid w:val="00C75A22"/>
    <w:rsid w:val="00C76A89"/>
    <w:rsid w:val="00C8160C"/>
    <w:rsid w:val="00C82CD2"/>
    <w:rsid w:val="00C84938"/>
    <w:rsid w:val="00C91709"/>
    <w:rsid w:val="00C92A0F"/>
    <w:rsid w:val="00C96C22"/>
    <w:rsid w:val="00C976B6"/>
    <w:rsid w:val="00CA400F"/>
    <w:rsid w:val="00CA6EA7"/>
    <w:rsid w:val="00CB18D0"/>
    <w:rsid w:val="00CB500B"/>
    <w:rsid w:val="00CB55A1"/>
    <w:rsid w:val="00CB69C8"/>
    <w:rsid w:val="00CB6E87"/>
    <w:rsid w:val="00CB7EA8"/>
    <w:rsid w:val="00CC516A"/>
    <w:rsid w:val="00CD19F6"/>
    <w:rsid w:val="00CD2ABF"/>
    <w:rsid w:val="00CD3298"/>
    <w:rsid w:val="00CD558C"/>
    <w:rsid w:val="00CE2A2E"/>
    <w:rsid w:val="00CE4EAE"/>
    <w:rsid w:val="00CE5ED0"/>
    <w:rsid w:val="00D02354"/>
    <w:rsid w:val="00D03107"/>
    <w:rsid w:val="00D10B1F"/>
    <w:rsid w:val="00D111BF"/>
    <w:rsid w:val="00D16F4B"/>
    <w:rsid w:val="00D17AC6"/>
    <w:rsid w:val="00D23842"/>
    <w:rsid w:val="00D30C13"/>
    <w:rsid w:val="00D341EB"/>
    <w:rsid w:val="00D41886"/>
    <w:rsid w:val="00D46DFE"/>
    <w:rsid w:val="00D55410"/>
    <w:rsid w:val="00D60CA8"/>
    <w:rsid w:val="00D60CEB"/>
    <w:rsid w:val="00D635F1"/>
    <w:rsid w:val="00D63D31"/>
    <w:rsid w:val="00D65F5C"/>
    <w:rsid w:val="00D66706"/>
    <w:rsid w:val="00D700DD"/>
    <w:rsid w:val="00D7069A"/>
    <w:rsid w:val="00D70F08"/>
    <w:rsid w:val="00D7589A"/>
    <w:rsid w:val="00D75DE4"/>
    <w:rsid w:val="00D8358F"/>
    <w:rsid w:val="00D84740"/>
    <w:rsid w:val="00D849E2"/>
    <w:rsid w:val="00D87099"/>
    <w:rsid w:val="00D8741D"/>
    <w:rsid w:val="00D902DF"/>
    <w:rsid w:val="00D9268D"/>
    <w:rsid w:val="00D93491"/>
    <w:rsid w:val="00D95340"/>
    <w:rsid w:val="00D96F46"/>
    <w:rsid w:val="00DA1EF8"/>
    <w:rsid w:val="00DA7C31"/>
    <w:rsid w:val="00DA7F46"/>
    <w:rsid w:val="00DB2D51"/>
    <w:rsid w:val="00DB3B92"/>
    <w:rsid w:val="00DB7CF0"/>
    <w:rsid w:val="00DC3CC0"/>
    <w:rsid w:val="00DC46F8"/>
    <w:rsid w:val="00DC518B"/>
    <w:rsid w:val="00DD0D81"/>
    <w:rsid w:val="00DD216B"/>
    <w:rsid w:val="00DD2595"/>
    <w:rsid w:val="00DD31AD"/>
    <w:rsid w:val="00DD4FC9"/>
    <w:rsid w:val="00DD7729"/>
    <w:rsid w:val="00DD7B45"/>
    <w:rsid w:val="00DE1F09"/>
    <w:rsid w:val="00DE1FF9"/>
    <w:rsid w:val="00DF2E44"/>
    <w:rsid w:val="00DF727B"/>
    <w:rsid w:val="00DF7EC5"/>
    <w:rsid w:val="00E00E79"/>
    <w:rsid w:val="00E01345"/>
    <w:rsid w:val="00E01369"/>
    <w:rsid w:val="00E01548"/>
    <w:rsid w:val="00E068AD"/>
    <w:rsid w:val="00E1018D"/>
    <w:rsid w:val="00E1024A"/>
    <w:rsid w:val="00E11063"/>
    <w:rsid w:val="00E20771"/>
    <w:rsid w:val="00E20D58"/>
    <w:rsid w:val="00E21CCE"/>
    <w:rsid w:val="00E30E7A"/>
    <w:rsid w:val="00E31F94"/>
    <w:rsid w:val="00E41DA6"/>
    <w:rsid w:val="00E42D24"/>
    <w:rsid w:val="00E4428B"/>
    <w:rsid w:val="00E46663"/>
    <w:rsid w:val="00E51009"/>
    <w:rsid w:val="00E53368"/>
    <w:rsid w:val="00E53439"/>
    <w:rsid w:val="00E57BEB"/>
    <w:rsid w:val="00E6448A"/>
    <w:rsid w:val="00E66FCE"/>
    <w:rsid w:val="00E671D4"/>
    <w:rsid w:val="00E72DC9"/>
    <w:rsid w:val="00E74159"/>
    <w:rsid w:val="00E75294"/>
    <w:rsid w:val="00E76D8A"/>
    <w:rsid w:val="00E830E3"/>
    <w:rsid w:val="00E903D9"/>
    <w:rsid w:val="00E91B6C"/>
    <w:rsid w:val="00E93895"/>
    <w:rsid w:val="00E9417D"/>
    <w:rsid w:val="00EA09FA"/>
    <w:rsid w:val="00EA0BC9"/>
    <w:rsid w:val="00EA2148"/>
    <w:rsid w:val="00EA2B0D"/>
    <w:rsid w:val="00EA4188"/>
    <w:rsid w:val="00EA7839"/>
    <w:rsid w:val="00EB75D3"/>
    <w:rsid w:val="00EC0B3D"/>
    <w:rsid w:val="00EC42AC"/>
    <w:rsid w:val="00EC4BDF"/>
    <w:rsid w:val="00EC5DCC"/>
    <w:rsid w:val="00EC5F67"/>
    <w:rsid w:val="00ED0D6A"/>
    <w:rsid w:val="00ED0E41"/>
    <w:rsid w:val="00ED0EBF"/>
    <w:rsid w:val="00ED38B2"/>
    <w:rsid w:val="00ED59F1"/>
    <w:rsid w:val="00ED67E1"/>
    <w:rsid w:val="00ED7C05"/>
    <w:rsid w:val="00EE1B7E"/>
    <w:rsid w:val="00EE266B"/>
    <w:rsid w:val="00EE7E72"/>
    <w:rsid w:val="00EF0D92"/>
    <w:rsid w:val="00EF1DF0"/>
    <w:rsid w:val="00EF22E4"/>
    <w:rsid w:val="00EF2B94"/>
    <w:rsid w:val="00EF3802"/>
    <w:rsid w:val="00EF7BFD"/>
    <w:rsid w:val="00F0342A"/>
    <w:rsid w:val="00F075D1"/>
    <w:rsid w:val="00F11C06"/>
    <w:rsid w:val="00F164E9"/>
    <w:rsid w:val="00F16504"/>
    <w:rsid w:val="00F16750"/>
    <w:rsid w:val="00F16A36"/>
    <w:rsid w:val="00F17A63"/>
    <w:rsid w:val="00F2002E"/>
    <w:rsid w:val="00F20768"/>
    <w:rsid w:val="00F2094E"/>
    <w:rsid w:val="00F25582"/>
    <w:rsid w:val="00F27E69"/>
    <w:rsid w:val="00F312A9"/>
    <w:rsid w:val="00F371FA"/>
    <w:rsid w:val="00F4322B"/>
    <w:rsid w:val="00F436EE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1192"/>
    <w:rsid w:val="00F832F5"/>
    <w:rsid w:val="00F83FC2"/>
    <w:rsid w:val="00F854CA"/>
    <w:rsid w:val="00F91350"/>
    <w:rsid w:val="00F927EA"/>
    <w:rsid w:val="00FA1B52"/>
    <w:rsid w:val="00FA6024"/>
    <w:rsid w:val="00FA7CC3"/>
    <w:rsid w:val="00FB392F"/>
    <w:rsid w:val="00FB7483"/>
    <w:rsid w:val="00FB7C3E"/>
    <w:rsid w:val="00FC150E"/>
    <w:rsid w:val="00FC72E0"/>
    <w:rsid w:val="00FD5DDD"/>
    <w:rsid w:val="00FE1340"/>
    <w:rsid w:val="00FE189B"/>
    <w:rsid w:val="00FE5488"/>
    <w:rsid w:val="00FF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4231105-E884-437B-A4C7-C4BCDA41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locked/>
    <w:rsid w:val="00546F54"/>
    <w:rPr>
      <w:sz w:val="24"/>
      <w:szCs w:val="24"/>
    </w:rPr>
  </w:style>
  <w:style w:type="paragraph" w:customStyle="1" w:styleId="Default">
    <w:name w:val="Default"/>
    <w:rsid w:val="003F062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f">
    <w:name w:val="No Spacing"/>
    <w:uiPriority w:val="1"/>
    <w:qFormat/>
    <w:rsid w:val="007F2EE5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B3B92"/>
    <w:rPr>
      <w:sz w:val="24"/>
      <w:szCs w:val="24"/>
    </w:rPr>
  </w:style>
  <w:style w:type="paragraph" w:styleId="aff0">
    <w:name w:val="List Paragraph"/>
    <w:basedOn w:val="a"/>
    <w:uiPriority w:val="34"/>
    <w:qFormat/>
    <w:rsid w:val="0095407C"/>
    <w:pPr>
      <w:ind w:left="720"/>
      <w:contextualSpacing/>
    </w:pPr>
  </w:style>
  <w:style w:type="table" w:customStyle="1" w:styleId="11">
    <w:name w:val="Сетка таблицы1"/>
    <w:basedOn w:val="a1"/>
    <w:next w:val="af4"/>
    <w:uiPriority w:val="59"/>
    <w:rsid w:val="00974B4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765668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765668"/>
    <w:rPr>
      <w:rFonts w:ascii="Calibri" w:hAnsi="Calibri" w:cs="Calibri"/>
      <w:sz w:val="22"/>
      <w:szCs w:val="22"/>
    </w:rPr>
  </w:style>
  <w:style w:type="character" w:customStyle="1" w:styleId="21">
    <w:name w:val="Основной текст (2)_"/>
    <w:link w:val="22"/>
    <w:rsid w:val="00F16504"/>
    <w:rPr>
      <w:spacing w:val="-10"/>
      <w:sz w:val="26"/>
      <w:szCs w:val="26"/>
      <w:shd w:val="clear" w:color="auto" w:fill="FFFFFF"/>
    </w:rPr>
  </w:style>
  <w:style w:type="character" w:customStyle="1" w:styleId="30">
    <w:name w:val="Основной текст (3)_"/>
    <w:link w:val="31"/>
    <w:rsid w:val="00F16504"/>
    <w:rPr>
      <w:b/>
      <w:bCs/>
      <w:sz w:val="26"/>
      <w:szCs w:val="26"/>
      <w:shd w:val="clear" w:color="auto" w:fill="FFFFFF"/>
    </w:rPr>
  </w:style>
  <w:style w:type="character" w:customStyle="1" w:styleId="3Exact">
    <w:name w:val="Основной текст (3) Exact"/>
    <w:rsid w:val="00F165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8">
    <w:name w:val="Основной текст (8)_"/>
    <w:link w:val="80"/>
    <w:rsid w:val="00F16504"/>
    <w:rPr>
      <w:rFonts w:ascii="Tahoma" w:eastAsia="Tahoma" w:hAnsi="Tahoma" w:cs="Tahoma"/>
      <w:b/>
      <w:bCs/>
      <w:i/>
      <w:iCs/>
      <w:sz w:val="32"/>
      <w:szCs w:val="3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16504"/>
    <w:pPr>
      <w:widowControl w:val="0"/>
      <w:shd w:val="clear" w:color="auto" w:fill="FFFFFF"/>
      <w:spacing w:after="120" w:line="0" w:lineRule="atLeast"/>
      <w:ind w:hanging="500"/>
      <w:jc w:val="right"/>
    </w:pPr>
    <w:rPr>
      <w:spacing w:val="-10"/>
      <w:sz w:val="26"/>
      <w:szCs w:val="26"/>
    </w:rPr>
  </w:style>
  <w:style w:type="paragraph" w:customStyle="1" w:styleId="31">
    <w:name w:val="Основной текст (3)"/>
    <w:basedOn w:val="a"/>
    <w:link w:val="30"/>
    <w:rsid w:val="00F16504"/>
    <w:pPr>
      <w:widowControl w:val="0"/>
      <w:shd w:val="clear" w:color="auto" w:fill="FFFFFF"/>
      <w:spacing w:before="120" w:line="350" w:lineRule="exact"/>
      <w:jc w:val="center"/>
    </w:pPr>
    <w:rPr>
      <w:b/>
      <w:bCs/>
      <w:sz w:val="26"/>
      <w:szCs w:val="26"/>
    </w:rPr>
  </w:style>
  <w:style w:type="paragraph" w:customStyle="1" w:styleId="80">
    <w:name w:val="Основной текст (8)"/>
    <w:basedOn w:val="a"/>
    <w:link w:val="8"/>
    <w:rsid w:val="00F1650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i/>
      <w:i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6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2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../../media/image1.jpe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FC9DB-8831-4C20-AAA0-2256F12D2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220</TotalTime>
  <Pages>6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kirichenkoag</cp:lastModifiedBy>
  <cp:revision>10</cp:revision>
  <cp:lastPrinted>2021-06-29T07:09:00Z</cp:lastPrinted>
  <dcterms:created xsi:type="dcterms:W3CDTF">2021-06-29T01:37:00Z</dcterms:created>
  <dcterms:modified xsi:type="dcterms:W3CDTF">2021-07-20T03:20:00Z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