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C5" w:rsidRPr="00F23CB5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="007C4BD2" w:rsidRPr="00F23CB5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212A35">
        <w:rPr>
          <w:rFonts w:ascii="PT Astra Serif" w:eastAsia="Calibri" w:hAnsi="PT Astra Serif"/>
          <w:b/>
          <w:sz w:val="28"/>
          <w:szCs w:val="28"/>
          <w:lang w:eastAsia="en-US"/>
        </w:rPr>
        <w:t>14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ма</w:t>
      </w:r>
      <w:r w:rsidR="00212A35">
        <w:rPr>
          <w:rFonts w:ascii="PT Astra Serif" w:eastAsia="Calibri" w:hAnsi="PT Astra Serif"/>
          <w:b/>
          <w:sz w:val="28"/>
          <w:szCs w:val="28"/>
          <w:lang w:eastAsia="en-US"/>
        </w:rPr>
        <w:t>я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2E50D0">
        <w:rPr>
          <w:rFonts w:ascii="PT Astra Serif" w:eastAsia="Calibri" w:hAnsi="PT Astra Serif"/>
          <w:b/>
          <w:sz w:val="28"/>
          <w:szCs w:val="28"/>
          <w:lang w:eastAsia="en-US"/>
        </w:rPr>
        <w:t>1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F23CB5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0575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F23CB5">
        <w:rPr>
          <w:rFonts w:ascii="PT Astra Serif" w:hAnsi="PT Astra Serif"/>
          <w:sz w:val="28"/>
          <w:szCs w:val="28"/>
        </w:rPr>
        <w:t xml:space="preserve">на </w:t>
      </w:r>
      <w:r w:rsidR="002B6201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2771DD">
        <w:rPr>
          <w:rFonts w:ascii="PT Astra Serif" w:hAnsi="PT Astra Serif"/>
          <w:sz w:val="28"/>
          <w:szCs w:val="28"/>
        </w:rPr>
        <w:t>г</w:t>
      </w:r>
      <w:bookmarkStart w:id="0" w:name="_GoBack"/>
      <w:bookmarkEnd w:id="0"/>
      <w:r w:rsidR="00212A35">
        <w:rPr>
          <w:rFonts w:ascii="PT Astra Serif" w:hAnsi="PT Astra Serif"/>
          <w:sz w:val="28"/>
          <w:szCs w:val="28"/>
        </w:rPr>
        <w:t>лавного специалиста</w:t>
      </w:r>
      <w:r w:rsidR="002B6201">
        <w:rPr>
          <w:rFonts w:ascii="PT Astra Serif" w:hAnsi="PT Astra Serif"/>
          <w:sz w:val="28"/>
          <w:szCs w:val="28"/>
        </w:rPr>
        <w:t xml:space="preserve"> комитета </w:t>
      </w:r>
      <w:r w:rsidR="002B0BAB">
        <w:rPr>
          <w:rFonts w:ascii="PT Astra Serif" w:hAnsi="PT Astra Serif"/>
          <w:sz w:val="28"/>
          <w:szCs w:val="28"/>
        </w:rPr>
        <w:t>организационно-правовой</w:t>
      </w:r>
      <w:r w:rsidR="002B6201">
        <w:rPr>
          <w:rFonts w:ascii="PT Astra Serif" w:hAnsi="PT Astra Serif"/>
          <w:sz w:val="28"/>
          <w:szCs w:val="28"/>
        </w:rPr>
        <w:t xml:space="preserve"> работы</w:t>
      </w:r>
      <w:r w:rsidR="00F23CB5"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F23CB5">
        <w:rPr>
          <w:rFonts w:ascii="PT Astra Serif" w:hAnsi="PT Astra Serif"/>
          <w:sz w:val="28"/>
          <w:szCs w:val="28"/>
        </w:rPr>
        <w:t xml:space="preserve"> </w:t>
      </w:r>
    </w:p>
    <w:p w:rsidR="002B6201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860FCE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Победител</w:t>
      </w:r>
      <w:r w:rsidR="00860FCE"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 конкурса </w:t>
      </w:r>
      <w:r w:rsidR="00860FCE">
        <w:rPr>
          <w:rFonts w:ascii="PT Astra Serif" w:hAnsi="PT Astra Serif"/>
          <w:sz w:val="28"/>
          <w:szCs w:val="28"/>
        </w:rPr>
        <w:t>не определен</w:t>
      </w:r>
      <w:r w:rsidR="001A2EC8" w:rsidRPr="00860FCE">
        <w:rPr>
          <w:rFonts w:ascii="PT Astra Serif" w:hAnsi="PT Astra Serif"/>
          <w:sz w:val="28"/>
          <w:szCs w:val="28"/>
        </w:rPr>
        <w:t>.</w:t>
      </w:r>
    </w:p>
    <w:p w:rsidR="007C4BD2" w:rsidRPr="00F23CB5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Default="00F0575A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F23CB5">
        <w:rPr>
          <w:rFonts w:ascii="PT Astra Serif" w:hAnsi="PT Astra Serif"/>
          <w:sz w:val="28"/>
          <w:szCs w:val="28"/>
        </w:rPr>
        <w:t xml:space="preserve"> Томской области</w:t>
      </w:r>
      <w:r w:rsidRPr="00F23CB5">
        <w:rPr>
          <w:rFonts w:ascii="PT Astra Serif" w:hAnsi="PT Astra Serif"/>
          <w:sz w:val="28"/>
          <w:szCs w:val="28"/>
        </w:rPr>
        <w:t xml:space="preserve"> </w:t>
      </w:r>
      <w:r w:rsidR="00860FCE">
        <w:rPr>
          <w:rFonts w:ascii="PT Astra Serif" w:hAnsi="PT Astra Serif"/>
          <w:sz w:val="28"/>
          <w:szCs w:val="28"/>
        </w:rPr>
        <w:t>старшей</w:t>
      </w:r>
      <w:r w:rsidRPr="00F23CB5">
        <w:rPr>
          <w:rFonts w:ascii="PT Astra Serif" w:hAnsi="PT Astra Serif"/>
          <w:sz w:val="28"/>
          <w:szCs w:val="28"/>
        </w:rPr>
        <w:t xml:space="preserve"> группы</w:t>
      </w:r>
      <w:r w:rsidR="007C4BD2" w:rsidRPr="00F23CB5">
        <w:rPr>
          <w:rFonts w:ascii="PT Astra Serif" w:hAnsi="PT Astra Serif"/>
          <w:sz w:val="28"/>
          <w:szCs w:val="28"/>
        </w:rPr>
        <w:t xml:space="preserve"> </w:t>
      </w:r>
      <w:r w:rsidR="00860FCE">
        <w:rPr>
          <w:rFonts w:ascii="PT Astra Serif" w:hAnsi="PT Astra Serif"/>
          <w:sz w:val="28"/>
          <w:szCs w:val="28"/>
        </w:rPr>
        <w:t>включены</w:t>
      </w:r>
      <w:r w:rsidR="002B6201">
        <w:rPr>
          <w:rFonts w:ascii="PT Astra Serif" w:hAnsi="PT Astra Serif"/>
          <w:sz w:val="28"/>
          <w:szCs w:val="28"/>
        </w:rPr>
        <w:t>:</w:t>
      </w:r>
    </w:p>
    <w:p w:rsidR="001A2EC8" w:rsidRPr="001A2EC8" w:rsidRDefault="00860FCE" w:rsidP="0072224E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Козюков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Роман Феликсович</w:t>
      </w:r>
      <w:r w:rsidR="001A2EC8" w:rsidRPr="001A2EC8">
        <w:rPr>
          <w:rFonts w:ascii="PT Astra Serif" w:hAnsi="PT Astra Serif"/>
          <w:b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юрисконсульт областного государственного казенного учреждения «Центр государственных закупок Томской области»</w:t>
      </w:r>
      <w:r w:rsidR="001A2EC8" w:rsidRPr="001A2EC8">
        <w:rPr>
          <w:rFonts w:ascii="PT Astra Serif" w:hAnsi="PT Astra Serif"/>
          <w:sz w:val="28"/>
          <w:szCs w:val="28"/>
        </w:rPr>
        <w:t>;</w:t>
      </w:r>
    </w:p>
    <w:p w:rsidR="007F567D" w:rsidRPr="00F23CB5" w:rsidRDefault="00860FCE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Розынко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Александр Евгеньевич</w:t>
      </w:r>
      <w:r w:rsidR="001A2EC8" w:rsidRPr="001A2EC8">
        <w:rPr>
          <w:rFonts w:ascii="PT Astra Serif" w:hAnsi="PT Astra Serif"/>
          <w:b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временно неработающий</w:t>
      </w:r>
      <w:r w:rsidR="0007384E">
        <w:rPr>
          <w:rFonts w:ascii="PT Astra Serif" w:hAnsi="PT Astra Serif"/>
          <w:sz w:val="28"/>
          <w:szCs w:val="28"/>
        </w:rPr>
        <w:t>.</w:t>
      </w:r>
    </w:p>
    <w:sectPr w:rsidR="007F567D" w:rsidRPr="00F23CB5" w:rsidSect="0007384E">
      <w:pgSz w:w="11906" w:h="16838"/>
      <w:pgMar w:top="719" w:right="850" w:bottom="1134" w:left="993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15D" w:rsidRDefault="002F515D" w:rsidP="00461097">
      <w:r>
        <w:separator/>
      </w:r>
    </w:p>
  </w:endnote>
  <w:endnote w:type="continuationSeparator" w:id="0">
    <w:p w:rsidR="002F515D" w:rsidRDefault="002F515D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15D" w:rsidRDefault="002F515D" w:rsidP="00461097">
      <w:r>
        <w:separator/>
      </w:r>
    </w:p>
  </w:footnote>
  <w:footnote w:type="continuationSeparator" w:id="0">
    <w:p w:rsidR="002F515D" w:rsidRDefault="002F515D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7384E"/>
    <w:rsid w:val="00077C1D"/>
    <w:rsid w:val="000A131F"/>
    <w:rsid w:val="000C045D"/>
    <w:rsid w:val="000E33B4"/>
    <w:rsid w:val="000F5180"/>
    <w:rsid w:val="001110C4"/>
    <w:rsid w:val="00112FDB"/>
    <w:rsid w:val="00137E96"/>
    <w:rsid w:val="001545FE"/>
    <w:rsid w:val="001574CD"/>
    <w:rsid w:val="00157FBD"/>
    <w:rsid w:val="00160DCA"/>
    <w:rsid w:val="00170001"/>
    <w:rsid w:val="00184AB5"/>
    <w:rsid w:val="00186D50"/>
    <w:rsid w:val="00192282"/>
    <w:rsid w:val="00194D3C"/>
    <w:rsid w:val="001A2EC8"/>
    <w:rsid w:val="001A40B1"/>
    <w:rsid w:val="001D2811"/>
    <w:rsid w:val="00212A35"/>
    <w:rsid w:val="00213686"/>
    <w:rsid w:val="00216D1E"/>
    <w:rsid w:val="0022668C"/>
    <w:rsid w:val="00250C36"/>
    <w:rsid w:val="00265791"/>
    <w:rsid w:val="00275ED2"/>
    <w:rsid w:val="00276901"/>
    <w:rsid w:val="002771DD"/>
    <w:rsid w:val="002949C3"/>
    <w:rsid w:val="002B0BAB"/>
    <w:rsid w:val="002B6201"/>
    <w:rsid w:val="002C0989"/>
    <w:rsid w:val="002E50D0"/>
    <w:rsid w:val="002F515D"/>
    <w:rsid w:val="0031082C"/>
    <w:rsid w:val="0031197A"/>
    <w:rsid w:val="00317991"/>
    <w:rsid w:val="00322E23"/>
    <w:rsid w:val="0032360F"/>
    <w:rsid w:val="00323656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6A45"/>
    <w:rsid w:val="00441965"/>
    <w:rsid w:val="0044327F"/>
    <w:rsid w:val="0044448A"/>
    <w:rsid w:val="00450A05"/>
    <w:rsid w:val="00453AE6"/>
    <w:rsid w:val="004556DF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526473"/>
    <w:rsid w:val="00547470"/>
    <w:rsid w:val="00550B7A"/>
    <w:rsid w:val="005A72EC"/>
    <w:rsid w:val="005C53B4"/>
    <w:rsid w:val="005C6548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B1453"/>
    <w:rsid w:val="006C6974"/>
    <w:rsid w:val="006D5B5C"/>
    <w:rsid w:val="006F1F49"/>
    <w:rsid w:val="00705FBB"/>
    <w:rsid w:val="0072224E"/>
    <w:rsid w:val="00797492"/>
    <w:rsid w:val="007C2790"/>
    <w:rsid w:val="007C4BD2"/>
    <w:rsid w:val="007E4A41"/>
    <w:rsid w:val="007F567D"/>
    <w:rsid w:val="00814F19"/>
    <w:rsid w:val="00817A78"/>
    <w:rsid w:val="0085222B"/>
    <w:rsid w:val="00860FCE"/>
    <w:rsid w:val="00862C8D"/>
    <w:rsid w:val="00880532"/>
    <w:rsid w:val="00892894"/>
    <w:rsid w:val="008960BB"/>
    <w:rsid w:val="008A5A29"/>
    <w:rsid w:val="008C0DDC"/>
    <w:rsid w:val="008D1318"/>
    <w:rsid w:val="008D437C"/>
    <w:rsid w:val="008E47E4"/>
    <w:rsid w:val="008F5800"/>
    <w:rsid w:val="00905440"/>
    <w:rsid w:val="00921C65"/>
    <w:rsid w:val="00922E11"/>
    <w:rsid w:val="009269B2"/>
    <w:rsid w:val="00976AAE"/>
    <w:rsid w:val="009A17A7"/>
    <w:rsid w:val="009A78C8"/>
    <w:rsid w:val="009C1683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07381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BDE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554CD"/>
    <w:rsid w:val="00D608C5"/>
    <w:rsid w:val="00D770E1"/>
    <w:rsid w:val="00D817F3"/>
    <w:rsid w:val="00D954F1"/>
    <w:rsid w:val="00DB415A"/>
    <w:rsid w:val="00DC1026"/>
    <w:rsid w:val="00DE467F"/>
    <w:rsid w:val="00E0363F"/>
    <w:rsid w:val="00E233BA"/>
    <w:rsid w:val="00E82856"/>
    <w:rsid w:val="00EA1230"/>
    <w:rsid w:val="00ED202A"/>
    <w:rsid w:val="00ED3C47"/>
    <w:rsid w:val="00F0575A"/>
    <w:rsid w:val="00F06A69"/>
    <w:rsid w:val="00F11AFE"/>
    <w:rsid w:val="00F220E0"/>
    <w:rsid w:val="00F23CB5"/>
    <w:rsid w:val="00F31D52"/>
    <w:rsid w:val="00F3349F"/>
    <w:rsid w:val="00F41CFA"/>
    <w:rsid w:val="00F54674"/>
    <w:rsid w:val="00F67172"/>
    <w:rsid w:val="00F672D0"/>
    <w:rsid w:val="00F812BD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E0272-48BC-4D43-8159-6BB40ADBC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5</cp:revision>
  <cp:lastPrinted>2020-11-27T10:27:00Z</cp:lastPrinted>
  <dcterms:created xsi:type="dcterms:W3CDTF">2021-05-17T03:30:00Z</dcterms:created>
  <dcterms:modified xsi:type="dcterms:W3CDTF">2021-05-21T02:31:00Z</dcterms:modified>
</cp:coreProperties>
</file>