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D5" w:rsidRDefault="0017531A" w:rsidP="007644E3">
      <w:pPr>
        <w:pStyle w:val="21"/>
        <w:spacing w:before="0"/>
        <w:ind w:right="0"/>
        <w:jc w:val="lef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14.12.2020                                                                                                                       № 78</w:t>
      </w:r>
    </w:p>
    <w:p w:rsidR="007644E3" w:rsidRDefault="007644E3" w:rsidP="007644E3">
      <w:pPr>
        <w:pStyle w:val="21"/>
        <w:spacing w:before="0"/>
        <w:ind w:right="0"/>
        <w:jc w:val="left"/>
        <w:rPr>
          <w:rFonts w:ascii="PT Astra Serif" w:hAnsi="PT Astra Serif"/>
          <w:sz w:val="25"/>
          <w:szCs w:val="25"/>
        </w:rPr>
      </w:pPr>
    </w:p>
    <w:p w:rsidR="007644E3" w:rsidRPr="00E23ADD" w:rsidRDefault="007644E3" w:rsidP="007644E3">
      <w:pPr>
        <w:pStyle w:val="21"/>
        <w:spacing w:before="0"/>
        <w:ind w:right="0"/>
        <w:jc w:val="left"/>
        <w:rPr>
          <w:rFonts w:ascii="PT Astra Serif" w:hAnsi="PT Astra Serif"/>
          <w:sz w:val="25"/>
          <w:szCs w:val="25"/>
        </w:rPr>
      </w:pPr>
    </w:p>
    <w:p w:rsidR="00182DB8" w:rsidRPr="007644E3" w:rsidRDefault="00182DB8" w:rsidP="007644E3">
      <w:pPr>
        <w:ind w:left="851" w:right="850" w:firstLine="0"/>
        <w:jc w:val="center"/>
        <w:rPr>
          <w:rFonts w:ascii="PT Astra Serif" w:hAnsi="PT Astra Serif"/>
          <w:bCs/>
          <w:szCs w:val="26"/>
        </w:rPr>
      </w:pPr>
      <w:r w:rsidRPr="007644E3">
        <w:rPr>
          <w:rFonts w:ascii="PT Astra Serif" w:hAnsi="PT Astra Serif"/>
          <w:bCs/>
          <w:szCs w:val="26"/>
        </w:rPr>
        <w:t>Об утверждении предельных (максимальных) индексов</w:t>
      </w:r>
      <w:r w:rsidR="007644E3">
        <w:rPr>
          <w:rFonts w:ascii="PT Astra Serif" w:hAnsi="PT Astra Serif"/>
          <w:bCs/>
          <w:szCs w:val="26"/>
        </w:rPr>
        <w:t xml:space="preserve"> </w:t>
      </w:r>
      <w:r w:rsidRPr="007644E3">
        <w:rPr>
          <w:rFonts w:ascii="PT Astra Serif" w:hAnsi="PT Astra Serif"/>
          <w:bCs/>
          <w:szCs w:val="26"/>
        </w:rPr>
        <w:t>изменения размера вносимой гражданами платы за коммунальные</w:t>
      </w:r>
      <w:r w:rsidR="007644E3">
        <w:rPr>
          <w:rFonts w:ascii="PT Astra Serif" w:hAnsi="PT Astra Serif"/>
          <w:bCs/>
          <w:szCs w:val="26"/>
        </w:rPr>
        <w:t xml:space="preserve"> </w:t>
      </w:r>
      <w:r w:rsidRPr="007644E3">
        <w:rPr>
          <w:rFonts w:ascii="PT Astra Serif" w:hAnsi="PT Astra Serif"/>
          <w:bCs/>
          <w:szCs w:val="26"/>
        </w:rPr>
        <w:t xml:space="preserve">услуги </w:t>
      </w:r>
      <w:r w:rsidR="007644E3">
        <w:rPr>
          <w:rFonts w:ascii="PT Astra Serif" w:hAnsi="PT Astra Serif"/>
          <w:bCs/>
          <w:szCs w:val="26"/>
        </w:rPr>
        <w:br/>
      </w:r>
      <w:r w:rsidRPr="007644E3">
        <w:rPr>
          <w:rFonts w:ascii="PT Astra Serif" w:hAnsi="PT Astra Serif"/>
          <w:bCs/>
          <w:szCs w:val="26"/>
        </w:rPr>
        <w:t>в муниципальных образованиях Томской области</w:t>
      </w:r>
      <w:r w:rsidR="007644E3">
        <w:rPr>
          <w:rFonts w:ascii="PT Astra Serif" w:hAnsi="PT Astra Serif"/>
          <w:bCs/>
          <w:szCs w:val="26"/>
        </w:rPr>
        <w:t xml:space="preserve"> </w:t>
      </w:r>
      <w:r w:rsidRPr="007644E3">
        <w:rPr>
          <w:rFonts w:ascii="PT Astra Serif" w:hAnsi="PT Astra Serif"/>
          <w:bCs/>
          <w:szCs w:val="26"/>
        </w:rPr>
        <w:t xml:space="preserve">на </w:t>
      </w:r>
      <w:r w:rsidRPr="007644E3">
        <w:rPr>
          <w:rFonts w:ascii="PT Astra Serif" w:hAnsi="PT Astra Serif"/>
          <w:szCs w:val="26"/>
        </w:rPr>
        <w:t>202</w:t>
      </w:r>
      <w:r w:rsidR="008C38EF" w:rsidRPr="007644E3">
        <w:rPr>
          <w:rFonts w:ascii="PT Astra Serif" w:hAnsi="PT Astra Serif"/>
          <w:szCs w:val="26"/>
        </w:rPr>
        <w:t>1</w:t>
      </w:r>
      <w:r w:rsidRPr="007644E3">
        <w:rPr>
          <w:rFonts w:ascii="PT Astra Serif" w:hAnsi="PT Astra Serif"/>
          <w:szCs w:val="26"/>
        </w:rPr>
        <w:t> год</w:t>
      </w:r>
    </w:p>
    <w:p w:rsidR="00182DB8" w:rsidRPr="007644E3" w:rsidRDefault="00182DB8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szCs w:val="26"/>
        </w:rPr>
      </w:pPr>
    </w:p>
    <w:p w:rsidR="007644E3" w:rsidRPr="007644E3" w:rsidRDefault="007644E3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szCs w:val="26"/>
        </w:rPr>
      </w:pPr>
    </w:p>
    <w:p w:rsidR="00182DB8" w:rsidRPr="007644E3" w:rsidRDefault="00182DB8" w:rsidP="00182DB8">
      <w:pPr>
        <w:jc w:val="both"/>
        <w:rPr>
          <w:rFonts w:ascii="PT Astra Serif" w:hAnsi="PT Astra Serif"/>
          <w:szCs w:val="26"/>
        </w:rPr>
      </w:pPr>
      <w:r w:rsidRPr="007644E3">
        <w:rPr>
          <w:rFonts w:ascii="PT Astra Serif" w:hAnsi="PT Astra Serif"/>
          <w:szCs w:val="26"/>
        </w:rPr>
        <w:t xml:space="preserve">1. В соответствии со статьей 157.1 Жилищного кодекса Российской Федерации, постановлением Правительства Российской Федерации от 30.04.2014 № 400 «О формировании индексов изменения размера платы граждан </w:t>
      </w:r>
      <w:r w:rsidR="007644E3">
        <w:rPr>
          <w:rFonts w:ascii="PT Astra Serif" w:hAnsi="PT Astra Serif"/>
          <w:szCs w:val="26"/>
        </w:rPr>
        <w:br/>
      </w:r>
      <w:r w:rsidRPr="007644E3">
        <w:rPr>
          <w:rFonts w:ascii="PT Astra Serif" w:hAnsi="PT Astra Serif"/>
          <w:szCs w:val="26"/>
        </w:rPr>
        <w:t>за коммунальные услуги в Российской Федерации», распоряжением Правительства Российской Федерации от 15.11.2018 № 2490-р, распоряжением Правительства Российской Федерации от </w:t>
      </w:r>
      <w:r w:rsidR="00F236D2" w:rsidRPr="007644E3">
        <w:rPr>
          <w:rFonts w:ascii="PT Astra Serif" w:hAnsi="PT Astra Serif"/>
          <w:szCs w:val="26"/>
        </w:rPr>
        <w:t>30</w:t>
      </w:r>
      <w:r w:rsidRPr="007644E3">
        <w:rPr>
          <w:rFonts w:ascii="PT Astra Serif" w:hAnsi="PT Astra Serif"/>
          <w:szCs w:val="26"/>
        </w:rPr>
        <w:t>.10.20</w:t>
      </w:r>
      <w:r w:rsidR="00F236D2" w:rsidRPr="007644E3">
        <w:rPr>
          <w:rFonts w:ascii="PT Astra Serif" w:hAnsi="PT Astra Serif"/>
          <w:szCs w:val="26"/>
        </w:rPr>
        <w:t>20</w:t>
      </w:r>
      <w:r w:rsidRPr="007644E3">
        <w:rPr>
          <w:rFonts w:ascii="PT Astra Serif" w:hAnsi="PT Astra Serif"/>
          <w:szCs w:val="26"/>
        </w:rPr>
        <w:t> №</w:t>
      </w:r>
      <w:r w:rsidR="00F236D2" w:rsidRPr="007644E3">
        <w:rPr>
          <w:rFonts w:ascii="PT Astra Serif" w:hAnsi="PT Astra Serif"/>
          <w:szCs w:val="26"/>
        </w:rPr>
        <w:t xml:space="preserve"> 2827-р</w:t>
      </w:r>
      <w:r w:rsidRPr="007644E3">
        <w:rPr>
          <w:rFonts w:ascii="PT Astra Serif" w:hAnsi="PT Astra Serif"/>
          <w:szCs w:val="26"/>
        </w:rPr>
        <w:t xml:space="preserve"> утвердить:</w:t>
      </w:r>
    </w:p>
    <w:p w:rsidR="00182DB8" w:rsidRPr="007644E3" w:rsidRDefault="00182DB8" w:rsidP="00182DB8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7644E3">
        <w:rPr>
          <w:rFonts w:ascii="PT Astra Serif" w:hAnsi="PT Astra Serif"/>
          <w:szCs w:val="26"/>
        </w:rPr>
        <w:t>предельные (максимальные) индексы изменения размера вносимой гражданами платы за коммунальные услуги в муниципальных образованиях Томской области на 202</w:t>
      </w:r>
      <w:r w:rsidR="00F236D2" w:rsidRPr="007644E3">
        <w:rPr>
          <w:rFonts w:ascii="PT Astra Serif" w:hAnsi="PT Astra Serif"/>
          <w:szCs w:val="26"/>
        </w:rPr>
        <w:t>1</w:t>
      </w:r>
      <w:r w:rsidRPr="007644E3">
        <w:rPr>
          <w:rFonts w:ascii="PT Astra Serif" w:hAnsi="PT Astra Serif"/>
          <w:szCs w:val="26"/>
        </w:rPr>
        <w:t xml:space="preserve"> год согласно приложению № 1 к настоящему </w:t>
      </w:r>
      <w:r w:rsidR="00A47CD2" w:rsidRPr="007644E3">
        <w:rPr>
          <w:rFonts w:ascii="PT Astra Serif" w:hAnsi="PT Astra Serif"/>
          <w:szCs w:val="26"/>
        </w:rPr>
        <w:t>постановлению</w:t>
      </w:r>
      <w:r w:rsidRPr="007644E3">
        <w:rPr>
          <w:rFonts w:ascii="PT Astra Serif" w:hAnsi="PT Astra Serif"/>
          <w:szCs w:val="26"/>
        </w:rPr>
        <w:t>;</w:t>
      </w:r>
    </w:p>
    <w:p w:rsidR="00182DB8" w:rsidRPr="007644E3" w:rsidRDefault="00182DB8" w:rsidP="00182DB8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7644E3">
        <w:rPr>
          <w:rFonts w:ascii="PT Astra Serif" w:hAnsi="PT Astra Serif"/>
          <w:szCs w:val="26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в</w:t>
      </w:r>
      <w:r w:rsidR="007644E3">
        <w:rPr>
          <w:rFonts w:ascii="PT Astra Serif" w:hAnsi="PT Astra Serif"/>
          <w:szCs w:val="26"/>
        </w:rPr>
        <w:t xml:space="preserve"> </w:t>
      </w:r>
      <w:r w:rsidRPr="007644E3">
        <w:rPr>
          <w:rFonts w:ascii="PT Astra Serif" w:hAnsi="PT Astra Serif"/>
          <w:szCs w:val="26"/>
        </w:rPr>
        <w:t>муниципальных образованиях Томской области с 1 июля по 31 декабря 202</w:t>
      </w:r>
      <w:r w:rsidR="00F236D2" w:rsidRPr="007644E3">
        <w:rPr>
          <w:rFonts w:ascii="PT Astra Serif" w:hAnsi="PT Astra Serif"/>
          <w:szCs w:val="26"/>
        </w:rPr>
        <w:t>1</w:t>
      </w:r>
      <w:r w:rsidRPr="007644E3">
        <w:rPr>
          <w:rFonts w:ascii="PT Astra Serif" w:hAnsi="PT Astra Serif"/>
          <w:szCs w:val="26"/>
        </w:rPr>
        <w:t> года согласно приложению № </w:t>
      </w:r>
      <w:r w:rsidR="00F236D2" w:rsidRPr="007644E3">
        <w:rPr>
          <w:rFonts w:ascii="PT Astra Serif" w:hAnsi="PT Astra Serif"/>
          <w:szCs w:val="26"/>
        </w:rPr>
        <w:t>2</w:t>
      </w:r>
      <w:r w:rsidRPr="007644E3">
        <w:rPr>
          <w:rFonts w:ascii="PT Astra Serif" w:hAnsi="PT Astra Serif"/>
          <w:szCs w:val="26"/>
        </w:rPr>
        <w:t xml:space="preserve"> к настоящему </w:t>
      </w:r>
      <w:r w:rsidR="00A47CD2" w:rsidRPr="007644E3">
        <w:rPr>
          <w:rFonts w:ascii="PT Astra Serif" w:hAnsi="PT Astra Serif"/>
          <w:szCs w:val="26"/>
        </w:rPr>
        <w:t>постановлению</w:t>
      </w:r>
      <w:r w:rsidRPr="007644E3">
        <w:rPr>
          <w:rFonts w:ascii="PT Astra Serif" w:hAnsi="PT Astra Serif"/>
          <w:szCs w:val="26"/>
        </w:rPr>
        <w:t>.</w:t>
      </w:r>
    </w:p>
    <w:p w:rsidR="00182DB8" w:rsidRPr="007644E3" w:rsidRDefault="00F54290" w:rsidP="00182DB8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 w:rsidRPr="007644E3">
        <w:rPr>
          <w:rFonts w:ascii="PT Astra Serif" w:hAnsi="PT Astra Serif"/>
          <w:szCs w:val="26"/>
        </w:rPr>
        <w:t>2</w:t>
      </w:r>
      <w:r w:rsidR="00182DB8" w:rsidRPr="007644E3">
        <w:rPr>
          <w:rFonts w:ascii="PT Astra Serif" w:hAnsi="PT Astra Serif"/>
          <w:szCs w:val="26"/>
        </w:rPr>
        <w:t xml:space="preserve">. Департаменту информационной политики Администрации Томской области обеспечить опубликование настоящего </w:t>
      </w:r>
      <w:r w:rsidR="00A47CD2" w:rsidRPr="007644E3">
        <w:rPr>
          <w:rFonts w:ascii="PT Astra Serif" w:hAnsi="PT Astra Serif"/>
          <w:szCs w:val="26"/>
        </w:rPr>
        <w:t>постановления</w:t>
      </w:r>
      <w:r w:rsidR="00182DB8" w:rsidRPr="007644E3">
        <w:rPr>
          <w:rFonts w:ascii="PT Astra Serif" w:hAnsi="PT Astra Serif"/>
          <w:szCs w:val="26"/>
        </w:rPr>
        <w:t>.</w:t>
      </w:r>
    </w:p>
    <w:p w:rsidR="00182DB8" w:rsidRPr="007644E3" w:rsidRDefault="000C6F3F" w:rsidP="00182DB8">
      <w:pPr>
        <w:pStyle w:val="af1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="00182DB8" w:rsidRPr="007644E3">
        <w:rPr>
          <w:rFonts w:ascii="PT Astra Serif" w:hAnsi="PT Astra Serif"/>
          <w:szCs w:val="26"/>
        </w:rPr>
        <w:t xml:space="preserve">. Настоящее </w:t>
      </w:r>
      <w:r w:rsidR="00A47CD2" w:rsidRPr="007644E3">
        <w:rPr>
          <w:rFonts w:ascii="PT Astra Serif" w:hAnsi="PT Astra Serif"/>
          <w:szCs w:val="26"/>
        </w:rPr>
        <w:t>постановление</w:t>
      </w:r>
      <w:r w:rsidR="00182DB8" w:rsidRPr="007644E3">
        <w:rPr>
          <w:rFonts w:ascii="PT Astra Serif" w:hAnsi="PT Astra Serif"/>
          <w:szCs w:val="26"/>
        </w:rPr>
        <w:t xml:space="preserve"> вступает в силу с 1 января 202</w:t>
      </w:r>
      <w:r w:rsidR="00F236D2" w:rsidRPr="007644E3">
        <w:rPr>
          <w:rFonts w:ascii="PT Astra Serif" w:hAnsi="PT Astra Serif"/>
          <w:szCs w:val="26"/>
        </w:rPr>
        <w:t>1</w:t>
      </w:r>
      <w:r w:rsidR="00182DB8" w:rsidRPr="007644E3">
        <w:rPr>
          <w:rFonts w:ascii="PT Astra Serif" w:hAnsi="PT Astra Serif"/>
          <w:szCs w:val="26"/>
        </w:rPr>
        <w:t> года.</w:t>
      </w:r>
    </w:p>
    <w:p w:rsidR="00182DB8" w:rsidRPr="007644E3" w:rsidRDefault="000C6F3F" w:rsidP="00182DB8">
      <w:pPr>
        <w:pStyle w:val="af1"/>
        <w:tabs>
          <w:tab w:val="left" w:pos="993"/>
        </w:tabs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182DB8" w:rsidRPr="007644E3">
        <w:rPr>
          <w:rFonts w:ascii="PT Astra Serif" w:hAnsi="PT Astra Serif"/>
          <w:szCs w:val="26"/>
        </w:rPr>
        <w:t>. </w:t>
      </w:r>
      <w:proofErr w:type="gramStart"/>
      <w:r w:rsidR="00182DB8" w:rsidRPr="007644E3">
        <w:rPr>
          <w:rFonts w:ascii="PT Astra Serif" w:hAnsi="PT Astra Serif"/>
          <w:szCs w:val="26"/>
        </w:rPr>
        <w:t>Контроль за</w:t>
      </w:r>
      <w:proofErr w:type="gramEnd"/>
      <w:r w:rsidR="00182DB8" w:rsidRPr="007644E3">
        <w:rPr>
          <w:rFonts w:ascii="PT Astra Serif" w:hAnsi="PT Astra Serif"/>
          <w:szCs w:val="26"/>
        </w:rPr>
        <w:t xml:space="preserve"> исполнением настоящего </w:t>
      </w:r>
      <w:r w:rsidR="00A47CD2" w:rsidRPr="007644E3">
        <w:rPr>
          <w:rFonts w:ascii="PT Astra Serif" w:hAnsi="PT Astra Serif"/>
          <w:szCs w:val="26"/>
        </w:rPr>
        <w:t>постановления</w:t>
      </w:r>
      <w:r w:rsidR="00182DB8" w:rsidRPr="007644E3">
        <w:rPr>
          <w:rFonts w:ascii="PT Astra Serif" w:hAnsi="PT Astra Serif"/>
          <w:szCs w:val="26"/>
        </w:rPr>
        <w:t xml:space="preserve"> возложить </w:t>
      </w:r>
      <w:r w:rsidR="007644E3">
        <w:rPr>
          <w:rFonts w:ascii="PT Astra Serif" w:hAnsi="PT Astra Serif"/>
          <w:szCs w:val="26"/>
        </w:rPr>
        <w:br/>
      </w:r>
      <w:r w:rsidR="00182DB8" w:rsidRPr="007644E3">
        <w:rPr>
          <w:rFonts w:ascii="PT Astra Serif" w:hAnsi="PT Astra Serif"/>
          <w:szCs w:val="26"/>
        </w:rPr>
        <w:t>на заместителя Губернатора Томской области по экономике.</w:t>
      </w:r>
    </w:p>
    <w:p w:rsidR="004C4721" w:rsidRPr="007644E3" w:rsidRDefault="004C4721" w:rsidP="007644E3">
      <w:pPr>
        <w:pStyle w:val="31"/>
        <w:spacing w:before="60"/>
        <w:rPr>
          <w:rFonts w:ascii="PT Astra Serif" w:hAnsi="PT Astra Serif"/>
          <w:sz w:val="26"/>
          <w:szCs w:val="26"/>
        </w:rPr>
      </w:pPr>
    </w:p>
    <w:p w:rsidR="007644E3" w:rsidRPr="007644E3" w:rsidRDefault="007644E3" w:rsidP="007644E3">
      <w:pPr>
        <w:pStyle w:val="31"/>
        <w:spacing w:before="60"/>
        <w:rPr>
          <w:rFonts w:ascii="PT Astra Serif" w:hAnsi="PT Astra Serif"/>
          <w:sz w:val="26"/>
          <w:szCs w:val="26"/>
        </w:rPr>
      </w:pPr>
    </w:p>
    <w:p w:rsidR="00F3138B" w:rsidRPr="007644E3" w:rsidRDefault="00F3138B" w:rsidP="007644E3">
      <w:pPr>
        <w:pStyle w:val="31"/>
        <w:spacing w:before="60"/>
        <w:rPr>
          <w:rFonts w:ascii="PT Astra Serif" w:hAnsi="PT Astra Serif"/>
          <w:sz w:val="26"/>
          <w:szCs w:val="26"/>
        </w:rPr>
      </w:pPr>
    </w:p>
    <w:p w:rsidR="00F3138B" w:rsidRPr="007644E3" w:rsidRDefault="007644E3" w:rsidP="008E31AD">
      <w:pPr>
        <w:pStyle w:val="31"/>
        <w:tabs>
          <w:tab w:val="clear" w:pos="7371"/>
          <w:tab w:val="left" w:pos="8222"/>
        </w:tabs>
        <w:spacing w:befor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proofErr w:type="spellStart"/>
      <w:r w:rsidR="00F43837" w:rsidRPr="007644E3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F3138B" w:rsidRDefault="00F3138B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Default="007644E3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644E3" w:rsidRPr="007644E3" w:rsidRDefault="007644E3" w:rsidP="007644E3">
      <w:pPr>
        <w:spacing w:before="20"/>
        <w:ind w:left="-142" w:firstLine="142"/>
        <w:rPr>
          <w:rFonts w:ascii="PT Astra Serif" w:hAnsi="PT Astra Serif"/>
          <w:sz w:val="20"/>
        </w:rPr>
      </w:pPr>
      <w:proofErr w:type="spellStart"/>
      <w:r w:rsidRPr="007644E3">
        <w:rPr>
          <w:rFonts w:ascii="PT Astra Serif" w:hAnsi="PT Astra Serif"/>
          <w:sz w:val="20"/>
        </w:rPr>
        <w:t>М.Д.Вагина</w:t>
      </w:r>
      <w:proofErr w:type="spellEnd"/>
    </w:p>
    <w:p w:rsidR="007644E3" w:rsidRPr="007644E3" w:rsidRDefault="007644E3" w:rsidP="007644E3">
      <w:pPr>
        <w:spacing w:before="20"/>
        <w:ind w:left="-142" w:firstLine="142"/>
        <w:rPr>
          <w:rFonts w:ascii="PT Astra Serif" w:hAnsi="PT Astra Serif"/>
          <w:sz w:val="20"/>
        </w:rPr>
      </w:pPr>
      <w:r w:rsidRPr="007644E3">
        <w:rPr>
          <w:rFonts w:ascii="PT Astra Serif" w:hAnsi="PT Astra Serif"/>
          <w:sz w:val="20"/>
        </w:rPr>
        <w:t>1211</w:t>
      </w:r>
      <w:proofErr w:type="spellStart"/>
      <w:r w:rsidRPr="007644E3">
        <w:rPr>
          <w:rFonts w:ascii="PT Astra Serif" w:hAnsi="PT Astra Serif"/>
          <w:sz w:val="20"/>
          <w:lang w:val="en-US"/>
        </w:rPr>
        <w:t>ko</w:t>
      </w:r>
      <w:proofErr w:type="spellEnd"/>
      <w:r w:rsidRPr="007644E3">
        <w:rPr>
          <w:rFonts w:ascii="PT Astra Serif" w:hAnsi="PT Astra Serif"/>
          <w:sz w:val="20"/>
        </w:rPr>
        <w:t>02.</w:t>
      </w:r>
      <w:proofErr w:type="spellStart"/>
      <w:r w:rsidRPr="007644E3">
        <w:rPr>
          <w:rFonts w:ascii="PT Astra Serif" w:hAnsi="PT Astra Serif"/>
          <w:sz w:val="20"/>
          <w:lang w:val="en-US"/>
        </w:rPr>
        <w:t>pgp</w:t>
      </w:r>
      <w:proofErr w:type="spellEnd"/>
      <w:r w:rsidRPr="007644E3">
        <w:rPr>
          <w:rFonts w:ascii="PT Astra Serif" w:hAnsi="PT Astra Serif"/>
          <w:sz w:val="20"/>
        </w:rPr>
        <w:t>2020</w:t>
      </w:r>
    </w:p>
    <w:p w:rsidR="007A07C9" w:rsidRPr="00E23ADD" w:rsidRDefault="007A07C9" w:rsidP="00296599">
      <w:pPr>
        <w:autoSpaceDE w:val="0"/>
        <w:autoSpaceDN w:val="0"/>
        <w:adjustRightInd w:val="0"/>
        <w:ind w:left="-142" w:firstLine="142"/>
        <w:rPr>
          <w:rFonts w:ascii="PT Astra Serif" w:hAnsi="PT Astra Serif"/>
          <w:sz w:val="20"/>
        </w:rPr>
        <w:sectPr w:rsidR="007A07C9" w:rsidRPr="00E23ADD" w:rsidSect="007644E3">
          <w:headerReference w:type="even" r:id="rId9"/>
          <w:headerReference w:type="default" r:id="rId10"/>
          <w:headerReference w:type="first" r:id="rId11"/>
          <w:footerReference w:type="first" r:id="rId12"/>
          <w:pgSz w:w="11907" w:h="16840" w:code="9"/>
          <w:pgMar w:top="1418" w:right="851" w:bottom="1134" w:left="1701" w:header="709" w:footer="329" w:gutter="0"/>
          <w:cols w:space="720"/>
          <w:titlePg/>
          <w:docGrid w:linePitch="354"/>
        </w:sectPr>
      </w:pPr>
    </w:p>
    <w:p w:rsidR="00F3138B" w:rsidRPr="00E23ADD" w:rsidRDefault="00F3138B" w:rsidP="00A81647">
      <w:pPr>
        <w:pStyle w:val="af1"/>
        <w:tabs>
          <w:tab w:val="left" w:pos="5388"/>
        </w:tabs>
        <w:ind w:left="6379" w:firstLine="0"/>
        <w:rPr>
          <w:rFonts w:ascii="PT Astra Serif" w:hAnsi="PT Astra Serif"/>
          <w:sz w:val="25"/>
          <w:szCs w:val="25"/>
        </w:rPr>
      </w:pPr>
      <w:r w:rsidRPr="00E23ADD">
        <w:rPr>
          <w:rFonts w:ascii="PT Astra Serif" w:hAnsi="PT Astra Serif"/>
          <w:sz w:val="25"/>
          <w:szCs w:val="25"/>
        </w:rPr>
        <w:lastRenderedPageBreak/>
        <w:t>Приложение № 1</w:t>
      </w:r>
    </w:p>
    <w:p w:rsidR="00F3138B" w:rsidRPr="00E23ADD" w:rsidRDefault="00F3138B" w:rsidP="00A81647">
      <w:pPr>
        <w:spacing w:before="120"/>
        <w:ind w:left="6379" w:firstLine="0"/>
        <w:rPr>
          <w:rFonts w:ascii="PT Astra Serif" w:hAnsi="PT Astra Serif"/>
          <w:sz w:val="25"/>
          <w:szCs w:val="25"/>
        </w:rPr>
      </w:pPr>
      <w:r w:rsidRPr="00E23ADD">
        <w:rPr>
          <w:rFonts w:ascii="PT Astra Serif" w:hAnsi="PT Astra Serif"/>
          <w:sz w:val="25"/>
          <w:szCs w:val="25"/>
        </w:rPr>
        <w:t>УТВЕРЖДЕНЫ</w:t>
      </w:r>
    </w:p>
    <w:p w:rsidR="00F3138B" w:rsidRPr="00E23ADD" w:rsidRDefault="00B73473" w:rsidP="00A81647">
      <w:pPr>
        <w:ind w:left="6379" w:firstLine="0"/>
        <w:contextualSpacing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</w:t>
      </w:r>
      <w:r w:rsidR="009E7473">
        <w:rPr>
          <w:rFonts w:ascii="PT Astra Serif" w:hAnsi="PT Astra Serif"/>
          <w:sz w:val="25"/>
          <w:szCs w:val="25"/>
        </w:rPr>
        <w:t xml:space="preserve">остановлением </w:t>
      </w:r>
      <w:r>
        <w:rPr>
          <w:rFonts w:ascii="PT Astra Serif" w:hAnsi="PT Astra Serif"/>
          <w:sz w:val="25"/>
          <w:szCs w:val="25"/>
        </w:rPr>
        <w:t>Губернатора</w:t>
      </w:r>
      <w:r w:rsidR="00F3138B" w:rsidRPr="00E23ADD">
        <w:rPr>
          <w:rFonts w:ascii="PT Astra Serif" w:hAnsi="PT Astra Serif"/>
          <w:sz w:val="25"/>
          <w:szCs w:val="25"/>
        </w:rPr>
        <w:t xml:space="preserve"> Томской области</w:t>
      </w:r>
    </w:p>
    <w:p w:rsidR="00F3138B" w:rsidRPr="00E23ADD" w:rsidRDefault="0017531A" w:rsidP="00A81647">
      <w:pPr>
        <w:ind w:left="6379" w:firstLine="0"/>
        <w:contextualSpacing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</w:t>
      </w:r>
      <w:r w:rsidR="00F3138B" w:rsidRPr="00E23ADD">
        <w:rPr>
          <w:rFonts w:ascii="PT Astra Serif" w:hAnsi="PT Astra Serif"/>
          <w:sz w:val="25"/>
          <w:szCs w:val="25"/>
        </w:rPr>
        <w:t>от</w:t>
      </w:r>
      <w:r w:rsidR="00A36A81" w:rsidRPr="00E23ADD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14.12.2020 № 78</w:t>
      </w:r>
    </w:p>
    <w:p w:rsidR="00F3138B" w:rsidRPr="00E23ADD" w:rsidRDefault="00F3138B" w:rsidP="00F3138B">
      <w:pPr>
        <w:ind w:left="6096" w:firstLine="0"/>
        <w:contextualSpacing/>
        <w:jc w:val="right"/>
        <w:rPr>
          <w:rFonts w:ascii="PT Astra Serif" w:hAnsi="PT Astra Serif"/>
          <w:sz w:val="25"/>
          <w:szCs w:val="25"/>
        </w:rPr>
      </w:pPr>
    </w:p>
    <w:p w:rsidR="00F3138B" w:rsidRPr="00E23ADD" w:rsidRDefault="00F3138B" w:rsidP="00F3138B">
      <w:pPr>
        <w:pStyle w:val="Default"/>
        <w:jc w:val="center"/>
        <w:rPr>
          <w:rFonts w:ascii="PT Astra Serif" w:hAnsi="PT Astra Serif" w:cs="Times New Roman"/>
          <w:color w:val="auto"/>
          <w:sz w:val="25"/>
          <w:szCs w:val="25"/>
        </w:rPr>
      </w:pPr>
      <w:r w:rsidRPr="00E23ADD">
        <w:rPr>
          <w:rFonts w:ascii="PT Astra Serif" w:hAnsi="PT Astra Serif" w:cs="Times New Roman"/>
          <w:color w:val="auto"/>
          <w:sz w:val="25"/>
          <w:szCs w:val="25"/>
        </w:rPr>
        <w:t>Предельные (максимальные) индексы</w:t>
      </w:r>
    </w:p>
    <w:p w:rsidR="00F3138B" w:rsidRPr="00E23ADD" w:rsidRDefault="00F3138B" w:rsidP="00F3138B">
      <w:pPr>
        <w:pStyle w:val="Default"/>
        <w:jc w:val="center"/>
        <w:rPr>
          <w:rFonts w:ascii="PT Astra Serif" w:hAnsi="PT Astra Serif" w:cs="Times New Roman"/>
          <w:color w:val="auto"/>
          <w:sz w:val="25"/>
          <w:szCs w:val="25"/>
        </w:rPr>
      </w:pPr>
      <w:r w:rsidRPr="00E23ADD">
        <w:rPr>
          <w:rFonts w:ascii="PT Astra Serif" w:hAnsi="PT Astra Serif" w:cs="Times New Roman"/>
          <w:color w:val="auto"/>
          <w:sz w:val="25"/>
          <w:szCs w:val="25"/>
        </w:rPr>
        <w:t xml:space="preserve">изменения размера вносимой гражданами платы за коммунальные услуги в муниципальных образованиях Томской области на </w:t>
      </w:r>
      <w:r w:rsidR="00D66326" w:rsidRPr="00E23ADD">
        <w:rPr>
          <w:rFonts w:ascii="PT Astra Serif" w:hAnsi="PT Astra Serif" w:cs="Times New Roman"/>
          <w:color w:val="auto"/>
          <w:sz w:val="25"/>
          <w:szCs w:val="25"/>
        </w:rPr>
        <w:t>20</w:t>
      </w:r>
      <w:r w:rsidR="00F43837" w:rsidRPr="00E23ADD">
        <w:rPr>
          <w:rFonts w:ascii="PT Astra Serif" w:hAnsi="PT Astra Serif" w:cs="Times New Roman"/>
          <w:color w:val="auto"/>
          <w:sz w:val="25"/>
          <w:szCs w:val="25"/>
        </w:rPr>
        <w:t>2</w:t>
      </w:r>
      <w:r w:rsidR="008C38EF" w:rsidRPr="00E23ADD">
        <w:rPr>
          <w:rFonts w:ascii="PT Astra Serif" w:hAnsi="PT Astra Serif" w:cs="Times New Roman"/>
          <w:color w:val="auto"/>
          <w:sz w:val="25"/>
          <w:szCs w:val="25"/>
        </w:rPr>
        <w:t>1</w:t>
      </w:r>
      <w:r w:rsidR="00D66326" w:rsidRPr="00E23ADD">
        <w:rPr>
          <w:rFonts w:ascii="PT Astra Serif" w:hAnsi="PT Astra Serif" w:cs="Times New Roman"/>
          <w:color w:val="auto"/>
          <w:sz w:val="25"/>
          <w:szCs w:val="25"/>
        </w:rPr>
        <w:t> </w:t>
      </w:r>
      <w:r w:rsidRPr="00E23ADD">
        <w:rPr>
          <w:rFonts w:ascii="PT Astra Serif" w:hAnsi="PT Astra Serif" w:cs="Times New Roman"/>
          <w:color w:val="auto"/>
          <w:sz w:val="25"/>
          <w:szCs w:val="25"/>
        </w:rPr>
        <w:t>год</w:t>
      </w:r>
    </w:p>
    <w:p w:rsidR="00F3138B" w:rsidRPr="00E23ADD" w:rsidRDefault="00F3138B" w:rsidP="00F3138B">
      <w:pPr>
        <w:pStyle w:val="af1"/>
        <w:spacing w:line="276" w:lineRule="auto"/>
        <w:ind w:left="0"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3"/>
        <w:gridCol w:w="2254"/>
        <w:gridCol w:w="1996"/>
      </w:tblGrid>
      <w:tr w:rsidR="00F3138B" w:rsidRPr="00E23ADD" w:rsidTr="00A81647">
        <w:trPr>
          <w:trHeight w:val="944"/>
          <w:tblHeader/>
          <w:jc w:val="center"/>
        </w:trPr>
        <w:tc>
          <w:tcPr>
            <w:tcW w:w="2843" w:type="pct"/>
            <w:vMerge w:val="restart"/>
            <w:shd w:val="clear" w:color="auto" w:fill="auto"/>
            <w:vAlign w:val="center"/>
          </w:tcPr>
          <w:p w:rsidR="00F3138B" w:rsidRPr="00E23ADD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E23ADD">
              <w:rPr>
                <w:rFonts w:ascii="PT Astra Serif" w:hAnsi="PT Astra Serif"/>
                <w:sz w:val="24"/>
                <w:szCs w:val="25"/>
              </w:rPr>
              <w:t>Муниципальное образование</w:t>
            </w:r>
          </w:p>
        </w:tc>
        <w:tc>
          <w:tcPr>
            <w:tcW w:w="2157" w:type="pct"/>
            <w:gridSpan w:val="2"/>
            <w:shd w:val="clear" w:color="auto" w:fill="auto"/>
            <w:vAlign w:val="center"/>
          </w:tcPr>
          <w:p w:rsidR="00F3138B" w:rsidRPr="00E23ADD" w:rsidRDefault="00F3138B" w:rsidP="008C38EF">
            <w:pPr>
              <w:pStyle w:val="af1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E23ADD">
              <w:rPr>
                <w:rFonts w:ascii="PT Astra Serif" w:hAnsi="PT Astra Serif"/>
                <w:sz w:val="24"/>
                <w:szCs w:val="25"/>
              </w:rPr>
              <w:t xml:space="preserve">Предельные (максимальные) индексы изменения размера вносимой гражданами платы за коммунальные услуги в </w:t>
            </w:r>
            <w:r w:rsidR="00D66326" w:rsidRPr="00E23ADD">
              <w:rPr>
                <w:rFonts w:ascii="PT Astra Serif" w:hAnsi="PT Astra Serif"/>
                <w:sz w:val="24"/>
                <w:szCs w:val="25"/>
              </w:rPr>
              <w:t>20</w:t>
            </w:r>
            <w:r w:rsidR="00F43837" w:rsidRPr="00E23ADD">
              <w:rPr>
                <w:rFonts w:ascii="PT Astra Serif" w:hAnsi="PT Astra Serif"/>
                <w:sz w:val="24"/>
                <w:szCs w:val="25"/>
              </w:rPr>
              <w:t>2</w:t>
            </w:r>
            <w:r w:rsidR="008C38EF" w:rsidRPr="00E23ADD">
              <w:rPr>
                <w:rFonts w:ascii="PT Astra Serif" w:hAnsi="PT Astra Serif"/>
                <w:sz w:val="24"/>
                <w:szCs w:val="25"/>
              </w:rPr>
              <w:t>1</w:t>
            </w:r>
            <w:r w:rsidR="00D66326" w:rsidRPr="00E23ADD">
              <w:rPr>
                <w:rFonts w:ascii="PT Astra Serif" w:hAnsi="PT Astra Serif"/>
                <w:sz w:val="24"/>
                <w:szCs w:val="25"/>
              </w:rPr>
              <w:t> </w:t>
            </w:r>
            <w:r w:rsidRPr="00E23ADD">
              <w:rPr>
                <w:rFonts w:ascii="PT Astra Serif" w:hAnsi="PT Astra Serif"/>
                <w:sz w:val="24"/>
                <w:szCs w:val="25"/>
              </w:rPr>
              <w:t>году (процентов)</w:t>
            </w:r>
          </w:p>
        </w:tc>
      </w:tr>
      <w:tr w:rsidR="00F3138B" w:rsidRPr="00E23ADD" w:rsidTr="00A81647">
        <w:trPr>
          <w:trHeight w:val="404"/>
          <w:tblHeader/>
          <w:jc w:val="center"/>
        </w:trPr>
        <w:tc>
          <w:tcPr>
            <w:tcW w:w="2843" w:type="pct"/>
            <w:vMerge/>
            <w:shd w:val="clear" w:color="auto" w:fill="auto"/>
          </w:tcPr>
          <w:p w:rsidR="00F3138B" w:rsidRPr="00E23ADD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</w:p>
        </w:tc>
        <w:tc>
          <w:tcPr>
            <w:tcW w:w="1144" w:type="pct"/>
            <w:shd w:val="clear" w:color="auto" w:fill="auto"/>
            <w:vAlign w:val="center"/>
          </w:tcPr>
          <w:p w:rsidR="00F3138B" w:rsidRPr="00E23ADD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E23ADD">
              <w:rPr>
                <w:rFonts w:ascii="PT Astra Serif" w:hAnsi="PT Astra Serif"/>
                <w:sz w:val="24"/>
                <w:szCs w:val="25"/>
              </w:rPr>
              <w:t>с 1 января по 30 июня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F3138B" w:rsidRPr="00E23ADD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E23ADD">
              <w:rPr>
                <w:rFonts w:ascii="PT Astra Serif" w:hAnsi="PT Astra Serif"/>
                <w:sz w:val="24"/>
                <w:szCs w:val="25"/>
              </w:rPr>
              <w:t>с 1 июля по 31 декабря</w:t>
            </w:r>
          </w:p>
        </w:tc>
      </w:tr>
      <w:tr w:rsidR="00F3138B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3138B" w:rsidRPr="00E23ADD" w:rsidRDefault="00DB0A5B" w:rsidP="0088679D">
            <w:pPr>
              <w:pStyle w:val="af1"/>
              <w:numPr>
                <w:ilvl w:val="0"/>
                <w:numId w:val="1"/>
              </w:numPr>
              <w:tabs>
                <w:tab w:val="left" w:pos="0"/>
              </w:tabs>
              <w:ind w:left="242" w:hanging="242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Городской округ «Город Томск»</w:t>
            </w:r>
            <w:r w:rsidR="00F3138B" w:rsidRPr="00E23ADD">
              <w:rPr>
                <w:rFonts w:ascii="PT Astra Serif" w:hAnsi="PT Astra Serif"/>
                <w:sz w:val="25"/>
                <w:szCs w:val="25"/>
              </w:rPr>
              <w:t> 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8C3C52" w:rsidRPr="00E23ADD" w:rsidRDefault="008C3C5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F3138B" w:rsidRPr="00E23ADD" w:rsidRDefault="003A4060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  <w:lang w:val="en-US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31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2. Городской округ «Город Кедровый»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  <w:lang w:val="en-US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30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3. Городской округ Стрежевой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  <w:lang w:val="en-US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5A5D4A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4. Городской округ закрытое административно–территориальное образование Северск Томской области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C2DB9" w:rsidRPr="00E23ADD" w:rsidRDefault="003A4060" w:rsidP="00AC2DB9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F3138B" w:rsidRPr="00E23ADD" w:rsidTr="00A81647">
        <w:trPr>
          <w:trHeight w:val="297"/>
          <w:jc w:val="center"/>
        </w:trPr>
        <w:tc>
          <w:tcPr>
            <w:tcW w:w="2843" w:type="pct"/>
            <w:shd w:val="clear" w:color="auto" w:fill="auto"/>
          </w:tcPr>
          <w:p w:rsidR="00F3138B" w:rsidRPr="00E23ADD" w:rsidRDefault="00F3138B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Александровский район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3138B" w:rsidRPr="00E23ADD" w:rsidRDefault="00F3138B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F3138B" w:rsidRPr="00E23ADD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5. Александровское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6. Северное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7644E3" w:rsidP="008D3595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7. Лукашкин-</w:t>
            </w:r>
            <w:proofErr w:type="spellStart"/>
            <w:r w:rsidR="00AC2DB9" w:rsidRPr="00E23ADD">
              <w:rPr>
                <w:rFonts w:ascii="PT Astra Serif" w:hAnsi="PT Astra Serif"/>
                <w:sz w:val="25"/>
                <w:szCs w:val="25"/>
              </w:rPr>
              <w:t>Ярское</w:t>
            </w:r>
            <w:proofErr w:type="spellEnd"/>
            <w:r w:rsidR="00AC2DB9"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Назинское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9. Новоникольское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10. Октябрьское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Асиновский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Асиновское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городское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Батуринское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Большедороховское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14. Новиковское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Новокусковское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16. 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Новониколаевское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17. Ягодное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trHeight w:val="157"/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Бакчарский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Бакчарское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Вавиловское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Высокоярское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Парбигское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Плотниковское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Поротниковское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Верхнекетский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lastRenderedPageBreak/>
              <w:t>24. Белоярское городское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Катайгинское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26. 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Клюквинское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Макзырское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28. Орловское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29. 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Палочкинское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Сайгинское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Степановское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Ягоднинское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Зырянский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Высоковское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Дубровское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35. Зырянское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36. Михайловское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Чердатское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Каргасокский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Вертикосское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39. 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Каргасокское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Киндальское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Нововасюганское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Новоюгинское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43. Сосновское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Средневасюганское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Среднетымское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 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46. 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Толпаровское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47. 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Тымское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7644E3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48. </w:t>
            </w:r>
            <w:proofErr w:type="spellStart"/>
            <w:r>
              <w:rPr>
                <w:rFonts w:ascii="PT Astra Serif" w:hAnsi="PT Astra Serif"/>
                <w:sz w:val="25"/>
                <w:szCs w:val="25"/>
              </w:rPr>
              <w:t>Усть-</w:t>
            </w:r>
            <w:r w:rsidR="00AC2DB9" w:rsidRPr="00E23ADD">
              <w:rPr>
                <w:rFonts w:ascii="PT Astra Serif" w:hAnsi="PT Astra Serif"/>
                <w:sz w:val="25"/>
                <w:szCs w:val="25"/>
              </w:rPr>
              <w:t>Тымское</w:t>
            </w:r>
            <w:proofErr w:type="spellEnd"/>
            <w:r w:rsidR="00AC2DB9"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7644E3" w:rsidP="00E71873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49. </w:t>
            </w:r>
            <w:proofErr w:type="spellStart"/>
            <w:r>
              <w:rPr>
                <w:rFonts w:ascii="PT Astra Serif" w:hAnsi="PT Astra Serif"/>
                <w:sz w:val="25"/>
                <w:szCs w:val="25"/>
              </w:rPr>
              <w:t>Усть-</w:t>
            </w:r>
            <w:r w:rsidR="00AC2DB9" w:rsidRPr="00E23ADD">
              <w:rPr>
                <w:rFonts w:ascii="PT Astra Serif" w:hAnsi="PT Astra Serif"/>
                <w:sz w:val="25"/>
                <w:szCs w:val="25"/>
              </w:rPr>
              <w:t>Чижапское</w:t>
            </w:r>
            <w:proofErr w:type="spellEnd"/>
            <w:r w:rsidR="00AC2DB9"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Кожевниковский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Вороновское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Кожевниковское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Малиновское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53. Новопокровское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Песочнодубровское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Староювалинское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56. 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Уртамское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Чилинское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lastRenderedPageBreak/>
              <w:t>Колпашевский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Колпашевское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городское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59. 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Инкинское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Новогоренское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61. Новоселовское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62. Саровское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Чажемтовское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Кривошеинский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Володинское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Иштанское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66. Красноярское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Кривошеинское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Новокривошеинское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69. Петровское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Пудовское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Молчановский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Могочинское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Молчановское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Наргинское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Суйгинское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Тунгусовское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Парабельский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76. Заводское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Нарымское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Новосельцевское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Парабельское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Старицинское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Первомайский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81. Комсомольское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Куяновское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Новомариинское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84. Первомайское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Сергеевское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7644E3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86. Улу-</w:t>
            </w:r>
            <w:proofErr w:type="spellStart"/>
            <w:r w:rsidR="00AC2DB9" w:rsidRPr="00E23ADD">
              <w:rPr>
                <w:rFonts w:ascii="PT Astra Serif" w:hAnsi="PT Astra Serif"/>
                <w:sz w:val="25"/>
                <w:szCs w:val="25"/>
              </w:rPr>
              <w:t>Юльское</w:t>
            </w:r>
            <w:proofErr w:type="spellEnd"/>
            <w:r w:rsidR="00AC2DB9"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Тегульдетский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87. Белоярское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88. 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Берегаевское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lastRenderedPageBreak/>
              <w:t>89. 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Тегульдетское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Черноярское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Томский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Богашевское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Воронинское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93. Заречное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Зональненское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Зоркальцевское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96. 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Итатское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Калтайское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Копыловское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99. 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Корниловское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Малиновское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Межениновское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102. 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Мирненское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103. Моряковское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Наумовское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105. Новорождественское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106. Октябрьское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Рыбаловское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108. Спасское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109. 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Турунтаевское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  <w:vAlign w:val="bottom"/>
          </w:tcPr>
          <w:p w:rsidR="00AC2DB9" w:rsidRPr="00E23ADD" w:rsidRDefault="00AC2DB9" w:rsidP="001647EB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Чаинский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110. 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Коломинское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111. 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Подгорнское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7644E3" w:rsidP="00E71873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112. </w:t>
            </w:r>
            <w:proofErr w:type="spellStart"/>
            <w:r>
              <w:rPr>
                <w:rFonts w:ascii="PT Astra Serif" w:hAnsi="PT Astra Serif"/>
                <w:sz w:val="25"/>
                <w:szCs w:val="25"/>
              </w:rPr>
              <w:t>Усть-</w:t>
            </w:r>
            <w:r w:rsidR="00AC2DB9" w:rsidRPr="00E23ADD">
              <w:rPr>
                <w:rFonts w:ascii="PT Astra Serif" w:hAnsi="PT Astra Serif"/>
                <w:sz w:val="25"/>
                <w:szCs w:val="25"/>
              </w:rPr>
              <w:t>Бакчарское</w:t>
            </w:r>
            <w:proofErr w:type="spellEnd"/>
            <w:r w:rsidR="00AC2DB9"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113. 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Чаинское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Шегарский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E23ADD" w:rsidRDefault="00AC2DB9">
            <w:pPr>
              <w:rPr>
                <w:rFonts w:ascii="PT Astra Serif" w:hAnsi="PT Astra Serif"/>
              </w:rPr>
            </w:pP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114. 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Анастасьевское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115. 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Баткатское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bookmarkStart w:id="0" w:name="_GoBack"/>
            <w:bookmarkEnd w:id="0"/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116. Северное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117. 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Побединское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118. 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Трубачевское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  <w:tr w:rsidR="00AC2DB9" w:rsidRPr="00E23ADD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E23ADD" w:rsidRDefault="00AC2DB9" w:rsidP="00DB0A5B">
            <w:pPr>
              <w:pStyle w:val="af1"/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119. </w:t>
            </w:r>
            <w:proofErr w:type="spellStart"/>
            <w:r w:rsidRPr="00E23ADD">
              <w:rPr>
                <w:rFonts w:ascii="PT Astra Serif" w:hAnsi="PT Astra Serif"/>
                <w:sz w:val="25"/>
                <w:szCs w:val="25"/>
              </w:rPr>
              <w:t>Шегарское</w:t>
            </w:r>
            <w:proofErr w:type="spellEnd"/>
            <w:r w:rsidRPr="00E23ADD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AC2DB9" w:rsidRPr="00E23ADD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E23ADD" w:rsidRDefault="003A4060">
            <w:pPr>
              <w:rPr>
                <w:rFonts w:ascii="PT Astra Serif" w:hAnsi="PT Astra Serif"/>
              </w:rPr>
            </w:pPr>
            <w:r w:rsidRPr="00E23ADD">
              <w:rPr>
                <w:rFonts w:ascii="PT Astra Serif" w:hAnsi="PT Astra Serif"/>
                <w:sz w:val="25"/>
                <w:szCs w:val="25"/>
              </w:rPr>
              <w:t>7,8</w:t>
            </w:r>
          </w:p>
        </w:tc>
      </w:tr>
    </w:tbl>
    <w:p w:rsidR="00DD57A4" w:rsidRPr="00E23ADD" w:rsidRDefault="00DD57A4" w:rsidP="00631463">
      <w:pPr>
        <w:spacing w:after="120"/>
        <w:ind w:left="6379" w:firstLine="0"/>
        <w:rPr>
          <w:rFonts w:ascii="PT Astra Serif" w:hAnsi="PT Astra Serif"/>
          <w:sz w:val="25"/>
          <w:szCs w:val="25"/>
        </w:rPr>
      </w:pPr>
    </w:p>
    <w:p w:rsidR="00A81647" w:rsidRPr="00E23ADD" w:rsidRDefault="00A81647" w:rsidP="00631463">
      <w:pPr>
        <w:spacing w:after="120"/>
        <w:ind w:left="6379" w:firstLine="0"/>
        <w:rPr>
          <w:rFonts w:ascii="PT Astra Serif" w:hAnsi="PT Astra Serif"/>
          <w:sz w:val="25"/>
          <w:szCs w:val="25"/>
        </w:rPr>
        <w:sectPr w:rsidR="00A81647" w:rsidRPr="00E23ADD" w:rsidSect="002A3E97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 w:code="9"/>
          <w:pgMar w:top="851" w:right="851" w:bottom="851" w:left="1418" w:header="720" w:footer="720" w:gutter="0"/>
          <w:pgNumType w:start="1"/>
          <w:cols w:space="720"/>
          <w:titlePg/>
          <w:docGrid w:linePitch="354"/>
        </w:sectPr>
      </w:pPr>
    </w:p>
    <w:p w:rsidR="002A3E97" w:rsidRPr="002A3E97" w:rsidRDefault="002A3E97" w:rsidP="002A3E97">
      <w:pPr>
        <w:spacing w:after="120"/>
        <w:ind w:left="6237" w:firstLine="0"/>
        <w:rPr>
          <w:rFonts w:ascii="PT Astra Serif" w:hAnsi="PT Astra Serif"/>
          <w:sz w:val="25"/>
          <w:szCs w:val="25"/>
        </w:rPr>
      </w:pPr>
      <w:r w:rsidRPr="002A3E97">
        <w:rPr>
          <w:rFonts w:ascii="PT Astra Serif" w:hAnsi="PT Astra Serif"/>
          <w:sz w:val="25"/>
          <w:szCs w:val="25"/>
        </w:rPr>
        <w:lastRenderedPageBreak/>
        <w:t>Приложение № 2</w:t>
      </w:r>
    </w:p>
    <w:p w:rsidR="002A3E97" w:rsidRPr="002A3E97" w:rsidRDefault="002A3E97" w:rsidP="002A3E97">
      <w:pPr>
        <w:spacing w:after="120"/>
        <w:ind w:left="6237" w:firstLine="0"/>
        <w:rPr>
          <w:rFonts w:ascii="PT Astra Serif" w:hAnsi="PT Astra Serif"/>
          <w:sz w:val="25"/>
          <w:szCs w:val="25"/>
        </w:rPr>
      </w:pPr>
      <w:r w:rsidRPr="002A3E97">
        <w:rPr>
          <w:rFonts w:ascii="PT Astra Serif" w:hAnsi="PT Astra Serif"/>
          <w:sz w:val="25"/>
          <w:szCs w:val="25"/>
        </w:rPr>
        <w:t>УТВЕРЖДЕНО</w:t>
      </w:r>
      <w:r w:rsidRPr="002A3E97">
        <w:rPr>
          <w:rFonts w:ascii="PT Astra Serif" w:hAnsi="PT Astra Serif"/>
          <w:sz w:val="25"/>
          <w:szCs w:val="25"/>
        </w:rPr>
        <w:br/>
      </w:r>
      <w:r w:rsidR="009E7473">
        <w:rPr>
          <w:rFonts w:ascii="PT Astra Serif" w:hAnsi="PT Astra Serif"/>
          <w:sz w:val="25"/>
          <w:szCs w:val="25"/>
        </w:rPr>
        <w:t xml:space="preserve">постановлением </w:t>
      </w:r>
      <w:r w:rsidR="00B73473">
        <w:rPr>
          <w:rFonts w:ascii="PT Astra Serif" w:hAnsi="PT Astra Serif"/>
          <w:sz w:val="25"/>
          <w:szCs w:val="25"/>
        </w:rPr>
        <w:t>Губернатора</w:t>
      </w:r>
      <w:r w:rsidRPr="002A3E97">
        <w:rPr>
          <w:rFonts w:ascii="PT Astra Serif" w:hAnsi="PT Astra Serif"/>
          <w:sz w:val="25"/>
          <w:szCs w:val="25"/>
        </w:rPr>
        <w:t xml:space="preserve"> Томс</w:t>
      </w:r>
      <w:r w:rsidR="007644E3">
        <w:rPr>
          <w:rFonts w:ascii="PT Astra Serif" w:hAnsi="PT Astra Serif"/>
          <w:sz w:val="25"/>
          <w:szCs w:val="25"/>
        </w:rPr>
        <w:t>кой области</w:t>
      </w:r>
      <w:r w:rsidR="007644E3">
        <w:rPr>
          <w:rFonts w:ascii="PT Astra Serif" w:hAnsi="PT Astra Serif"/>
          <w:sz w:val="25"/>
          <w:szCs w:val="25"/>
        </w:rPr>
        <w:br/>
      </w:r>
      <w:r w:rsidR="0017531A">
        <w:rPr>
          <w:rFonts w:ascii="PT Astra Serif" w:hAnsi="PT Astra Serif"/>
          <w:sz w:val="25"/>
          <w:szCs w:val="25"/>
        </w:rPr>
        <w:t xml:space="preserve"> </w:t>
      </w:r>
      <w:r w:rsidR="007644E3">
        <w:rPr>
          <w:rFonts w:ascii="PT Astra Serif" w:hAnsi="PT Astra Serif"/>
          <w:sz w:val="25"/>
          <w:szCs w:val="25"/>
        </w:rPr>
        <w:t>от</w:t>
      </w:r>
      <w:r w:rsidR="0017531A">
        <w:rPr>
          <w:rFonts w:ascii="PT Astra Serif" w:hAnsi="PT Astra Serif"/>
          <w:sz w:val="25"/>
          <w:szCs w:val="25"/>
        </w:rPr>
        <w:t xml:space="preserve"> 14.12.2020 № 78</w:t>
      </w:r>
      <w:r w:rsidR="007644E3">
        <w:rPr>
          <w:rFonts w:ascii="PT Astra Serif" w:hAnsi="PT Astra Serif"/>
          <w:sz w:val="25"/>
          <w:szCs w:val="25"/>
        </w:rPr>
        <w:t xml:space="preserve"> </w:t>
      </w:r>
    </w:p>
    <w:p w:rsidR="002A3E97" w:rsidRPr="002A3E97" w:rsidRDefault="002A3E97" w:rsidP="002A3E97">
      <w:pPr>
        <w:ind w:left="6096" w:firstLine="0"/>
        <w:contextualSpacing/>
        <w:rPr>
          <w:rFonts w:ascii="PT Astra Serif" w:hAnsi="PT Astra Serif"/>
          <w:b/>
          <w:sz w:val="25"/>
          <w:szCs w:val="25"/>
        </w:rPr>
      </w:pPr>
    </w:p>
    <w:p w:rsidR="002A3E97" w:rsidRPr="002A3E97" w:rsidRDefault="002A3E97" w:rsidP="002A3E97">
      <w:pPr>
        <w:tabs>
          <w:tab w:val="left" w:pos="1190"/>
        </w:tabs>
        <w:ind w:firstLine="0"/>
        <w:jc w:val="center"/>
        <w:rPr>
          <w:rFonts w:ascii="PT Astra Serif" w:hAnsi="PT Astra Serif"/>
          <w:sz w:val="25"/>
          <w:szCs w:val="25"/>
        </w:rPr>
      </w:pPr>
      <w:r w:rsidRPr="002A3E97">
        <w:rPr>
          <w:rFonts w:ascii="PT Astra Serif" w:hAnsi="PT Astra Serif"/>
          <w:sz w:val="25"/>
          <w:szCs w:val="25"/>
        </w:rPr>
        <w:t xml:space="preserve">Обоснование величины установленных предельных (максимальных) индексов изменения размера вносимой гражданами платы за коммунальные услуги в муниципальных образованиях Томской области </w:t>
      </w:r>
      <w:r w:rsidRPr="002A3E97">
        <w:rPr>
          <w:rFonts w:ascii="PT Astra Serif" w:hAnsi="PT Astra Serif"/>
          <w:sz w:val="25"/>
          <w:szCs w:val="25"/>
        </w:rPr>
        <w:br/>
        <w:t>с 1 июля по 31 декабря 2021 года</w:t>
      </w:r>
    </w:p>
    <w:p w:rsidR="002A3E97" w:rsidRPr="003E4EA9" w:rsidRDefault="002A3E97" w:rsidP="002A3E97">
      <w:pPr>
        <w:pStyle w:val="af1"/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6804"/>
      </w:tblGrid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3E4EA9">
              <w:rPr>
                <w:rFonts w:ascii="PT Astra Serif" w:hAnsi="PT Astra Serif"/>
                <w:szCs w:val="26"/>
              </w:rPr>
              <w:t>Муниципальное образование Томской области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3E4EA9">
              <w:rPr>
                <w:rFonts w:ascii="PT Astra Serif" w:hAnsi="PT Astra Serif"/>
                <w:szCs w:val="26"/>
              </w:rPr>
              <w:t>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 Томской области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1. </w:t>
            </w:r>
            <w:r>
              <w:rPr>
                <w:rFonts w:ascii="PT Astra Serif" w:hAnsi="PT Astra Serif"/>
                <w:szCs w:val="26"/>
              </w:rPr>
              <w:t>Городской округ «Город Томск»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49,81 руб./куб. м, декабрь 2021 года – 52,55 руб./куб. м (прогноз), рост – 105,5%;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2020 года – 10,45 руб./куб. м, декабрь 2021 года – 11,02 руб./куб. м (прогноз), рост – 105,5%;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1942,54 руб. за 1 Гкал, декабрь 2021 года – 2088,23 руб. за 1 Гкал (прогноз), рост – 107,5%;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декабрь 2020 года – 34,60 руб./куб. м, декабрь 2021 года – 36,50 руб./куб. м (прогноз), рост – 105,5%;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1942,54 руб. за 1 Гкал, декабрь 2021 года – 2088,23 руб. за 1 Гкал (прогноз), рост – 107,5%;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потребление по ИПУ* – 77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7644E3">
              <w:rPr>
                <w:rFonts w:ascii="PT Astra Serif" w:hAnsi="PT Astra Serif"/>
                <w:spacing w:val="-2"/>
                <w:szCs w:val="26"/>
              </w:rPr>
              <w:t>холодное водоснабжение: потребление по ИПУ* – 2 куб. м;</w:t>
            </w:r>
            <w:r w:rsidRPr="007644E3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2020 года – 0,06062 Гкал на подогрев 1 куб. м холодной воды, декабрь 2021 года – 0,06062 Гкал на подогрев 1 куб. м холодной воды;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потребление по ИПУ* – 3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0,0269 Гкал на кв. м, декабрь 2021 года – 0,0269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0,2558 куб. м на 1 человека, декабрь 2021 года – 0,2558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7313C4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137206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7313C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22,95%, Томской области – 12,71%.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7313C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</w:t>
            </w:r>
            <w:r w:rsidRPr="0021257F">
              <w:rPr>
                <w:rFonts w:ascii="PT Astra Serif" w:hAnsi="PT Astra Serif"/>
                <w:szCs w:val="26"/>
              </w:rPr>
              <w:t xml:space="preserve"> не более чем на величину отклонения по Томской области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</w:t>
            </w:r>
            <w:r w:rsidRPr="00E06FCD">
              <w:rPr>
                <w:rFonts w:ascii="PT Astra Serif" w:hAnsi="PT Astra Serif"/>
                <w:szCs w:val="26"/>
              </w:rPr>
              <w:t>– 460613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77,05%, Томской области – 42,68%.</w:t>
            </w:r>
            <w:proofErr w:type="gramEnd"/>
          </w:p>
          <w:p w:rsidR="007644E3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460613 человек</w:t>
            </w:r>
            <w:r w:rsidR="007313C4">
              <w:rPr>
                <w:rFonts w:ascii="PT Astra Serif" w:hAnsi="PT Astra Serif"/>
                <w:szCs w:val="26"/>
              </w:rPr>
              <w:t xml:space="preserve">. </w:t>
            </w:r>
          </w:p>
          <w:p w:rsidR="002A3E97" w:rsidRPr="0021257F" w:rsidRDefault="007313C4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7644E3">
              <w:rPr>
                <w:rFonts w:ascii="PT Astra Serif" w:hAnsi="PT Astra Serif"/>
                <w:szCs w:val="26"/>
              </w:rPr>
              <w:t>Доля</w:t>
            </w:r>
            <w:r w:rsidR="002A3E97" w:rsidRPr="0021257F">
              <w:rPr>
                <w:rFonts w:ascii="PT Astra Serif" w:hAnsi="PT Astra Serif"/>
                <w:szCs w:val="26"/>
              </w:rPr>
              <w:t xml:space="preserve">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77,05%, Томской области – 42,68%.</w:t>
            </w:r>
          </w:p>
          <w:p w:rsidR="002A3E97" w:rsidRPr="0021257F" w:rsidRDefault="002A3E97" w:rsidP="00E06FC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</w:t>
            </w:r>
            <w:r w:rsidR="00E06FCD">
              <w:rPr>
                <w:rFonts w:ascii="PT Astra Serif" w:hAnsi="PT Astra Serif"/>
                <w:szCs w:val="26"/>
              </w:rPr>
              <w:t>еличения вносимой гражданами муницип</w:t>
            </w:r>
            <w:r w:rsidRPr="0021257F">
              <w:rPr>
                <w:rFonts w:ascii="PT Astra Serif" w:hAnsi="PT Astra Serif"/>
                <w:szCs w:val="26"/>
              </w:rPr>
              <w:t xml:space="preserve">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Pr="003D5350">
              <w:rPr>
                <w:rFonts w:ascii="PT Astra Serif" w:hAnsi="PT Astra Serif"/>
                <w:szCs w:val="26"/>
              </w:rPr>
              <w:t>36883,25 тыс. руб.</w:t>
            </w:r>
            <w:r w:rsidRPr="0021257F">
              <w:rPr>
                <w:rFonts w:ascii="PT Astra Serif" w:hAnsi="PT Astra Serif"/>
                <w:szCs w:val="26"/>
              </w:rPr>
              <w:t xml:space="preserve">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2. </w:t>
            </w:r>
            <w:r>
              <w:rPr>
                <w:rFonts w:ascii="PT Astra Serif" w:hAnsi="PT Astra Serif"/>
                <w:szCs w:val="26"/>
              </w:rPr>
              <w:t>Городской округ «Город Кедровый»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62,39 руб./куб. м, декабрь 2021 года – 64,64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2020 года – 62,39 руб./куб. м, декабрь 2021 года – 64,64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1133,84 руб. за 1 Гкал, декабрь 2021 года – 1174,66 руб. за 1 Гкал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декабрь 2020 года – 63,12 руб./куб. м, декабрь 2021 года – 65,39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1133,84 руб. за 1 Гкал, декабрь 2021 года – 1174,66 руб. за 1 Гкал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3 куб. м;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1,5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2020 года – 0,06859 Гкал на подогрев 1 куб. м холодной воды, декабрь 2021 года – 0,06859 Гкал на подогрев 1 куб. м холодной воды;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потребление по ИПУ* – 4,5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0,0224 Гкал на кв. м, декабрь 2021 года – 0,0224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2995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7644E3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3. </w:t>
            </w:r>
            <w:r>
              <w:rPr>
                <w:rFonts w:ascii="PT Astra Serif" w:hAnsi="PT Astra Serif"/>
                <w:szCs w:val="26"/>
              </w:rPr>
              <w:t>Городской округ «Город Стрежевой»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3939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0,25583 куб. м на 1 человека, декабрь 2021 года – 0,25583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40746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99,79%, Томской области – 3,78%.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84 человек</w:t>
            </w:r>
            <w:r w:rsidR="00506E74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0,21%, Томской области – 0,008%.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06E74">
              <w:rPr>
                <w:rFonts w:ascii="PT Astra Serif" w:hAnsi="PT Astra Serif"/>
                <w:spacing w:val="-4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 w:rsidRPr="00506E74">
              <w:rPr>
                <w:rFonts w:ascii="PT Astra Serif" w:hAnsi="PT Astra Serif"/>
                <w:spacing w:val="-4"/>
                <w:szCs w:val="26"/>
              </w:rPr>
              <w:t>,</w:t>
            </w:r>
            <w:r w:rsidRPr="00506E74">
              <w:rPr>
                <w:rFonts w:ascii="PT Astra Serif" w:hAnsi="PT Astra Serif"/>
                <w:spacing w:val="-4"/>
                <w:szCs w:val="26"/>
              </w:rPr>
              <w:t xml:space="preserve"> – 84 человек</w:t>
            </w:r>
            <w:r w:rsidR="00506E74" w:rsidRPr="00506E74">
              <w:rPr>
                <w:rFonts w:ascii="PT Astra Serif" w:hAnsi="PT Astra Serif"/>
                <w:spacing w:val="-4"/>
                <w:szCs w:val="26"/>
              </w:rPr>
              <w:t>а</w:t>
            </w:r>
            <w:r w:rsidRPr="00506E74">
              <w:rPr>
                <w:rFonts w:ascii="PT Astra Serif" w:hAnsi="PT Astra Serif"/>
                <w:spacing w:val="-4"/>
                <w:szCs w:val="26"/>
              </w:rPr>
              <w:t>.</w:t>
            </w:r>
            <w:r w:rsidRPr="00506E74">
              <w:rPr>
                <w:rFonts w:ascii="PT Astra Serif" w:hAnsi="PT Astra Serif"/>
                <w:spacing w:val="-4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0,21%, Томской области – 0,008%.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Pr="002A3E97">
              <w:rPr>
                <w:rFonts w:ascii="PT Astra Serif" w:hAnsi="PT Astra Serif"/>
                <w:szCs w:val="26"/>
              </w:rPr>
              <w:t>14,42 тыс.</w:t>
            </w:r>
            <w:r w:rsidRPr="0021257F">
              <w:rPr>
                <w:rFonts w:ascii="PT Astra Serif" w:hAnsi="PT Astra Serif"/>
                <w:szCs w:val="26"/>
              </w:rPr>
              <w:t xml:space="preserve">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4. </w:t>
            </w:r>
            <w:r>
              <w:rPr>
                <w:rFonts w:ascii="PT Astra Serif" w:hAnsi="PT Astra Serif"/>
                <w:szCs w:val="26"/>
              </w:rPr>
              <w:t>Городской округ  «ЗАТО Северск»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1627,70 руб. за 1 Гкал, декабрь 2021 года – 1733,50 руб. за 1 Гкал (прогноз), рост – 106,5%;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268,95 руб./куб. м, декабрь 2021 года – 279,71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2641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0,0269 Гкал на кв. м, декабрь 2021 года – 0,0269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9776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8,67%, Томской области – 0,91%.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103028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91,33%, Томской области – 9,55%.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103028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91,33%, Томской области – 9,55%.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Pr="003D5350">
              <w:rPr>
                <w:rFonts w:ascii="PT Astra Serif" w:hAnsi="PT Astra Serif"/>
                <w:szCs w:val="26"/>
              </w:rPr>
              <w:t>13793,41 тыс. руб.</w:t>
            </w:r>
            <w:r w:rsidRPr="0021257F">
              <w:rPr>
                <w:rFonts w:ascii="PT Astra Serif" w:hAnsi="PT Astra Serif"/>
                <w:szCs w:val="26"/>
              </w:rPr>
              <w:t xml:space="preserve">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Александровский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5. </w:t>
            </w:r>
            <w:r>
              <w:rPr>
                <w:rFonts w:ascii="PT Astra Serif" w:hAnsi="PT Astra Serif"/>
                <w:szCs w:val="26"/>
              </w:rPr>
              <w:t>Александровское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51,12 руб./куб. м, декабрь 2021 года – 5</w:t>
            </w:r>
            <w:r w:rsidR="00721AD6">
              <w:rPr>
                <w:rFonts w:ascii="PT Astra Serif" w:hAnsi="PT Astra Serif"/>
                <w:szCs w:val="26"/>
              </w:rPr>
              <w:t>1</w:t>
            </w:r>
            <w:r w:rsidRPr="0021257F">
              <w:rPr>
                <w:rFonts w:ascii="PT Astra Serif" w:hAnsi="PT Astra Serif"/>
                <w:szCs w:val="26"/>
              </w:rPr>
              <w:t>,</w:t>
            </w:r>
            <w:r w:rsidR="00721AD6">
              <w:rPr>
                <w:rFonts w:ascii="PT Astra Serif" w:hAnsi="PT Astra Serif"/>
                <w:szCs w:val="26"/>
              </w:rPr>
              <w:t>43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721AD6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Объемы и нормативы потребления коммунальных услуг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831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164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4659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69,91%, Томской области – 0,43%.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2005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30,09%, Томской области – 0,19%.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2005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30,09%, Томской области – 0,19%.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27,4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6. </w:t>
            </w:r>
            <w:r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</w:t>
            </w:r>
            <w:r w:rsidR="005532B3">
              <w:rPr>
                <w:rFonts w:ascii="PT Astra Serif" w:hAnsi="PT Astra Serif"/>
                <w:szCs w:val="26"/>
              </w:rPr>
              <w:t>фы</w:t>
            </w:r>
            <w:r w:rsidRPr="0021257F">
              <w:rPr>
                <w:rFonts w:ascii="PT Astra Serif" w:hAnsi="PT Astra Serif"/>
                <w:szCs w:val="26"/>
              </w:rPr>
              <w:t>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753,00 руб./куб. м, декабрь 2021 года – 753,00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0,0314 куб. м на 1 кв. м, декабрь 2021 года – 0,0314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71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0,007%.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7. </w:t>
            </w:r>
            <w:r>
              <w:rPr>
                <w:rFonts w:ascii="PT Astra Serif" w:hAnsi="PT Astra Serif"/>
                <w:szCs w:val="26"/>
              </w:rPr>
              <w:t>Лукашкин-</w:t>
            </w:r>
            <w:proofErr w:type="spellStart"/>
            <w:r>
              <w:rPr>
                <w:rFonts w:ascii="PT Astra Serif" w:hAnsi="PT Astra Serif"/>
                <w:szCs w:val="26"/>
              </w:rPr>
              <w:t>Ярское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холодное водоснабжение: декабрь 2020 года – 58,02 руб./куб. м, декабрь 2021 года – 61,39 руб./куб. м, рост – 105,8%;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753,00 руб./куб. м, декабрь 2021 года – 753,00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450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0,0314 куб. м на 1 кв. м, декабрь 2021 года – 0,0314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367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8. </w:t>
            </w:r>
            <w:proofErr w:type="spellStart"/>
            <w:r>
              <w:rPr>
                <w:rFonts w:ascii="PT Astra Serif" w:hAnsi="PT Astra Serif"/>
                <w:szCs w:val="26"/>
              </w:rPr>
              <w:t>Назинское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5970,50 руб. за 1 Гкал, декабрь 2021 года – 6185,44 руб. за 1 Гкал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502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0,0479 Гкал на кв. м, декабрь 2021 года – 0,0479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375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9. </w:t>
            </w:r>
            <w:r>
              <w:rPr>
                <w:rFonts w:ascii="PT Astra Serif" w:hAnsi="PT Astra Serif"/>
                <w:szCs w:val="26"/>
              </w:rPr>
              <w:t>Новоникольское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753,00 руб./куб. м, декабрь 2021 года – 753,00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436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0,0314 куб. м на 1 кв. м, декабрь 2021 года – 0,0314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157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10. </w:t>
            </w:r>
            <w:r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753,00 руб./куб. м, декабрь 2021 года – 753,00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431,50 руб./куб. м, декабрь 2021 года – 448,76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130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0,0314 куб. м на 1 кв. м, декабрь 2021 года – 0,0314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Асиновский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11. </w:t>
            </w:r>
            <w:proofErr w:type="spellStart"/>
            <w:r>
              <w:rPr>
                <w:rFonts w:ascii="PT Astra Serif" w:hAnsi="PT Astra Serif"/>
                <w:szCs w:val="26"/>
              </w:rPr>
              <w:t>Асиновское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–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1700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мм, раковиной и душем,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46,44 руб./куб. м, декабрь 2021 года – 48,11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2020 года – 46,44 руб./куб. м, декабрь 2021 года – 48,11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3012,68 руб. за 1 Гкал, декабрь 2021 года – 3121,14 руб. за 1 Гкал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декабрь 2020 года – 58,93 руб./куб. м, декабрь 2021 года – 61,05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900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5,1 куб. м на 1 человека, декабрь 2021 года – 5,1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  <w:t>холодная вода на нужды горячего водоснабжения: (потребление по нормативам) декабрь 2020 года – 3,11 куб. м на 1 человека, декабрь 2021 года – 3,11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декабрь 2020 года – 0,06842 Гкал на подогрев 1 куб. м холодной воды, декабрь 2021 года – 0,06842 Гкал на подогрев 1 куб. м холодной воды;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(потребление по нормативам) декабрь 2020 года – 8,21 куб. м на 1 человека, декабрь 2021 года – 8,21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24152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99,2%, Томской области – 2,24%.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194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0,8%, Томской области – 0,018%.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194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0,8%, Томской области – 0,018%.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2,53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12. </w:t>
            </w:r>
            <w:proofErr w:type="spellStart"/>
            <w:r>
              <w:rPr>
                <w:rFonts w:ascii="PT Astra Serif" w:hAnsi="PT Astra Serif"/>
                <w:szCs w:val="26"/>
              </w:rPr>
              <w:t>Батуринское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35,73 руб./куб. м, декабрь 2021 года –</w:t>
            </w:r>
            <w:r w:rsidR="00BD77F7">
              <w:rPr>
                <w:rFonts w:ascii="PT Astra Serif" w:hAnsi="PT Astra Serif"/>
                <w:szCs w:val="26"/>
              </w:rPr>
              <w:t xml:space="preserve"> 46,19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1</w:t>
            </w:r>
            <w:r w:rsidR="00BD77F7">
              <w:rPr>
                <w:rFonts w:ascii="PT Astra Serif" w:hAnsi="PT Astra Serif"/>
                <w:szCs w:val="26"/>
              </w:rPr>
              <w:t>29,28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543,00 руб./куб. м, декабрь 2021 года – 543,00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250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BD77F7">
              <w:rPr>
                <w:rFonts w:ascii="PT Astra Serif" w:hAnsi="PT Astra Serif"/>
                <w:szCs w:val="26"/>
              </w:rPr>
              <w:t>1085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BD77F7">
              <w:rPr>
                <w:rFonts w:ascii="PT Astra Serif" w:hAnsi="PT Astra Serif"/>
                <w:szCs w:val="26"/>
              </w:rPr>
              <w:t>68,76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</w:t>
            </w:r>
            <w:r w:rsidR="00BD77F7">
              <w:rPr>
                <w:rFonts w:ascii="PT Astra Serif" w:hAnsi="PT Astra Serif"/>
                <w:szCs w:val="26"/>
              </w:rPr>
              <w:t>1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BD77F7">
              <w:rPr>
                <w:rFonts w:ascii="PT Astra Serif" w:hAnsi="PT Astra Serif"/>
                <w:szCs w:val="26"/>
              </w:rPr>
              <w:t>493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</w:t>
            </w:r>
            <w:r w:rsidR="00BD77F7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BD77F7">
              <w:rPr>
                <w:rFonts w:ascii="PT Astra Serif" w:hAnsi="PT Astra Serif"/>
                <w:szCs w:val="26"/>
              </w:rPr>
              <w:t>31,24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BD77F7">
              <w:rPr>
                <w:rFonts w:ascii="PT Astra Serif" w:hAnsi="PT Astra Serif"/>
                <w:szCs w:val="26"/>
              </w:rPr>
              <w:t>,05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BD77F7">
              <w:rPr>
                <w:rFonts w:ascii="PT Astra Serif" w:hAnsi="PT Astra Serif"/>
                <w:szCs w:val="26"/>
              </w:rPr>
              <w:t xml:space="preserve">493 </w:t>
            </w:r>
            <w:r w:rsidRPr="0021257F">
              <w:rPr>
                <w:rFonts w:ascii="PT Astra Serif" w:hAnsi="PT Astra Serif"/>
                <w:szCs w:val="26"/>
              </w:rPr>
              <w:t>человек</w:t>
            </w:r>
            <w:r w:rsidR="00BD77F7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BD77F7">
              <w:rPr>
                <w:rFonts w:ascii="PT Astra Serif" w:hAnsi="PT Astra Serif"/>
                <w:szCs w:val="26"/>
              </w:rPr>
              <w:t>31,24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BD77F7">
              <w:rPr>
                <w:rFonts w:ascii="PT Astra Serif" w:hAnsi="PT Astra Serif"/>
                <w:szCs w:val="26"/>
              </w:rPr>
              <w:t>,05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BD77F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BD77F7">
              <w:rPr>
                <w:rFonts w:ascii="PT Astra Serif" w:hAnsi="PT Astra Serif"/>
                <w:szCs w:val="26"/>
              </w:rPr>
              <w:t>4,75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13. </w:t>
            </w:r>
            <w:proofErr w:type="spellStart"/>
            <w:r>
              <w:rPr>
                <w:rFonts w:ascii="PT Astra Serif" w:hAnsi="PT Astra Serif"/>
                <w:szCs w:val="26"/>
              </w:rPr>
              <w:t>Большедороховское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Тип (степень) благоустройства: жилое помещение с централизованным водоснабжением без водоотведения, без горячего водоснабжения,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24,21 руб./куб. м, декабрь 2021 года – 24,72 руб./куб. м, рост – 102,1%;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2356,36 руб. за 1 Гкал, декабрь 2021 года – 2477,01 руб. за 1 Гкал, рост – 105,1%;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490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2,7 куб. м на 1 человека, декабрь 2021 года – 2,7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0,0281 Гкал на кв. м, декабрь 2021 года – 0,0281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934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14. </w:t>
            </w:r>
            <w:r>
              <w:rPr>
                <w:rFonts w:ascii="PT Astra Serif" w:hAnsi="PT Astra Serif"/>
                <w:szCs w:val="26"/>
              </w:rPr>
              <w:t>Новиковское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38,36 руб./куб. м, декабрь 2021 года – 38,36 руб./куб. м,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2848,82 руб. за 1 Гкал, декабрь 2021 года – 2975,46 руб. за 1 Гкал, рост – 104,4%;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63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0,0287 Гкал на кв. м, декабрь 2021 года – 0,0287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06E74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1205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15. </w:t>
            </w:r>
            <w:proofErr w:type="spellStart"/>
            <w:r>
              <w:rPr>
                <w:rFonts w:ascii="PT Astra Serif" w:hAnsi="PT Astra Serif"/>
                <w:szCs w:val="26"/>
              </w:rPr>
              <w:t>Новокусковское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42,79 руб./куб. м, декабрь 2021 года – 39,44 руб./куб. м, рост – 92,2%;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19,99 руб./куб. м, декабрь 2021 года – 26,39 руб./куб. м, рост – 132%;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2473,78 руб. за 1 Гкал, декабрь 2021 года – 2562,84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679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3,77 куб. м на 1 человека, декабрь 2021 года – 3,77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3,77 куб. м на 1 человека, декабрь 2021 года – 3,77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теплоснабжение: (потребление по нормативам)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2020 года – 0,0287 Гкал на кв. м, декабрь 2021 года – 0,0287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1979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16. </w:t>
            </w:r>
            <w:proofErr w:type="spellStart"/>
            <w:r>
              <w:rPr>
                <w:rFonts w:ascii="PT Astra Serif" w:hAnsi="PT Astra Serif"/>
                <w:szCs w:val="26"/>
              </w:rPr>
              <w:t>Новониколаевское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3D768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Набор комм</w:t>
            </w:r>
            <w:r w:rsidR="003D768E" w:rsidRPr="003D768E">
              <w:rPr>
                <w:rFonts w:ascii="PT Astra Serif" w:hAnsi="PT Astra Serif"/>
                <w:szCs w:val="26"/>
              </w:rPr>
              <w:t xml:space="preserve">унальных услуг: электроэнергия, </w:t>
            </w:r>
            <w:r w:rsidRPr="003D768E">
              <w:rPr>
                <w:rFonts w:ascii="PT Astra Serif" w:hAnsi="PT Astra Serif"/>
                <w:szCs w:val="26"/>
              </w:rPr>
              <w:t xml:space="preserve">печное отопление (вид топлива – дрова), </w:t>
            </w:r>
            <w:r w:rsidR="003D768E" w:rsidRPr="003D768E">
              <w:rPr>
                <w:rFonts w:ascii="PT Astra Serif" w:hAnsi="PT Astra Serif"/>
                <w:szCs w:val="26"/>
              </w:rPr>
              <w:t xml:space="preserve">снабжение сжиженным углеводородным газом, </w:t>
            </w:r>
            <w:r w:rsidRPr="003D768E">
              <w:rPr>
                <w:rFonts w:ascii="PT Astra Serif" w:hAnsi="PT Astra Serif"/>
                <w:szCs w:val="26"/>
              </w:rPr>
              <w:t>обращение с твердыми коммунальными отходами.</w:t>
            </w:r>
            <w:r w:rsidRPr="003D768E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C26308" w:rsidRPr="003D768E">
              <w:rPr>
                <w:rFonts w:ascii="PT Astra Serif" w:hAnsi="PT Astra Serif"/>
                <w:szCs w:val="26"/>
              </w:rPr>
              <w:t xml:space="preserve">жилое помещение с централизованным электроснабжением, </w:t>
            </w:r>
            <w:proofErr w:type="gramStart"/>
            <w:r w:rsidR="00C26308" w:rsidRPr="003D768E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="00C26308" w:rsidRPr="003D768E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</w:t>
            </w:r>
            <w:r w:rsidRPr="003D768E">
              <w:rPr>
                <w:rFonts w:ascii="PT Astra Serif" w:hAnsi="PT Astra Serif"/>
                <w:szCs w:val="26"/>
              </w:rPr>
              <w:t>.</w:t>
            </w:r>
          </w:p>
          <w:p w:rsidR="002A3E97" w:rsidRPr="003D768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Тарифы:</w:t>
            </w:r>
            <w:r w:rsidRPr="003D768E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D768E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3D768E">
              <w:rPr>
                <w:rFonts w:ascii="PT Astra Serif" w:hAnsi="PT Astra Serif"/>
                <w:szCs w:val="26"/>
              </w:rPr>
              <w:t>;</w:t>
            </w:r>
            <w:r w:rsidRPr="003D768E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543,00 руб./куб. м, декабрь 2021 года – 543,00 руб./куб. м (прогноз), рост – 100%;</w:t>
            </w:r>
            <w:proofErr w:type="gramEnd"/>
            <w:r w:rsidRPr="003D768E">
              <w:rPr>
                <w:rFonts w:ascii="PT Astra Serif" w:hAnsi="PT Astra Serif"/>
                <w:szCs w:val="26"/>
              </w:rPr>
              <w:cr/>
            </w:r>
            <w:proofErr w:type="gramStart"/>
            <w:r w:rsidR="003D768E" w:rsidRPr="003D768E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2020 года – 70,34 руб./кг, декабрь 2021 года – 72,45 руб./кг, рост – 103%;</w:t>
            </w:r>
            <w:r w:rsidR="003D768E" w:rsidRPr="003D768E">
              <w:rPr>
                <w:rFonts w:ascii="PT Astra Serif" w:hAnsi="PT Astra Serif"/>
                <w:szCs w:val="26"/>
              </w:rPr>
              <w:cr/>
            </w:r>
            <w:r w:rsidRPr="003D768E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3D768E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3D768E" w:rsidRPr="003D768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3D768E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D768E">
              <w:rPr>
                <w:rFonts w:ascii="PT Astra Serif" w:hAnsi="PT Astra Serif"/>
                <w:szCs w:val="26"/>
              </w:rPr>
              <w:t>электроэнергия: потребление по ИПУ* – 490 кВт х ч;</w:t>
            </w:r>
            <w:r w:rsidRPr="003D768E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</w:p>
          <w:p w:rsidR="002A3E97" w:rsidRPr="003D768E" w:rsidRDefault="003D768E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3D768E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2020 года – 6,9 кг на 1 человека, декабрь 2021 года – 6,9 кг на 1 человека;</w:t>
            </w:r>
            <w:r w:rsidRPr="003D768E">
              <w:rPr>
                <w:rFonts w:ascii="PT Astra Serif" w:hAnsi="PT Astra Serif"/>
                <w:szCs w:val="26"/>
              </w:rPr>
              <w:cr/>
            </w:r>
            <w:r w:rsidR="002A3E97" w:rsidRPr="003D768E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="002A3E97" w:rsidRPr="003D768E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</w:t>
            </w:r>
            <w:r w:rsidR="00FE41E8">
              <w:rPr>
                <w:rFonts w:ascii="PT Astra Serif" w:hAnsi="PT Astra Serif"/>
                <w:szCs w:val="26"/>
              </w:rPr>
              <w:t>2175</w:t>
            </w:r>
            <w:r w:rsidR="002A3E97" w:rsidRPr="003D768E">
              <w:rPr>
                <w:rFonts w:ascii="PT Astra Serif" w:hAnsi="PT Astra Serif"/>
                <w:szCs w:val="26"/>
              </w:rPr>
              <w:t xml:space="preserve"> куб. м на 1 ч</w:t>
            </w:r>
            <w:r w:rsidR="00FE41E8">
              <w:rPr>
                <w:rFonts w:ascii="PT Astra Serif" w:hAnsi="PT Astra Serif"/>
                <w:szCs w:val="26"/>
              </w:rPr>
              <w:t>еловека, декабрь 2021 года – 0,2175</w:t>
            </w:r>
            <w:r w:rsidR="000E1309">
              <w:rPr>
                <w:rFonts w:ascii="PT Astra Serif" w:hAnsi="PT Astra Serif"/>
                <w:szCs w:val="26"/>
              </w:rPr>
              <w:t xml:space="preserve"> </w:t>
            </w:r>
            <w:r w:rsidR="002A3E97" w:rsidRPr="003D768E">
              <w:rPr>
                <w:rFonts w:ascii="PT Astra Serif" w:hAnsi="PT Astra Serif"/>
                <w:szCs w:val="26"/>
              </w:rPr>
              <w:t>куб. м на 1 человека.</w:t>
            </w:r>
            <w:proofErr w:type="gramEnd"/>
          </w:p>
          <w:p w:rsidR="002A3E97" w:rsidRPr="003D768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3D768E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3D768E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3D768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3D768E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3D768E">
              <w:rPr>
                <w:rFonts w:ascii="PT Astra Serif" w:hAnsi="PT Astra Serif"/>
                <w:szCs w:val="26"/>
              </w:rPr>
              <w:t xml:space="preserve"> – 2041 человек.</w:t>
            </w:r>
            <w:r w:rsidRPr="003D768E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3D768E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3D768E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3D768E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D768E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3D768E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3D768E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3D768E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3D768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D768E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17. </w:t>
            </w:r>
            <w:r>
              <w:rPr>
                <w:rFonts w:ascii="PT Astra Serif" w:hAnsi="PT Astra Serif"/>
                <w:szCs w:val="26"/>
              </w:rPr>
              <w:t>Ягодное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29,68 руб./куб. м, декабрь 2021 года – 30,57 руб./куб. м, рост – 103%;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2416,64 руб. за 1 Гкал, декабрь 2021 года – 2501,71 руб. за 1 Гкал, рост – 103,5%;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480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3,77 куб. м на 1 человека, декабрь 2021 года – 3,77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0,0194 Гкал на кв. м, декабрь 2021 года – 0,0194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1306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Бакчарский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18. </w:t>
            </w:r>
            <w:proofErr w:type="spellStart"/>
            <w:r>
              <w:rPr>
                <w:rFonts w:ascii="PT Astra Serif" w:hAnsi="PT Astra Serif"/>
                <w:szCs w:val="26"/>
              </w:rPr>
              <w:t>Бакчарское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46,23 руб./куб. м, декабрь 2021 года – 47,59 руб./куб. м, рост – 102,9%;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1370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6467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99,66%, Томской области – 0,6%.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22 человек</w:t>
            </w:r>
            <w:r w:rsidR="00144637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0,34%, Томской области – 0,002%.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</w:t>
            </w:r>
            <w:r w:rsidR="004A6CB6">
              <w:rPr>
                <w:rFonts w:ascii="PT Astra Serif" w:hAnsi="PT Astra Serif"/>
                <w:szCs w:val="26"/>
              </w:rPr>
              <w:t xml:space="preserve"> </w:t>
            </w:r>
            <w:r w:rsidRPr="0021257F">
              <w:rPr>
                <w:rFonts w:ascii="PT Astra Serif" w:hAnsi="PT Astra Serif"/>
                <w:szCs w:val="26"/>
              </w:rPr>
              <w:t>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22 человек</w:t>
            </w:r>
            <w:r w:rsidR="004A6CB6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образования – 0,34%, Томской области – 0,002%.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1,27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19. </w:t>
            </w:r>
            <w:proofErr w:type="spellStart"/>
            <w:r>
              <w:rPr>
                <w:rFonts w:ascii="PT Astra Serif" w:hAnsi="PT Astra Serif"/>
                <w:szCs w:val="26"/>
              </w:rPr>
              <w:t>Вавиловское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46,23 руб./куб. м, декабрь 2021 года – 47,59 руб./куб. м, рост – 102,9%;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577,00 руб./куб. м, декабрь 2021 года – 577,00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161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0,3 куб. м на 1 человека, декабрь 2021 года – 0,3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704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20. </w:t>
            </w:r>
            <w:proofErr w:type="spellStart"/>
            <w:r>
              <w:rPr>
                <w:rFonts w:ascii="PT Astra Serif" w:hAnsi="PT Astra Serif"/>
                <w:szCs w:val="26"/>
              </w:rPr>
              <w:t>Высокоярское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46,23 руб./куб. м, декабрь 2021 года – 47,59 руб./куб. м, рост – 102,9%;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577,00 руб./куб. м, декабрь 2021 года – 577,00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318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0,2 куб. м на 1 человека, декабрь 2021 года – 0,2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1344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общей численности населения на территории муниципального образования – 100%, Томской области – 0,12%.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21. </w:t>
            </w:r>
            <w:proofErr w:type="spellStart"/>
            <w:r>
              <w:rPr>
                <w:rFonts w:ascii="PT Astra Serif" w:hAnsi="PT Astra Serif"/>
                <w:szCs w:val="26"/>
              </w:rPr>
              <w:t>Парбигское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46,23 руб./куб. м, декабрь 2021 года – 47,59 руб./куб. м, рост – 102,9%;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твердое топливо (дрова): декабрь 2020 года – 577,00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м, декабрь 2021 года – 577,00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308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0,2 куб. м на 1 человека, декабрь 2021 года – 0,2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1915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22. </w:t>
            </w:r>
            <w:proofErr w:type="spellStart"/>
            <w:r>
              <w:rPr>
                <w:rFonts w:ascii="PT Astra Serif" w:hAnsi="PT Astra Serif"/>
                <w:szCs w:val="26"/>
              </w:rPr>
              <w:t>Плотниковское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46,23 руб./куб. м, декабрь 2021 года – 47,59 руб./куб. м, рост – 102,9%;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510,00 руб./куб. м, декабрь 2021 года – 510,00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424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667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23. </w:t>
            </w:r>
            <w:proofErr w:type="spellStart"/>
            <w:r>
              <w:rPr>
                <w:rFonts w:ascii="PT Astra Serif" w:hAnsi="PT Astra Serif"/>
                <w:szCs w:val="26"/>
              </w:rPr>
              <w:t>Поротниковское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46,23 руб./куб. м, декабрь 2021 года – 47,59 руб./куб. м, рост – 102,9%;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577,00 руб./куб. м, декабрь 2021 года – 577,00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0,2 куб. м на 1 человека, декабрь 2021 года – 0,2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573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Верхнекетский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24. </w:t>
            </w:r>
            <w:r>
              <w:rPr>
                <w:rFonts w:ascii="PT Astra Serif" w:hAnsi="PT Astra Serif"/>
                <w:szCs w:val="26"/>
              </w:rPr>
              <w:t>Белоярское городское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 с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 централизованным водоснабжением и водоотведением без горячего водоснабжения и унитазов, оборудованное мойкой кухонной,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111,39 руб./куб. м, декабрь 2021 года – 115,40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114,90 руб./куб. м, декабрь 2021 года – 119,04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3172,67 руб. за 1 Гкал, декабрь 2021 года – 3286,89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260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1,63 куб. м на 1 человека, декабрь 2021 года – 1,63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1,63 куб. м на 1 человека, декабрь 2021 года – 1,63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0,0299 Гкал на кв. м, декабрь 2021 года – 0,0299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8451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25. </w:t>
            </w:r>
            <w:proofErr w:type="spellStart"/>
            <w:r>
              <w:rPr>
                <w:rFonts w:ascii="PT Astra Serif" w:hAnsi="PT Astra Serif"/>
                <w:szCs w:val="26"/>
              </w:rPr>
              <w:t>Катайгинское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твердое топливо (дрова): декабрь 2020 года – 547,00 руб./куб. м, декабрь 2021 года – 547,00 руб./куб. м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1308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26. </w:t>
            </w:r>
            <w:proofErr w:type="spellStart"/>
            <w:r>
              <w:rPr>
                <w:rFonts w:ascii="PT Astra Serif" w:hAnsi="PT Astra Serif"/>
                <w:szCs w:val="26"/>
              </w:rPr>
              <w:t>Клюквинское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547,00 руб./куб. м, декабрь 2021 года – 547,00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97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1225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27. </w:t>
            </w:r>
            <w:proofErr w:type="spellStart"/>
            <w:r>
              <w:rPr>
                <w:rFonts w:ascii="PT Astra Serif" w:hAnsi="PT Astra Serif"/>
                <w:szCs w:val="26"/>
              </w:rPr>
              <w:t>Макзырское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547,00 руб./куб. м, декабрь 2021 года – 547,00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125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D63D0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393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28. </w:t>
            </w:r>
            <w:r>
              <w:rPr>
                <w:rFonts w:ascii="PT Astra Serif" w:hAnsi="PT Astra Serif"/>
                <w:szCs w:val="26"/>
              </w:rPr>
              <w:t>Орловское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189,38 руб./куб. м, декабрь 2021 года – 196,20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593,00 руб./куб. м, декабрь 2021 года – 593,00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406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29. </w:t>
            </w:r>
            <w:proofErr w:type="spellStart"/>
            <w:r>
              <w:rPr>
                <w:rFonts w:ascii="PT Astra Serif" w:hAnsi="PT Astra Serif"/>
                <w:szCs w:val="26"/>
              </w:rPr>
              <w:t>Палочкинское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593,00 руб./куб. м, декабрь 2021 года – 593,00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267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256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30. </w:t>
            </w:r>
            <w:proofErr w:type="spellStart"/>
            <w:r>
              <w:rPr>
                <w:rFonts w:ascii="PT Astra Serif" w:hAnsi="PT Astra Serif"/>
                <w:szCs w:val="26"/>
              </w:rPr>
              <w:t>Сайгинское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77,65 руб./куб. м, декабрь 2021 года – </w:t>
            </w:r>
            <w:r w:rsidR="00CA7830">
              <w:rPr>
                <w:rFonts w:ascii="PT Astra Serif" w:hAnsi="PT Astra Serif"/>
                <w:szCs w:val="26"/>
              </w:rPr>
              <w:t>77,65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10</w:t>
            </w:r>
            <w:r w:rsidR="00CA7830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водоотведение: декабрь 2020 года – 96,44 руб./куб. м, декабрь 2021 года – </w:t>
            </w:r>
            <w:r w:rsidR="00CA7830">
              <w:rPr>
                <w:rFonts w:ascii="PT Astra Serif" w:hAnsi="PT Astra Serif"/>
                <w:szCs w:val="26"/>
              </w:rPr>
              <w:t>100,01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103,</w:t>
            </w:r>
            <w:r w:rsidR="00CA7830">
              <w:rPr>
                <w:rFonts w:ascii="PT Astra Serif" w:hAnsi="PT Astra Serif"/>
                <w:szCs w:val="26"/>
              </w:rPr>
              <w:t>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4261,40 руб. за 1 Гкал, декабрь 2021 года –</w:t>
            </w:r>
            <w:r w:rsidR="00D16C20">
              <w:rPr>
                <w:rFonts w:ascii="PT Astra Serif" w:hAnsi="PT Astra Serif"/>
                <w:szCs w:val="26"/>
              </w:rPr>
              <w:t xml:space="preserve"> 4535,14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D16C20">
              <w:rPr>
                <w:rFonts w:ascii="PT Astra Serif" w:hAnsi="PT Astra Serif"/>
                <w:szCs w:val="26"/>
              </w:rPr>
              <w:t>6,42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14</w:t>
            </w:r>
            <w:r w:rsidR="00D16C20">
              <w:rPr>
                <w:rFonts w:ascii="PT Astra Serif" w:hAnsi="PT Astra Serif"/>
                <w:szCs w:val="26"/>
              </w:rPr>
              <w:t>3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потребление по ИПУ* – </w:t>
            </w:r>
            <w:r w:rsidR="00D16C20">
              <w:rPr>
                <w:rFonts w:ascii="PT Astra Serif" w:hAnsi="PT Astra Serif"/>
                <w:szCs w:val="26"/>
              </w:rPr>
              <w:t>1,22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водоотведение: потребление по ИПУ* – </w:t>
            </w:r>
            <w:r w:rsidR="00D16C20">
              <w:rPr>
                <w:rFonts w:ascii="PT Astra Serif" w:hAnsi="PT Astra Serif"/>
                <w:szCs w:val="26"/>
              </w:rPr>
              <w:t>1,22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</w:t>
            </w:r>
            <w:r w:rsidR="00D16C20">
              <w:rPr>
                <w:rFonts w:ascii="PT Astra Serif" w:hAnsi="PT Astra Serif"/>
                <w:szCs w:val="26"/>
              </w:rPr>
              <w:t>299</w:t>
            </w:r>
            <w:r w:rsidRPr="0021257F">
              <w:rPr>
                <w:rFonts w:ascii="PT Astra Serif" w:hAnsi="PT Astra Serif"/>
                <w:szCs w:val="26"/>
              </w:rPr>
              <w:t xml:space="preserve"> Гкал на кв. м, декабрь 2021 года – 0,0</w:t>
            </w:r>
            <w:r w:rsidR="00D16C20">
              <w:rPr>
                <w:rFonts w:ascii="PT Astra Serif" w:hAnsi="PT Astra Serif"/>
                <w:szCs w:val="26"/>
              </w:rPr>
              <w:t>299</w:t>
            </w:r>
            <w:r w:rsidRPr="0021257F">
              <w:rPr>
                <w:rFonts w:ascii="PT Astra Serif" w:hAnsi="PT Astra Serif"/>
                <w:szCs w:val="26"/>
              </w:rPr>
              <w:t xml:space="preserve">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184B2D">
              <w:rPr>
                <w:rFonts w:ascii="PT Astra Serif" w:hAnsi="PT Astra Serif"/>
                <w:szCs w:val="26"/>
              </w:rPr>
              <w:t>716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184B2D">
              <w:rPr>
                <w:rFonts w:ascii="PT Astra Serif" w:hAnsi="PT Astra Serif"/>
                <w:szCs w:val="26"/>
              </w:rPr>
              <w:t>82,6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0,0</w:t>
            </w:r>
            <w:r w:rsidR="00184B2D">
              <w:rPr>
                <w:rFonts w:ascii="PT Astra Serif" w:hAnsi="PT Astra Serif"/>
                <w:szCs w:val="26"/>
              </w:rPr>
              <w:t>7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</w:t>
            </w:r>
            <w:r w:rsidR="00184B2D">
              <w:rPr>
                <w:rFonts w:ascii="PT Astra Serif" w:hAnsi="PT Astra Serif"/>
                <w:szCs w:val="26"/>
              </w:rPr>
              <w:t>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="00184B2D">
              <w:rPr>
                <w:rFonts w:ascii="PT Astra Serif" w:hAnsi="PT Astra Serif"/>
                <w:szCs w:val="26"/>
              </w:rPr>
              <w:t xml:space="preserve"> – 151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муниципального образования – </w:t>
            </w:r>
            <w:r w:rsidR="00184B2D">
              <w:rPr>
                <w:rFonts w:ascii="PT Astra Serif" w:hAnsi="PT Astra Serif"/>
                <w:szCs w:val="26"/>
              </w:rPr>
              <w:t>17,4</w:t>
            </w:r>
            <w:r w:rsidRPr="0021257F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184B2D">
              <w:rPr>
                <w:rFonts w:ascii="PT Astra Serif" w:hAnsi="PT Astra Serif"/>
                <w:szCs w:val="26"/>
              </w:rPr>
              <w:t>0,014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184B2D">
              <w:rPr>
                <w:rFonts w:ascii="PT Astra Serif" w:hAnsi="PT Astra Serif"/>
                <w:szCs w:val="26"/>
              </w:rPr>
              <w:t>151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184B2D">
              <w:rPr>
                <w:rFonts w:ascii="PT Astra Serif" w:hAnsi="PT Astra Serif"/>
                <w:szCs w:val="26"/>
              </w:rPr>
              <w:t>17,4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184B2D">
              <w:rPr>
                <w:rFonts w:ascii="PT Astra Serif" w:hAnsi="PT Astra Serif"/>
                <w:szCs w:val="26"/>
              </w:rPr>
              <w:t>,014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184B2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184B2D">
              <w:rPr>
                <w:rFonts w:ascii="PT Astra Serif" w:hAnsi="PT Astra Serif"/>
                <w:szCs w:val="26"/>
              </w:rPr>
              <w:t>13,6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31. </w:t>
            </w:r>
            <w:proofErr w:type="spellStart"/>
            <w:r>
              <w:rPr>
                <w:rFonts w:ascii="PT Astra Serif" w:hAnsi="PT Astra Serif"/>
                <w:szCs w:val="26"/>
              </w:rPr>
              <w:t>Степановское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547,00 руб./куб. м, декабрь 2021 года – 547,00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230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2031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32. </w:t>
            </w:r>
            <w:proofErr w:type="spellStart"/>
            <w:r>
              <w:rPr>
                <w:rFonts w:ascii="PT Astra Serif" w:hAnsi="PT Astra Serif"/>
                <w:szCs w:val="26"/>
              </w:rPr>
              <w:t>Ягоднинское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 xml:space="preserve">централизованным водоснабжением и водоотведением, оборудованное ванной, раковиной и душем, и горячим водоснабжением из автономного </w:t>
            </w:r>
            <w:r w:rsidR="006E6D62">
              <w:rPr>
                <w:rFonts w:ascii="PT Astra Serif" w:hAnsi="PT Astra Serif"/>
                <w:szCs w:val="26"/>
              </w:rPr>
              <w:t>водонагревателя</w:t>
            </w:r>
            <w:r w:rsidRPr="0021257F">
              <w:rPr>
                <w:rFonts w:ascii="PT Astra Serif" w:hAnsi="PT Astra Serif"/>
                <w:szCs w:val="26"/>
              </w:rPr>
              <w:t>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82,30 руб./куб. м, декабрь 2021 года – 85,26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75,52 руб./куб. м, декабрь 2021 года – 78,24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2902,49 руб. за 1 Гкал, декабрь 2021 года – 3006,98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520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7,14 куб. м на 1 человека, декабрь 2021 года – 7,14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7,14 куб. м на 1 человека, декабрь 2021 года – 7,14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0,0296 Гкал на кв. м, декабрь 2021 года – 0,0296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822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Зырянский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33. </w:t>
            </w:r>
            <w:proofErr w:type="spellStart"/>
            <w:r>
              <w:rPr>
                <w:rFonts w:ascii="PT Astra Serif" w:hAnsi="PT Astra Serif"/>
                <w:szCs w:val="26"/>
              </w:rPr>
              <w:t>Высоковское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 xml:space="preserve">2,73 руб. за кВт х ч (прогноз), рост – </w:t>
            </w:r>
            <w:r w:rsidR="00C85F98">
              <w:rPr>
                <w:rFonts w:ascii="PT Astra Serif" w:hAnsi="PT Astra Serif"/>
                <w:szCs w:val="26"/>
              </w:rPr>
              <w:lastRenderedPageBreak/>
              <w:t>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33,58 руб./куб. м, декабрь 2021 года – 32,76 руб./куб. м, рост – 97,6%;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637,00 руб./куб. м, декабрь 2021 года – 637,00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388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890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34. </w:t>
            </w:r>
            <w:proofErr w:type="spellStart"/>
            <w:r>
              <w:rPr>
                <w:rFonts w:ascii="PT Astra Serif" w:hAnsi="PT Astra Serif"/>
                <w:szCs w:val="26"/>
              </w:rPr>
              <w:t>Дубровское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26,08 руб./куб. м, декабрь 2021 года – 24,95 руб./куб. м, рост – 95,7%;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718,00 руб./куб. м, декабрь 2021 года – 718,00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582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0,91 куб. м на 1 человека,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0,2 куб. м на 1 человека, декабрь 2021 года – 0,2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624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35. </w:t>
            </w:r>
            <w:r>
              <w:rPr>
                <w:rFonts w:ascii="PT Astra Serif" w:hAnsi="PT Astra Serif"/>
                <w:szCs w:val="26"/>
              </w:rPr>
              <w:t>Зырянское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592AA0" w:rsidRDefault="002A3E97" w:rsidP="00592AA0">
            <w:pPr>
              <w:autoSpaceDE w:val="0"/>
              <w:autoSpaceDN w:val="0"/>
              <w:adjustRightInd w:val="0"/>
              <w:ind w:firstLine="0"/>
              <w:jc w:val="both"/>
              <w:rPr>
                <w:color w:val="000000"/>
                <w:sz w:val="25"/>
                <w:szCs w:val="25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592AA0">
              <w:rPr>
                <w:color w:val="000000"/>
                <w:sz w:val="25"/>
                <w:szCs w:val="25"/>
              </w:rPr>
              <w:t>жилое помещение с централизованным электроснабжением, с холодным водоснабжением из уличной водоразборной колонки (колодца), с теплоснабжением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</w:t>
            </w:r>
            <w:r w:rsidR="00592AA0">
              <w:rPr>
                <w:rFonts w:ascii="PT Astra Serif" w:hAnsi="PT Astra Serif"/>
                <w:szCs w:val="26"/>
              </w:rPr>
              <w:t>40,10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592AA0">
              <w:rPr>
                <w:rFonts w:ascii="PT Astra Serif" w:hAnsi="PT Astra Serif"/>
                <w:szCs w:val="26"/>
              </w:rPr>
              <w:t>41,54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</w:t>
            </w:r>
            <w:r w:rsidR="00B314A4">
              <w:rPr>
                <w:rFonts w:ascii="PT Astra Serif" w:hAnsi="PT Astra Serif"/>
                <w:szCs w:val="26"/>
              </w:rPr>
              <w:t>729,01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декабрь 2021 года – 3</w:t>
            </w:r>
            <w:r w:rsidR="00B314A4">
              <w:rPr>
                <w:rFonts w:ascii="PT Astra Serif" w:hAnsi="PT Astra Serif"/>
                <w:szCs w:val="26"/>
              </w:rPr>
              <w:t>863,25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</w:t>
            </w:r>
            <w:r w:rsidR="00B314A4">
              <w:rPr>
                <w:rFonts w:ascii="PT Astra Serif" w:hAnsi="PT Astra Serif"/>
                <w:szCs w:val="26"/>
              </w:rPr>
              <w:t xml:space="preserve"> 405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B314A4" w:rsidRPr="0021257F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</w:t>
            </w:r>
            <w:r w:rsidR="00B314A4">
              <w:rPr>
                <w:rFonts w:ascii="PT Astra Serif" w:hAnsi="PT Astra Serif"/>
                <w:szCs w:val="26"/>
              </w:rPr>
              <w:t>81</w:t>
            </w:r>
            <w:r w:rsidRPr="0021257F">
              <w:rPr>
                <w:rFonts w:ascii="PT Astra Serif" w:hAnsi="PT Astra Serif"/>
                <w:szCs w:val="26"/>
              </w:rPr>
              <w:t xml:space="preserve"> Гкал на кв. м, декабрь 2021 года – 0,02</w:t>
            </w:r>
            <w:r w:rsidR="00B314A4">
              <w:rPr>
                <w:rFonts w:ascii="PT Astra Serif" w:hAnsi="PT Astra Serif"/>
                <w:szCs w:val="26"/>
              </w:rPr>
              <w:t>81</w:t>
            </w:r>
            <w:r w:rsidRPr="0021257F">
              <w:rPr>
                <w:rFonts w:ascii="PT Astra Serif" w:hAnsi="PT Astra Serif"/>
                <w:szCs w:val="26"/>
              </w:rPr>
              <w:t xml:space="preserve">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7530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36. </w:t>
            </w:r>
            <w:r>
              <w:rPr>
                <w:rFonts w:ascii="PT Astra Serif" w:hAnsi="PT Astra Serif"/>
                <w:szCs w:val="26"/>
              </w:rPr>
              <w:t>Михайловское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34,25 руб./куб. м, декабрь 2021 года – 35,85 руб./куб. м, рост – 104,7%;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691,00 руб./куб. м, декабрь 2021 года – 691,00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485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0,3 куб. м на 1 человека, декабрь 2021 года – 0,3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1082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37. </w:t>
            </w:r>
            <w:proofErr w:type="spellStart"/>
            <w:r>
              <w:rPr>
                <w:rFonts w:ascii="PT Astra Serif" w:hAnsi="PT Astra Serif"/>
                <w:szCs w:val="26"/>
              </w:rPr>
              <w:t>Чердатское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22,29 руб./куб. м, декабрь 2021 года – 23,04 руб./куб. м, рост – 103,4%;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>твердое топливо (дрова): декабрь 2020 года – 637,00 руб./куб. м, декабрь 2021 года – 637,00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485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0,2 куб. м на 1 человека, декабрь 2021 года – 0,2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1097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Каргасокский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38. </w:t>
            </w:r>
            <w:proofErr w:type="spellStart"/>
            <w:r>
              <w:rPr>
                <w:rFonts w:ascii="PT Astra Serif" w:hAnsi="PT Astra Serif"/>
                <w:szCs w:val="26"/>
              </w:rPr>
              <w:t>Вертикосское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56,34 руб./куб. м, декабрь 2021 года – </w:t>
            </w:r>
            <w:r w:rsidR="006A3933">
              <w:rPr>
                <w:rFonts w:ascii="PT Astra Serif" w:hAnsi="PT Astra Serif"/>
                <w:szCs w:val="26"/>
              </w:rPr>
              <w:t>56,68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10</w:t>
            </w:r>
            <w:r w:rsidR="006A3933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потребление по ИПУ* – 400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440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531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39. </w:t>
            </w:r>
            <w:proofErr w:type="spellStart"/>
            <w:r>
              <w:rPr>
                <w:rFonts w:ascii="PT Astra Serif" w:hAnsi="PT Astra Serif"/>
                <w:szCs w:val="26"/>
              </w:rPr>
              <w:t>Каргасокское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</w:t>
            </w:r>
            <w:r w:rsidR="004A6C4B">
              <w:rPr>
                <w:rFonts w:ascii="PT Astra Serif" w:hAnsi="PT Astra Serif"/>
                <w:szCs w:val="26"/>
              </w:rPr>
              <w:t>теплоснабжение,</w:t>
            </w:r>
            <w:r w:rsidRPr="0021257F">
              <w:rPr>
                <w:rFonts w:ascii="PT Astra Serif" w:hAnsi="PT Astra Serif"/>
                <w:szCs w:val="26"/>
              </w:rPr>
              <w:t xml:space="preserve">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4A6C4B" w:rsidRPr="004A6C4B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 теплоснабжением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4A6C4B" w:rsidRPr="0021257F">
              <w:rPr>
                <w:rFonts w:ascii="PT Astra Serif" w:hAnsi="PT Astra Serif"/>
                <w:szCs w:val="26"/>
              </w:rPr>
              <w:t xml:space="preserve">теплоснабжение: декабрь 2020 года – </w:t>
            </w:r>
            <w:r w:rsidR="004A6C4B">
              <w:rPr>
                <w:rFonts w:ascii="PT Astra Serif" w:hAnsi="PT Astra Serif"/>
                <w:szCs w:val="26"/>
              </w:rPr>
              <w:t>2749,16</w:t>
            </w:r>
            <w:r w:rsidR="004A6C4B" w:rsidRPr="0021257F">
              <w:rPr>
                <w:rFonts w:ascii="PT Astra Serif" w:hAnsi="PT Astra Serif"/>
                <w:szCs w:val="26"/>
              </w:rPr>
              <w:t xml:space="preserve"> руб. за 1 Гкал, декабрь 2021 года – </w:t>
            </w:r>
            <w:r w:rsidR="004A6C4B">
              <w:rPr>
                <w:rFonts w:ascii="PT Astra Serif" w:hAnsi="PT Astra Serif"/>
                <w:szCs w:val="26"/>
              </w:rPr>
              <w:t>2942,29</w:t>
            </w:r>
            <w:r w:rsidR="004A6C4B" w:rsidRPr="0021257F">
              <w:rPr>
                <w:rFonts w:ascii="PT Astra Serif" w:hAnsi="PT Astra Serif"/>
                <w:szCs w:val="26"/>
              </w:rPr>
              <w:t xml:space="preserve"> руб. за 1 Гкал</w:t>
            </w:r>
            <w:r w:rsidR="004A6C4B">
              <w:rPr>
                <w:rFonts w:ascii="PT Astra Serif" w:hAnsi="PT Astra Serif"/>
                <w:szCs w:val="26"/>
              </w:rPr>
              <w:t>,</w:t>
            </w:r>
            <w:r w:rsidR="004A6C4B" w:rsidRPr="0021257F">
              <w:rPr>
                <w:rFonts w:ascii="PT Astra Serif" w:hAnsi="PT Astra Serif"/>
                <w:szCs w:val="26"/>
              </w:rPr>
              <w:t xml:space="preserve"> рост – 10</w:t>
            </w:r>
            <w:r w:rsidR="004A6C4B">
              <w:rPr>
                <w:rFonts w:ascii="PT Astra Serif" w:hAnsi="PT Astra Serif"/>
                <w:szCs w:val="26"/>
              </w:rPr>
              <w:t>7</w:t>
            </w:r>
            <w:r w:rsidR="004A6C4B"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86570C">
              <w:rPr>
                <w:rFonts w:ascii="PT Astra Serif" w:hAnsi="PT Astra Serif"/>
                <w:szCs w:val="26"/>
              </w:rPr>
              <w:t>электроэнергия: потребление по ИПУ* –</w:t>
            </w:r>
            <w:r w:rsidR="004A6C4B">
              <w:rPr>
                <w:rFonts w:ascii="PT Astra Serif" w:hAnsi="PT Astra Serif"/>
                <w:szCs w:val="26"/>
              </w:rPr>
              <w:t xml:space="preserve"> 95</w:t>
            </w:r>
            <w:r w:rsidRPr="0086570C">
              <w:rPr>
                <w:rFonts w:ascii="PT Astra Serif" w:hAnsi="PT Astra Serif"/>
                <w:szCs w:val="26"/>
              </w:rPr>
              <w:t xml:space="preserve"> кВт х ч;</w:t>
            </w:r>
            <w:r w:rsidRPr="0086570C">
              <w:rPr>
                <w:rFonts w:ascii="PT Astra Serif" w:hAnsi="PT Astra Serif"/>
                <w:szCs w:val="26"/>
              </w:rPr>
              <w:cr/>
            </w:r>
            <w:r w:rsidR="00E87030" w:rsidRPr="0021257F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2020 года – 0,0</w:t>
            </w:r>
            <w:r w:rsidR="00E87030">
              <w:rPr>
                <w:rFonts w:ascii="PT Astra Serif" w:hAnsi="PT Astra Serif"/>
                <w:szCs w:val="26"/>
              </w:rPr>
              <w:t>335</w:t>
            </w:r>
            <w:r w:rsidR="00E87030" w:rsidRPr="0021257F">
              <w:rPr>
                <w:rFonts w:ascii="PT Astra Serif" w:hAnsi="PT Astra Serif"/>
                <w:szCs w:val="26"/>
              </w:rPr>
              <w:t xml:space="preserve"> Гкал на кв. м, декабрь 2021 года – 0,0</w:t>
            </w:r>
            <w:r w:rsidR="00E87030">
              <w:rPr>
                <w:rFonts w:ascii="PT Astra Serif" w:hAnsi="PT Astra Serif"/>
                <w:szCs w:val="26"/>
              </w:rPr>
              <w:t>335</w:t>
            </w:r>
            <w:r w:rsidR="00E87030" w:rsidRPr="0021257F">
              <w:rPr>
                <w:rFonts w:ascii="PT Astra Serif" w:hAnsi="PT Astra Serif"/>
                <w:szCs w:val="26"/>
              </w:rPr>
              <w:t xml:space="preserve"> Гкал на кв. м;</w:t>
            </w:r>
            <w:r w:rsidR="00E87030" w:rsidRPr="0021257F">
              <w:rPr>
                <w:rFonts w:ascii="PT Astra Serif" w:hAnsi="PT Astra Serif"/>
                <w:szCs w:val="26"/>
              </w:rPr>
              <w:cr/>
            </w:r>
            <w:r w:rsidRPr="0086570C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86570C">
              <w:rPr>
                <w:rFonts w:ascii="PT Astra Serif" w:hAnsi="PT Astra Serif"/>
                <w:szCs w:val="26"/>
              </w:rPr>
              <w:t xml:space="preserve"> коммунальными отходами</w:t>
            </w:r>
            <w:r w:rsidRPr="0021257F">
              <w:rPr>
                <w:rFonts w:ascii="PT Astra Serif" w:hAnsi="PT Astra Serif"/>
                <w:szCs w:val="26"/>
              </w:rPr>
              <w:t>: (по нормативам накопления твердых коммунальных отходов) декабрь 2020 года – 0,</w:t>
            </w:r>
            <w:r w:rsidR="00E87030">
              <w:rPr>
                <w:rFonts w:ascii="PT Astra Serif" w:hAnsi="PT Astra Serif"/>
                <w:szCs w:val="26"/>
              </w:rPr>
              <w:t>2175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0,</w:t>
            </w:r>
            <w:r w:rsidR="00E87030">
              <w:rPr>
                <w:rFonts w:ascii="PT Astra Serif" w:hAnsi="PT Astra Serif"/>
                <w:szCs w:val="26"/>
              </w:rPr>
              <w:t>2175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E87030">
              <w:rPr>
                <w:rFonts w:ascii="PT Astra Serif" w:hAnsi="PT Astra Serif"/>
                <w:szCs w:val="26"/>
              </w:rPr>
              <w:t>8045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E87030">
              <w:rPr>
                <w:rFonts w:ascii="PT Astra Serif" w:hAnsi="PT Astra Serif"/>
                <w:szCs w:val="26"/>
              </w:rPr>
              <w:t>76,45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</w:t>
            </w:r>
            <w:r w:rsidR="00E87030">
              <w:rPr>
                <w:rFonts w:ascii="PT Astra Serif" w:hAnsi="PT Astra Serif"/>
                <w:szCs w:val="26"/>
              </w:rPr>
              <w:t>75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E87030">
              <w:rPr>
                <w:rFonts w:ascii="PT Astra Serif" w:hAnsi="PT Astra Serif"/>
                <w:szCs w:val="26"/>
              </w:rPr>
              <w:t>2478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E87030">
              <w:rPr>
                <w:rFonts w:ascii="PT Astra Serif" w:hAnsi="PT Astra Serif"/>
                <w:szCs w:val="26"/>
              </w:rPr>
              <w:t>23,55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C662E1">
              <w:rPr>
                <w:rFonts w:ascii="PT Astra Serif" w:hAnsi="PT Astra Serif"/>
                <w:szCs w:val="26"/>
              </w:rPr>
              <w:t>,</w:t>
            </w:r>
            <w:r w:rsidR="00E87030">
              <w:rPr>
                <w:rFonts w:ascii="PT Astra Serif" w:hAnsi="PT Astra Serif"/>
                <w:szCs w:val="26"/>
              </w:rPr>
              <w:t>23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E87030">
              <w:rPr>
                <w:rFonts w:ascii="PT Astra Serif" w:hAnsi="PT Astra Serif"/>
                <w:szCs w:val="26"/>
              </w:rPr>
              <w:t>2478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</w:t>
            </w:r>
            <w:r w:rsidR="00E87030">
              <w:rPr>
                <w:rFonts w:ascii="PT Astra Serif" w:hAnsi="PT Astra Serif"/>
                <w:szCs w:val="26"/>
              </w:rPr>
              <w:t xml:space="preserve"> 23,55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C662E1">
              <w:rPr>
                <w:rFonts w:ascii="PT Astra Serif" w:hAnsi="PT Astra Serif"/>
                <w:szCs w:val="26"/>
              </w:rPr>
              <w:t>,</w:t>
            </w:r>
            <w:r w:rsidR="00E87030">
              <w:rPr>
                <w:rFonts w:ascii="PT Astra Serif" w:hAnsi="PT Astra Serif"/>
                <w:szCs w:val="26"/>
              </w:rPr>
              <w:t>23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E8703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E87030">
              <w:rPr>
                <w:rFonts w:ascii="PT Astra Serif" w:hAnsi="PT Astra Serif"/>
                <w:szCs w:val="26"/>
              </w:rPr>
              <w:t>152,4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40. </w:t>
            </w:r>
            <w:proofErr w:type="spellStart"/>
            <w:r>
              <w:rPr>
                <w:rFonts w:ascii="PT Astra Serif" w:hAnsi="PT Astra Serif"/>
                <w:szCs w:val="26"/>
              </w:rPr>
              <w:t>Киндальское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твердое топливо (дрова): декабрь 2020 года – 750,00 руб./куб. м, декабрь 2021 года – 750,00 руб./куб. м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200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F42AB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41. </w:t>
            </w:r>
            <w:proofErr w:type="spellStart"/>
            <w:r>
              <w:rPr>
                <w:rFonts w:ascii="PT Astra Serif" w:hAnsi="PT Astra Serif"/>
                <w:szCs w:val="26"/>
              </w:rPr>
              <w:t>Нововасюганское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1295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1927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общей численности населения на территории муниципального образования – 98,67%, Томской области – 0,18%.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26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1,33%, Томской области – 0,002%.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7656FC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 w:rsidRPr="007656FC">
              <w:rPr>
                <w:rFonts w:ascii="PT Astra Serif" w:hAnsi="PT Astra Serif"/>
                <w:spacing w:val="-2"/>
                <w:szCs w:val="26"/>
              </w:rPr>
              <w:t>,</w:t>
            </w:r>
            <w:r w:rsidRPr="007656FC">
              <w:rPr>
                <w:rFonts w:ascii="PT Astra Serif" w:hAnsi="PT Astra Serif"/>
                <w:spacing w:val="-2"/>
                <w:szCs w:val="26"/>
              </w:rPr>
              <w:t xml:space="preserve"> – 26 человек.</w:t>
            </w:r>
            <w:r w:rsidRPr="007656FC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1,33%, Томской области – 0,002%.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1,44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42. </w:t>
            </w:r>
            <w:proofErr w:type="spellStart"/>
            <w:r>
              <w:rPr>
                <w:rFonts w:ascii="PT Astra Serif" w:hAnsi="PT Astra Serif"/>
                <w:szCs w:val="26"/>
              </w:rPr>
              <w:t>Новоюгинское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750,00 руб./куб. м, декабрь 2021 года – 750,00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327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</w:t>
            </w:r>
            <w:r w:rsidR="006872A4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кв. м, декабрь 2021 года – 0,03</w:t>
            </w:r>
            <w:r w:rsidR="006872A4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1204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43. </w:t>
            </w:r>
            <w:r>
              <w:rPr>
                <w:rFonts w:ascii="PT Astra Serif" w:hAnsi="PT Astra Serif"/>
                <w:szCs w:val="26"/>
              </w:rPr>
              <w:t>Сосновское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146,13 руб./куб. м, декабрь 2021 года – 153,86 руб./куб. м, рост – 105,3%;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131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1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106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27,89%, Томской области – 0,01%.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274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72,11%, Томской области – 0,025%.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274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72,11%, Томской области – 0,025%.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1,13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44. </w:t>
            </w:r>
            <w:proofErr w:type="spellStart"/>
            <w:r>
              <w:rPr>
                <w:rFonts w:ascii="PT Astra Serif" w:hAnsi="PT Astra Serif"/>
                <w:szCs w:val="26"/>
              </w:rPr>
              <w:t>Средневасюганское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1659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1550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88,77%, Томской области – 0,14%.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196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11,23%, Томской области – 0,018%.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11,23%, Томской области – 0,018%.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14,09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45. </w:t>
            </w:r>
            <w:proofErr w:type="spellStart"/>
            <w:r>
              <w:rPr>
                <w:rFonts w:ascii="PT Astra Serif" w:hAnsi="PT Astra Serif"/>
                <w:szCs w:val="26"/>
              </w:rPr>
              <w:t>Среднетымское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 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750,00 руб./куб. м, декабрь 2021 года – 750,00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750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</w:t>
            </w:r>
            <w:r w:rsidR="00243837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кв. м, декабрь 2021 года – 0,03</w:t>
            </w:r>
            <w:r w:rsidR="00243837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758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46. </w:t>
            </w:r>
            <w:proofErr w:type="spellStart"/>
            <w:r>
              <w:rPr>
                <w:rFonts w:ascii="PT Astra Serif" w:hAnsi="PT Astra Serif"/>
                <w:szCs w:val="26"/>
              </w:rPr>
              <w:t>Толпаровское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потребление по ИПУ* – 132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555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100%, Томской области – 0,05%.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7656F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555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1,08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CC2A06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47. </w:t>
            </w:r>
            <w:proofErr w:type="spellStart"/>
            <w:r w:rsidRPr="00CC2A06">
              <w:rPr>
                <w:rFonts w:ascii="PT Astra Serif" w:hAnsi="PT Astra Serif"/>
                <w:szCs w:val="26"/>
              </w:rPr>
              <w:t>Тымское</w:t>
            </w:r>
            <w:proofErr w:type="spellEnd"/>
            <w:r w:rsidRPr="00CC2A06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200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72,53%, Томской области – 0,018%.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75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27,47%, Томской области – 0,007%.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CC2A06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 w:rsidRPr="00CC2A06">
              <w:rPr>
                <w:rFonts w:ascii="PT Astra Serif" w:hAnsi="PT Astra Serif"/>
                <w:spacing w:val="-2"/>
                <w:szCs w:val="26"/>
              </w:rPr>
              <w:t>,</w:t>
            </w:r>
            <w:r w:rsidRPr="00CC2A06">
              <w:rPr>
                <w:rFonts w:ascii="PT Astra Serif" w:hAnsi="PT Astra Serif"/>
                <w:spacing w:val="-2"/>
                <w:szCs w:val="26"/>
              </w:rPr>
              <w:t xml:space="preserve"> – 75 человек.</w:t>
            </w:r>
            <w:r w:rsidRPr="00CC2A06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27,47%, Томской области – 0,007%.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0,44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48. </w:t>
            </w:r>
            <w:proofErr w:type="spellStart"/>
            <w:r>
              <w:rPr>
                <w:rFonts w:ascii="PT Astra Serif" w:hAnsi="PT Astra Serif"/>
                <w:szCs w:val="26"/>
              </w:rPr>
              <w:t>Усть-Тымское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506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392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100%, Томской области – 0,04%.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392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8,02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49. </w:t>
            </w:r>
            <w:proofErr w:type="spellStart"/>
            <w:r>
              <w:rPr>
                <w:rFonts w:ascii="PT Astra Serif" w:hAnsi="PT Astra Serif"/>
                <w:szCs w:val="26"/>
              </w:rPr>
              <w:t>Усть-Чижапское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с печным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750,00 руб./куб. м, декабрь 2021 года – 750,00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351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</w:t>
            </w:r>
            <w:r w:rsidR="002E3ADD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кв. м, декабрь 2021 года – 0,03</w:t>
            </w:r>
            <w:r w:rsidR="002E3ADD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262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Кожевниковский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50. </w:t>
            </w:r>
            <w:proofErr w:type="spellStart"/>
            <w:r>
              <w:rPr>
                <w:rFonts w:ascii="PT Astra Serif" w:hAnsi="PT Astra Serif"/>
                <w:szCs w:val="26"/>
              </w:rPr>
              <w:t>Вороновское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руб./куб. м, декабрь 2021 года – 4</w:t>
            </w:r>
            <w:r w:rsidR="00665353">
              <w:rPr>
                <w:rFonts w:ascii="PT Astra Serif" w:hAnsi="PT Astra Serif"/>
                <w:szCs w:val="26"/>
              </w:rPr>
              <w:t>3,54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665353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2559,44 руб. за 1 Гкал, декабрь 2021 года – 2651,58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61</w:t>
            </w:r>
            <w:r w:rsidR="002D5642">
              <w:rPr>
                <w:rFonts w:ascii="PT Astra Serif" w:hAnsi="PT Astra Serif"/>
                <w:szCs w:val="26"/>
              </w:rPr>
              <w:t>8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2,42 куб. м на 1 человека,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0,0269 Гкал на кв. м, декабрь 2021 года – 0,0269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1999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51. </w:t>
            </w:r>
            <w:proofErr w:type="spellStart"/>
            <w:r>
              <w:rPr>
                <w:rFonts w:ascii="PT Astra Serif" w:hAnsi="PT Astra Serif"/>
                <w:szCs w:val="26"/>
              </w:rPr>
              <w:t>Кожевниковское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</w:t>
            </w:r>
            <w:r w:rsidR="002D5642">
              <w:rPr>
                <w:rFonts w:ascii="PT Astra Serif" w:hAnsi="PT Astra Serif"/>
                <w:szCs w:val="26"/>
              </w:rPr>
              <w:t xml:space="preserve"> </w:t>
            </w:r>
            <w:r w:rsidR="002D5642" w:rsidRPr="0021257F">
              <w:rPr>
                <w:rFonts w:ascii="PT Astra Serif" w:hAnsi="PT Astra Serif"/>
                <w:szCs w:val="26"/>
              </w:rPr>
              <w:t>водоснабжение</w:t>
            </w:r>
            <w:r w:rsidR="002D5642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2D5642" w:rsidRPr="0021257F">
              <w:rPr>
                <w:rFonts w:ascii="PT Astra Serif" w:hAnsi="PT Astra Serif"/>
                <w:szCs w:val="26"/>
              </w:rPr>
              <w:t xml:space="preserve">холодное водоснабжение: декабрь 2020 года – </w:t>
            </w:r>
            <w:r w:rsidR="002D5642">
              <w:rPr>
                <w:rFonts w:ascii="PT Astra Serif" w:hAnsi="PT Astra Serif"/>
                <w:szCs w:val="26"/>
              </w:rPr>
              <w:t>30,60</w:t>
            </w:r>
            <w:r w:rsidR="002D5642"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2D5642">
              <w:rPr>
                <w:rFonts w:ascii="PT Astra Serif" w:hAnsi="PT Astra Serif"/>
                <w:szCs w:val="26"/>
              </w:rPr>
              <w:t>30,60</w:t>
            </w:r>
            <w:r w:rsidR="00E41F12">
              <w:rPr>
                <w:rFonts w:ascii="PT Astra Serif" w:hAnsi="PT Astra Serif"/>
                <w:szCs w:val="26"/>
              </w:rPr>
              <w:t xml:space="preserve"> руб./куб. м</w:t>
            </w:r>
            <w:r w:rsidR="002D5642" w:rsidRPr="0021257F">
              <w:rPr>
                <w:rFonts w:ascii="PT Astra Serif" w:hAnsi="PT Astra Serif"/>
                <w:szCs w:val="26"/>
              </w:rPr>
              <w:t>, рост – 10</w:t>
            </w:r>
            <w:r w:rsidR="00E41F12">
              <w:rPr>
                <w:rFonts w:ascii="PT Astra Serif" w:hAnsi="PT Astra Serif"/>
                <w:szCs w:val="26"/>
              </w:rPr>
              <w:t>0</w:t>
            </w:r>
            <w:r w:rsidR="002D5642"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="002D5642"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412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E41F12" w:rsidRPr="0021257F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="00E41F12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природный газ: потребление по ИПУ* – 58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8395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52. </w:t>
            </w:r>
            <w:proofErr w:type="spellStart"/>
            <w:r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 xml:space="preserve">централизованного водоотведения и горячего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водоснабжения,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руб./куб. м, декабрь 2021 года – 4</w:t>
            </w:r>
            <w:r w:rsidR="00665353">
              <w:rPr>
                <w:rFonts w:ascii="PT Astra Serif" w:hAnsi="PT Astra Serif"/>
                <w:szCs w:val="26"/>
              </w:rPr>
              <w:t>3,54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665353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791,00 руб./куб. м, декабрь 2021 года – 791,00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618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0,3 куб. м на 1 человека, декабрь 2021 года – 0,3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1232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53. </w:t>
            </w:r>
            <w:r>
              <w:rPr>
                <w:rFonts w:ascii="PT Astra Serif" w:hAnsi="PT Astra Serif"/>
                <w:szCs w:val="26"/>
              </w:rPr>
              <w:t>Новопокровское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</w:t>
            </w:r>
            <w:r w:rsidR="00E673C6">
              <w:rPr>
                <w:rFonts w:ascii="PT Astra Serif" w:hAnsi="PT Astra Serif"/>
                <w:szCs w:val="26"/>
              </w:rPr>
              <w:t>э</w:t>
            </w:r>
            <w:r w:rsidR="00262A18" w:rsidRPr="00262A18">
              <w:rPr>
                <w:rFonts w:ascii="PT Astra Serif" w:hAnsi="PT Astra Serif"/>
                <w:szCs w:val="26"/>
              </w:rPr>
              <w:t>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руб./куб. м, декабрь 2021 года – 4</w:t>
            </w:r>
            <w:r w:rsidR="00262A18">
              <w:rPr>
                <w:rFonts w:ascii="PT Astra Serif" w:hAnsi="PT Astra Serif"/>
                <w:szCs w:val="26"/>
              </w:rPr>
              <w:t>3,54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262A18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262A18">
              <w:rPr>
                <w:rFonts w:ascii="PT Astra Serif" w:hAnsi="PT Astra Serif"/>
                <w:szCs w:val="26"/>
              </w:rPr>
              <w:t>824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</w:t>
            </w:r>
            <w:r w:rsidR="00262A18">
              <w:rPr>
                <w:rFonts w:ascii="PT Astra Serif" w:hAnsi="PT Astra Serif"/>
                <w:szCs w:val="26"/>
              </w:rPr>
              <w:t>1,77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</w:t>
            </w:r>
            <w:r w:rsidR="00262A18">
              <w:rPr>
                <w:rFonts w:ascii="PT Astra Serif" w:hAnsi="PT Astra Serif"/>
                <w:szCs w:val="26"/>
              </w:rPr>
              <w:t xml:space="preserve"> человека, декабрь 2021 года – 1,77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1</w:t>
            </w:r>
            <w:r w:rsidR="00262A18">
              <w:rPr>
                <w:rFonts w:ascii="PT Astra Serif" w:hAnsi="PT Astra Serif"/>
                <w:szCs w:val="26"/>
              </w:rPr>
              <w:t>84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1164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54. </w:t>
            </w:r>
            <w:proofErr w:type="spellStart"/>
            <w:r>
              <w:rPr>
                <w:rFonts w:ascii="PT Astra Serif" w:hAnsi="PT Astra Serif"/>
                <w:szCs w:val="26"/>
              </w:rPr>
              <w:t>Песочнодубровское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</w:t>
            </w:r>
            <w:r w:rsidR="005778E8">
              <w:rPr>
                <w:rFonts w:ascii="PT Astra Serif" w:hAnsi="PT Astra Serif"/>
                <w:szCs w:val="26"/>
              </w:rPr>
              <w:t>./куб. м, декабрь 2021 года – 43,54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</w:t>
            </w:r>
            <w:r w:rsidR="005778E8">
              <w:rPr>
                <w:rFonts w:ascii="PT Astra Serif" w:hAnsi="PT Astra Serif"/>
                <w:szCs w:val="26"/>
              </w:rPr>
              <w:t xml:space="preserve">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5778E8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4801,88 руб. за 1 Гкал, декабрь 2021 года – 49</w:t>
            </w:r>
            <w:r w:rsidR="005778E8">
              <w:rPr>
                <w:rFonts w:ascii="PT Astra Serif" w:hAnsi="PT Astra Serif"/>
                <w:szCs w:val="26"/>
              </w:rPr>
              <w:t>93,96 руб. за 1 Гкал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5778E8">
              <w:rPr>
                <w:rFonts w:ascii="PT Astra Serif" w:hAnsi="PT Astra Serif"/>
                <w:szCs w:val="26"/>
              </w:rPr>
              <w:t>4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410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0,0269 Гкал на кв. м, декабрь 2021 года – 0,0269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1540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55. </w:t>
            </w:r>
            <w:proofErr w:type="spellStart"/>
            <w:r>
              <w:rPr>
                <w:rFonts w:ascii="PT Astra Serif" w:hAnsi="PT Astra Serif"/>
                <w:szCs w:val="26"/>
              </w:rPr>
              <w:t>Староювалинское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руб./куб. м, декабрь 2021 года – 4</w:t>
            </w:r>
            <w:r w:rsidR="00783918">
              <w:rPr>
                <w:rFonts w:ascii="PT Astra Serif" w:hAnsi="PT Astra Serif"/>
                <w:szCs w:val="26"/>
              </w:rPr>
              <w:t>3,54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783918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791,00 руб./куб. м, декабрь 2021 года – 791,00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614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2689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56. </w:t>
            </w:r>
            <w:proofErr w:type="spellStart"/>
            <w:r>
              <w:rPr>
                <w:rFonts w:ascii="PT Astra Serif" w:hAnsi="PT Astra Serif"/>
                <w:szCs w:val="26"/>
              </w:rPr>
              <w:t>Уртамское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руб./куб. м, декабрь 2021 года – 4</w:t>
            </w:r>
            <w:r w:rsidR="00665353">
              <w:rPr>
                <w:rFonts w:ascii="PT Astra Serif" w:hAnsi="PT Astra Serif"/>
                <w:szCs w:val="26"/>
              </w:rPr>
              <w:t>3,54 руб./куб. м</w:t>
            </w:r>
            <w:r w:rsidRPr="0021257F">
              <w:rPr>
                <w:rFonts w:ascii="PT Astra Serif" w:hAnsi="PT Astra Serif"/>
                <w:szCs w:val="26"/>
              </w:rPr>
              <w:t xml:space="preserve">, рост –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10</w:t>
            </w:r>
            <w:r w:rsidR="00665353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791,00 руб./куб. м, декабрь 2021 года – 791,00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515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13 куб. м;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1300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57. </w:t>
            </w:r>
            <w:proofErr w:type="spellStart"/>
            <w:r>
              <w:rPr>
                <w:rFonts w:ascii="PT Astra Serif" w:hAnsi="PT Astra Serif"/>
                <w:szCs w:val="26"/>
              </w:rPr>
              <w:t>Чилинское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43,23 руб./куб. м, декабрь 2021 года – 4</w:t>
            </w:r>
            <w:r w:rsidR="00783918">
              <w:rPr>
                <w:rFonts w:ascii="PT Astra Serif" w:hAnsi="PT Astra Serif"/>
                <w:szCs w:val="26"/>
              </w:rPr>
              <w:t>3,54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783918">
              <w:rPr>
                <w:rFonts w:ascii="PT Astra Serif" w:hAnsi="PT Astra Serif"/>
                <w:szCs w:val="26"/>
              </w:rPr>
              <w:t>0,7%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791,00 руб./куб. м, декабрь 2021 года – 791,00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721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печное отопление: (потребление по нормативам) декабрь 2020 года – 0,0277 куб. м на 1 кв. м, декабрь 2021 года –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0,0277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1951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CC2A0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Колпашевский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58. </w:t>
            </w:r>
            <w:proofErr w:type="spellStart"/>
            <w:r>
              <w:rPr>
                <w:rFonts w:ascii="PT Astra Serif" w:hAnsi="PT Astra Serif"/>
                <w:szCs w:val="26"/>
              </w:rPr>
              <w:t>Колпашевское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32,23 руб./куб. м, декабрь 2021 года – 33,39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2020 года – 38,68 руб./куб. м, декабрь 2021 года – 40,07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3249,31 руб. за 1 Гкал, декабрь 2021 года – 3366,29 руб. за 1 Гкал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декабрь 2020 года – 26,57 руб./куб. м, декабрь 2021 года – 27,53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3249,31 руб. за 1 Гкал, декабрь 2021 года – 3366,29 руб. за 1 Гкал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5 куб. м;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декабрь 2020 года – 0,06856 Гкал на подогрев 1 куб. м холодной воды, декабрь 2021 года – 0,06856 Гкал на подогрев 1 куб. м холодной воды;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водоотведение: потребление по ИПУ* – 7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потребление по ОДПУ** – 0,366 Гкал;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29926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2,77%.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59. </w:t>
            </w:r>
            <w:proofErr w:type="spellStart"/>
            <w:r>
              <w:rPr>
                <w:rFonts w:ascii="PT Astra Serif" w:hAnsi="PT Astra Serif"/>
                <w:szCs w:val="26"/>
              </w:rPr>
              <w:t>Инкинское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728,00 руб./куб. м, декабрь 2021 года – 728,00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282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1186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60. </w:t>
            </w:r>
            <w:proofErr w:type="spellStart"/>
            <w:r>
              <w:rPr>
                <w:rFonts w:ascii="PT Astra Serif" w:hAnsi="PT Astra Serif"/>
                <w:szCs w:val="26"/>
              </w:rPr>
              <w:t>Новогоренское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711,00 руб./куб. м, декабрь 2021 года – 711,00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585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430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61. </w:t>
            </w:r>
            <w:r>
              <w:rPr>
                <w:rFonts w:ascii="PT Astra Serif" w:hAnsi="PT Astra Serif"/>
                <w:szCs w:val="26"/>
              </w:rPr>
              <w:t>Новоселовское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1506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1678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– 97,67%, Томской области – 0,16%.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2,33%, Томской области – 0,004%.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E181D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E181D" w:rsidRPr="004E181D">
              <w:rPr>
                <w:rFonts w:ascii="PT Astra Serif" w:hAnsi="PT Astra Serif"/>
                <w:spacing w:val="-2"/>
                <w:szCs w:val="26"/>
              </w:rPr>
              <w:t>,</w:t>
            </w:r>
            <w:r w:rsidRPr="004E181D">
              <w:rPr>
                <w:rFonts w:ascii="PT Astra Serif" w:hAnsi="PT Astra Serif"/>
                <w:spacing w:val="-2"/>
                <w:szCs w:val="26"/>
              </w:rPr>
              <w:t xml:space="preserve"> – 40 человек.</w:t>
            </w:r>
            <w:r w:rsidRPr="004E181D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2,33%, Томской области – 0,004%.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2,61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62. </w:t>
            </w:r>
            <w:r>
              <w:rPr>
                <w:rFonts w:ascii="PT Astra Serif" w:hAnsi="PT Astra Serif"/>
                <w:szCs w:val="26"/>
              </w:rPr>
              <w:t>Саровское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699,00 руб./куб. м, декабрь 2021 года – 699,00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480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1166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63. </w:t>
            </w:r>
            <w:proofErr w:type="spellStart"/>
            <w:r>
              <w:rPr>
                <w:rFonts w:ascii="PT Astra Serif" w:hAnsi="PT Astra Serif"/>
                <w:szCs w:val="26"/>
              </w:rPr>
              <w:t>Чажемтовское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  <w:r w:rsidRPr="00F7685D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 w:rsidRPr="00F7685D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F7685D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с</w:t>
            </w:r>
            <w:r w:rsidRPr="00F7685D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F7685D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Тарифы:</w:t>
            </w:r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F7685D">
              <w:rPr>
                <w:rFonts w:ascii="PT Astra Serif" w:hAnsi="PT Astra Serif"/>
                <w:szCs w:val="26"/>
              </w:rPr>
              <w:t>;</w:t>
            </w:r>
            <w:r w:rsidRPr="00F7685D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33,26 руб./куб. м, декабрь 2021 года – 34,46 руб./куб. м (прогноз), рост – 103,6%;</w:t>
            </w:r>
            <w:r w:rsidRPr="00F7685D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2020 года – 39,91 руб./куб. м, декабрь 2021 года – 41,</w:t>
            </w:r>
            <w:r w:rsidR="006D3644" w:rsidRPr="00F7685D">
              <w:rPr>
                <w:rFonts w:ascii="PT Astra Serif" w:hAnsi="PT Astra Serif"/>
                <w:szCs w:val="26"/>
              </w:rPr>
              <w:t>80 руб./куб. м</w:t>
            </w:r>
            <w:r w:rsidRPr="00F7685D">
              <w:rPr>
                <w:rFonts w:ascii="PT Astra Serif" w:hAnsi="PT Astra Serif"/>
                <w:szCs w:val="26"/>
              </w:rPr>
              <w:t>, рост – 1</w:t>
            </w:r>
            <w:r w:rsidR="006D3644" w:rsidRPr="00F7685D">
              <w:rPr>
                <w:rFonts w:ascii="PT Astra Serif" w:hAnsi="PT Astra Serif"/>
                <w:szCs w:val="26"/>
              </w:rPr>
              <w:t>25,7</w:t>
            </w:r>
            <w:r w:rsidRPr="00F7685D">
              <w:rPr>
                <w:rFonts w:ascii="PT Astra Serif" w:hAnsi="PT Astra Serif"/>
                <w:szCs w:val="26"/>
              </w:rPr>
              <w:t>%;</w:t>
            </w:r>
            <w:r w:rsidRPr="00F7685D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2536,4 руб. за 1 Гкал, декабрь 2021 года – 2659,93 руб. за 1 Гкал, рост – 104,9%;</w:t>
            </w:r>
            <w:proofErr w:type="gramEnd"/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теплоснабжение: декабрь 2020 года – 2536,40 руб. за 1 Гкал, декабрь 2021 года – 2659,93 руб. за 1 Гкал, рост – 104,9%;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F7685D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6D3644" w:rsidRPr="00F7685D">
              <w:rPr>
                <w:rFonts w:ascii="PT Astra Serif" w:hAnsi="PT Astra Serif"/>
                <w:szCs w:val="26"/>
              </w:rPr>
              <w:t>189</w:t>
            </w:r>
            <w:r w:rsidRPr="00F7685D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F7685D">
              <w:rPr>
                <w:rFonts w:ascii="PT Astra Serif" w:hAnsi="PT Astra Serif"/>
                <w:szCs w:val="26"/>
              </w:rPr>
              <w:t>;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холодное водоснабжение: потребление по ИПУ* – </w:t>
            </w:r>
            <w:r w:rsidR="006D3644" w:rsidRPr="00F7685D">
              <w:rPr>
                <w:rFonts w:ascii="PT Astra Serif" w:hAnsi="PT Astra Serif"/>
                <w:szCs w:val="26"/>
              </w:rPr>
              <w:t>4,5</w:t>
            </w:r>
            <w:r w:rsidRPr="00F7685D">
              <w:rPr>
                <w:rFonts w:ascii="PT Astra Serif" w:hAnsi="PT Astra Serif"/>
                <w:szCs w:val="26"/>
              </w:rPr>
              <w:t xml:space="preserve"> куб. м;</w:t>
            </w:r>
            <w:r w:rsidRPr="00F7685D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 xml:space="preserve">холодная вода на нужды горячего водоснабжения: (потребление по ИПУ*) – </w:t>
            </w:r>
            <w:r w:rsidR="006D3644" w:rsidRPr="00F7685D">
              <w:rPr>
                <w:rFonts w:ascii="PT Astra Serif" w:hAnsi="PT Astra Serif"/>
                <w:szCs w:val="26"/>
              </w:rPr>
              <w:t>3</w:t>
            </w:r>
            <w:r w:rsidRPr="00F7685D">
              <w:rPr>
                <w:rFonts w:ascii="PT Astra Serif" w:hAnsi="PT Astra Serif"/>
                <w:szCs w:val="26"/>
              </w:rPr>
              <w:t xml:space="preserve"> куб. м на 1 человека;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норматив расхода тепловой энергии, используемой на подогрев холодной воды для предоставления коммунальной услуги по горячему водоснабжению: </w:t>
            </w:r>
            <w:r w:rsidRPr="00F7685D">
              <w:rPr>
                <w:rFonts w:ascii="PT Astra Serif" w:hAnsi="PT Astra Serif"/>
                <w:szCs w:val="26"/>
              </w:rPr>
              <w:lastRenderedPageBreak/>
              <w:t>декабрь 2020 года – 0,06859 Гкал на подогрев 1 куб. м холодной воды, декабрь 2021 года – 0,06859 Гкал на подогрев 1 куб. м холодной воды;</w:t>
            </w:r>
            <w:proofErr w:type="gramEnd"/>
            <w:r w:rsidRPr="00F7685D">
              <w:rPr>
                <w:rFonts w:ascii="PT Astra Serif" w:hAnsi="PT Astra Serif"/>
                <w:szCs w:val="26"/>
              </w:rPr>
              <w:cr/>
              <w:t>теплоснабжение: потребление по ОДПУ** – 1,8</w:t>
            </w:r>
            <w:r w:rsidR="006D3644" w:rsidRPr="00F7685D">
              <w:rPr>
                <w:rFonts w:ascii="PT Astra Serif" w:hAnsi="PT Astra Serif"/>
                <w:szCs w:val="26"/>
              </w:rPr>
              <w:t>27</w:t>
            </w:r>
            <w:r w:rsidRPr="00F7685D">
              <w:rPr>
                <w:rFonts w:ascii="PT Astra Serif" w:hAnsi="PT Astra Serif"/>
                <w:szCs w:val="26"/>
              </w:rPr>
              <w:t xml:space="preserve"> Гкал;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F7685D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F7685D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32</w:t>
            </w:r>
            <w:r w:rsidR="006D3644" w:rsidRPr="00F7685D">
              <w:rPr>
                <w:rFonts w:ascii="PT Astra Serif" w:hAnsi="PT Astra Serif"/>
                <w:szCs w:val="26"/>
              </w:rPr>
              <w:t>60</w:t>
            </w:r>
            <w:r w:rsidRPr="00F7685D">
              <w:rPr>
                <w:rFonts w:ascii="PT Astra Serif" w:hAnsi="PT Astra Serif"/>
                <w:szCs w:val="26"/>
              </w:rPr>
              <w:t xml:space="preserve"> человек.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6D3644" w:rsidRPr="00F7685D">
              <w:rPr>
                <w:rFonts w:ascii="PT Astra Serif" w:hAnsi="PT Astra Serif"/>
                <w:szCs w:val="26"/>
              </w:rPr>
              <w:t>99,</w:t>
            </w:r>
            <w:r w:rsidR="008515E8" w:rsidRPr="00F7685D">
              <w:rPr>
                <w:rFonts w:ascii="PT Astra Serif" w:hAnsi="PT Astra Serif"/>
                <w:szCs w:val="26"/>
              </w:rPr>
              <w:t>48</w:t>
            </w:r>
            <w:r w:rsidRPr="00F7685D">
              <w:rPr>
                <w:rFonts w:ascii="PT Astra Serif" w:hAnsi="PT Astra Serif"/>
                <w:szCs w:val="26"/>
              </w:rPr>
              <w:t>%, Томской области – 0,3%.</w:t>
            </w:r>
          </w:p>
          <w:p w:rsidR="002A3E97" w:rsidRPr="00F7685D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</w:t>
            </w:r>
            <w:r w:rsidR="006D3644" w:rsidRPr="00F7685D">
              <w:rPr>
                <w:rFonts w:ascii="PT Astra Serif" w:hAnsi="PT Astra Serif"/>
                <w:szCs w:val="26"/>
              </w:rPr>
              <w:t>17</w:t>
            </w:r>
            <w:r w:rsidRPr="00F7685D">
              <w:rPr>
                <w:rFonts w:ascii="PT Astra Serif" w:hAnsi="PT Astra Serif"/>
                <w:szCs w:val="26"/>
              </w:rPr>
              <w:t xml:space="preserve"> человек.</w:t>
            </w:r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</w:t>
            </w:r>
            <w:r w:rsidR="006D3644" w:rsidRPr="00F7685D">
              <w:rPr>
                <w:rFonts w:ascii="PT Astra Serif" w:hAnsi="PT Astra Serif"/>
                <w:szCs w:val="26"/>
              </w:rPr>
              <w:t xml:space="preserve"> 0,5</w:t>
            </w:r>
            <w:r w:rsidR="008515E8" w:rsidRPr="00F7685D">
              <w:rPr>
                <w:rFonts w:ascii="PT Astra Serif" w:hAnsi="PT Astra Serif"/>
                <w:szCs w:val="26"/>
              </w:rPr>
              <w:t>2</w:t>
            </w:r>
            <w:r w:rsidRPr="00F7685D">
              <w:rPr>
                <w:rFonts w:ascii="PT Astra Serif" w:hAnsi="PT Astra Serif"/>
                <w:szCs w:val="26"/>
              </w:rPr>
              <w:t>%, Томской области – 0</w:t>
            </w:r>
            <w:r w:rsidR="008515E8" w:rsidRPr="00F7685D">
              <w:rPr>
                <w:rFonts w:ascii="PT Astra Serif" w:hAnsi="PT Astra Serif"/>
                <w:szCs w:val="26"/>
              </w:rPr>
              <w:t>,002</w:t>
            </w:r>
            <w:r w:rsidRPr="00F7685D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F7685D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4E181D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E181D" w:rsidRPr="004E181D">
              <w:rPr>
                <w:rFonts w:ascii="PT Astra Serif" w:hAnsi="PT Astra Serif"/>
                <w:spacing w:val="-2"/>
                <w:szCs w:val="26"/>
              </w:rPr>
              <w:t>,</w:t>
            </w:r>
            <w:r w:rsidRPr="004E181D">
              <w:rPr>
                <w:rFonts w:ascii="PT Astra Serif" w:hAnsi="PT Astra Serif"/>
                <w:spacing w:val="-2"/>
                <w:szCs w:val="26"/>
              </w:rPr>
              <w:t xml:space="preserve"> – </w:t>
            </w:r>
            <w:r w:rsidR="006E1D43" w:rsidRPr="004E181D">
              <w:rPr>
                <w:rFonts w:ascii="PT Astra Serif" w:hAnsi="PT Astra Serif"/>
                <w:spacing w:val="-2"/>
                <w:szCs w:val="26"/>
              </w:rPr>
              <w:t>17</w:t>
            </w:r>
            <w:r w:rsidRPr="004E181D">
              <w:rPr>
                <w:rFonts w:ascii="PT Astra Serif" w:hAnsi="PT Astra Serif"/>
                <w:spacing w:val="-2"/>
                <w:szCs w:val="26"/>
              </w:rPr>
              <w:t xml:space="preserve"> человек.</w:t>
            </w:r>
            <w:r w:rsidRPr="004E181D">
              <w:rPr>
                <w:rFonts w:ascii="PT Astra Serif" w:hAnsi="PT Astra Serif"/>
                <w:spacing w:val="-2"/>
                <w:szCs w:val="26"/>
              </w:rPr>
              <w:cr/>
            </w:r>
            <w:r w:rsidRPr="00F7685D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</w:t>
            </w:r>
            <w:r w:rsidRPr="00F7685D">
              <w:rPr>
                <w:rFonts w:ascii="PT Astra Serif" w:hAnsi="PT Astra Serif"/>
                <w:szCs w:val="26"/>
              </w:rPr>
              <w:lastRenderedPageBreak/>
              <w:t xml:space="preserve">численности населения на территории муниципального образования – </w:t>
            </w:r>
            <w:r w:rsidR="006E1D43" w:rsidRPr="00F7685D">
              <w:rPr>
                <w:rFonts w:ascii="PT Astra Serif" w:hAnsi="PT Astra Serif"/>
                <w:szCs w:val="26"/>
              </w:rPr>
              <w:t>0,5</w:t>
            </w:r>
            <w:r w:rsidR="008515E8" w:rsidRPr="00F7685D">
              <w:rPr>
                <w:rFonts w:ascii="PT Astra Serif" w:hAnsi="PT Astra Serif"/>
                <w:szCs w:val="26"/>
              </w:rPr>
              <w:t>2</w:t>
            </w:r>
            <w:r w:rsidRPr="00F7685D">
              <w:rPr>
                <w:rFonts w:ascii="PT Astra Serif" w:hAnsi="PT Astra Serif"/>
                <w:szCs w:val="26"/>
              </w:rPr>
              <w:t>%, Томской области – 0</w:t>
            </w:r>
            <w:r w:rsidR="008515E8" w:rsidRPr="00F7685D">
              <w:rPr>
                <w:rFonts w:ascii="PT Astra Serif" w:hAnsi="PT Astra Serif"/>
                <w:szCs w:val="26"/>
              </w:rPr>
              <w:t>,002</w:t>
            </w:r>
            <w:r w:rsidRPr="00F7685D">
              <w:rPr>
                <w:rFonts w:ascii="PT Astra Serif" w:hAnsi="PT Astra Serif"/>
                <w:szCs w:val="26"/>
              </w:rPr>
              <w:t>%.</w:t>
            </w:r>
          </w:p>
          <w:p w:rsidR="002A3E97" w:rsidRPr="00F7685D" w:rsidRDefault="002A3E97" w:rsidP="006E1D4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6E1D43" w:rsidRPr="00F7685D">
              <w:rPr>
                <w:rFonts w:ascii="PT Astra Serif" w:hAnsi="PT Astra Serif"/>
                <w:szCs w:val="26"/>
              </w:rPr>
              <w:t>0,18</w:t>
            </w:r>
            <w:r w:rsidRPr="00F7685D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Кривошеинский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64. </w:t>
            </w:r>
            <w:proofErr w:type="spellStart"/>
            <w:r>
              <w:rPr>
                <w:rFonts w:ascii="PT Astra Serif" w:hAnsi="PT Astra Serif"/>
                <w:szCs w:val="26"/>
              </w:rPr>
              <w:t>Володинское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F7685D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Тарифы:</w:t>
            </w:r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F7685D">
              <w:rPr>
                <w:rFonts w:ascii="PT Astra Serif" w:hAnsi="PT Astra Serif"/>
                <w:szCs w:val="26"/>
              </w:rPr>
              <w:t>;</w:t>
            </w:r>
            <w:r w:rsidRPr="00F7685D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59,12 руб./куб. м, декабрь 2021 года – 67,02 руб./куб. м, рост – 113,4%;</w:t>
            </w:r>
            <w:proofErr w:type="gramEnd"/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твердое топливо (дрова): декабрь 2020 года – 711,00 руб./куб. м, декабрь 2021 года – 711,00 руб./куб. м (прогноз), рост – 100%;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F7685D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электроэнергия: потребление по ИПУ* – 400 кВт х ч;</w:t>
            </w:r>
            <w:r w:rsidRPr="00F7685D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F7685D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  <w:r w:rsidRPr="00F7685D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F7685D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F7685D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</w:t>
            </w:r>
            <w:r w:rsidRPr="00F7685D">
              <w:rPr>
                <w:rFonts w:ascii="PT Astra Serif" w:hAnsi="PT Astra Serif"/>
                <w:szCs w:val="26"/>
              </w:rPr>
              <w:lastRenderedPageBreak/>
              <w:t>численности населения на территории муниципального образования – 0%, Томской области – 0%.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1269 человек.</w:t>
            </w:r>
            <w:r w:rsidRPr="00F7685D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A3E97" w:rsidRPr="00F7685D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F7685D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F7685D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4E181D">
              <w:rPr>
                <w:rFonts w:ascii="PT Astra Serif" w:hAnsi="PT Astra Serif"/>
                <w:szCs w:val="26"/>
              </w:rPr>
              <w:t>,</w:t>
            </w:r>
            <w:r w:rsidRPr="00F7685D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F7685D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F7685D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F7685D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65. </w:t>
            </w:r>
            <w:proofErr w:type="spellStart"/>
            <w:r>
              <w:rPr>
                <w:rFonts w:ascii="PT Astra Serif" w:hAnsi="PT Astra Serif"/>
                <w:szCs w:val="26"/>
              </w:rPr>
              <w:t>Иштанское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холодное водоснабжение, </w:t>
            </w:r>
            <w:r w:rsidR="003B74B4">
              <w:rPr>
                <w:rFonts w:ascii="PT Astra Serif" w:hAnsi="PT Astra Serif"/>
                <w:szCs w:val="26"/>
              </w:rPr>
              <w:t>теплоснабжение</w:t>
            </w:r>
            <w:r w:rsidRPr="0021257F">
              <w:rPr>
                <w:rFonts w:ascii="PT Astra Serif" w:hAnsi="PT Astra Serif"/>
                <w:szCs w:val="26"/>
              </w:rPr>
              <w:t>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3B74B4" w:rsidRPr="003B74B4">
              <w:rPr>
                <w:rFonts w:ascii="PT Astra Serif" w:hAnsi="PT Astra Serif"/>
                <w:szCs w:val="26"/>
              </w:rPr>
              <w:t xml:space="preserve">жилое помещение с централизованным электроснабжением, с централизованным водоснабжением без водоотведения и </w:t>
            </w:r>
            <w:r w:rsidR="003B74B4" w:rsidRPr="003B74B4">
              <w:rPr>
                <w:rFonts w:ascii="PT Astra Serif" w:hAnsi="PT Astra Serif"/>
                <w:szCs w:val="26"/>
              </w:rPr>
              <w:lastRenderedPageBreak/>
              <w:t>горячего водоснабжения, оборудованное раковиной, мойкой кухонной, с теплоснабжением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111,25 руб./куб. м, декабрь 2021 года – 123,37 руб./куб. м, рост – 110,9%;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3B74B4" w:rsidRPr="00F7685D">
              <w:rPr>
                <w:rFonts w:ascii="PT Astra Serif" w:hAnsi="PT Astra Serif"/>
                <w:szCs w:val="26"/>
              </w:rPr>
              <w:t xml:space="preserve">теплоснабжение: декабрь 2020 года – </w:t>
            </w:r>
            <w:r w:rsidR="003B74B4">
              <w:rPr>
                <w:rFonts w:ascii="PT Astra Serif" w:hAnsi="PT Astra Serif"/>
                <w:szCs w:val="26"/>
              </w:rPr>
              <w:t>4829,98</w:t>
            </w:r>
            <w:r w:rsidR="003B74B4" w:rsidRPr="00F7685D">
              <w:rPr>
                <w:rFonts w:ascii="PT Astra Serif" w:hAnsi="PT Astra Serif"/>
                <w:szCs w:val="26"/>
              </w:rPr>
              <w:t xml:space="preserve"> руб. за 1 Гкал, декабрь 2021 года – </w:t>
            </w:r>
            <w:r w:rsidR="003B74B4">
              <w:rPr>
                <w:rFonts w:ascii="PT Astra Serif" w:hAnsi="PT Astra Serif"/>
                <w:szCs w:val="26"/>
              </w:rPr>
              <w:t>5168,08</w:t>
            </w:r>
            <w:r w:rsidR="003B74B4" w:rsidRPr="00F7685D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3B74B4">
              <w:rPr>
                <w:rFonts w:ascii="PT Astra Serif" w:hAnsi="PT Astra Serif"/>
                <w:szCs w:val="26"/>
              </w:rPr>
              <w:t>7</w:t>
            </w:r>
            <w:r w:rsidR="003B74B4" w:rsidRPr="00F7685D">
              <w:rPr>
                <w:rFonts w:ascii="PT Astra Serif" w:hAnsi="PT Astra Serif"/>
                <w:szCs w:val="26"/>
              </w:rPr>
              <w:t>%;</w:t>
            </w:r>
            <w:proofErr w:type="gramEnd"/>
            <w:r w:rsidR="003B74B4" w:rsidRPr="00F7685D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240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356515" w:rsidRPr="0021257F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2020 года – 0,02</w:t>
            </w:r>
            <w:r w:rsidR="00356515">
              <w:rPr>
                <w:rFonts w:ascii="PT Astra Serif" w:hAnsi="PT Astra Serif"/>
                <w:szCs w:val="26"/>
              </w:rPr>
              <w:t>8</w:t>
            </w:r>
            <w:r w:rsidR="004D4219">
              <w:rPr>
                <w:rFonts w:ascii="PT Astra Serif" w:hAnsi="PT Astra Serif"/>
                <w:szCs w:val="26"/>
              </w:rPr>
              <w:t>1</w:t>
            </w:r>
            <w:r w:rsidR="00356515" w:rsidRPr="0021257F">
              <w:rPr>
                <w:rFonts w:ascii="PT Astra Serif" w:hAnsi="PT Astra Serif"/>
                <w:szCs w:val="26"/>
              </w:rPr>
              <w:t xml:space="preserve"> Гкал на кв. м, декабрь 2021 года – 0,02</w:t>
            </w:r>
            <w:r w:rsidR="004D4219">
              <w:rPr>
                <w:rFonts w:ascii="PT Astra Serif" w:hAnsi="PT Astra Serif"/>
                <w:szCs w:val="26"/>
              </w:rPr>
              <w:t>81</w:t>
            </w:r>
            <w:r w:rsidR="00356515" w:rsidRPr="0021257F">
              <w:rPr>
                <w:rFonts w:ascii="PT Astra Serif" w:hAnsi="PT Astra Serif"/>
                <w:szCs w:val="26"/>
              </w:rPr>
              <w:t xml:space="preserve"> Гкал на кв. м;</w:t>
            </w:r>
            <w:proofErr w:type="gramEnd"/>
            <w:r w:rsidR="00356515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4D4219">
              <w:rPr>
                <w:rFonts w:ascii="PT Astra Serif" w:hAnsi="PT Astra Serif"/>
                <w:szCs w:val="26"/>
              </w:rPr>
              <w:t>665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4D4219">
              <w:rPr>
                <w:rFonts w:ascii="PT Astra Serif" w:hAnsi="PT Astra Serif"/>
                <w:szCs w:val="26"/>
              </w:rPr>
              <w:t>94,2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0,0</w:t>
            </w:r>
            <w:r w:rsidR="004D4219">
              <w:rPr>
                <w:rFonts w:ascii="PT Astra Serif" w:hAnsi="PT Astra Serif"/>
                <w:szCs w:val="26"/>
              </w:rPr>
              <w:t>6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4D4219">
              <w:rPr>
                <w:rFonts w:ascii="PT Astra Serif" w:hAnsi="PT Astra Serif"/>
                <w:szCs w:val="26"/>
              </w:rPr>
              <w:t>41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4D4219">
              <w:rPr>
                <w:rFonts w:ascii="PT Astra Serif" w:hAnsi="PT Astra Serif"/>
                <w:szCs w:val="26"/>
              </w:rPr>
              <w:t>5,8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4D4219">
              <w:rPr>
                <w:rFonts w:ascii="PT Astra Serif" w:hAnsi="PT Astra Serif"/>
                <w:szCs w:val="26"/>
              </w:rPr>
              <w:t>,004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D3980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 w:rsidRPr="009D3980">
              <w:rPr>
                <w:rFonts w:ascii="PT Astra Serif" w:hAnsi="PT Astra Serif"/>
                <w:spacing w:val="-2"/>
                <w:szCs w:val="26"/>
              </w:rPr>
              <w:t>,</w:t>
            </w:r>
            <w:r w:rsidRPr="009D3980">
              <w:rPr>
                <w:rFonts w:ascii="PT Astra Serif" w:hAnsi="PT Astra Serif"/>
                <w:spacing w:val="-2"/>
                <w:szCs w:val="26"/>
              </w:rPr>
              <w:t xml:space="preserve"> – </w:t>
            </w:r>
            <w:r w:rsidR="004D4219" w:rsidRPr="009D3980">
              <w:rPr>
                <w:rFonts w:ascii="PT Astra Serif" w:hAnsi="PT Astra Serif"/>
                <w:spacing w:val="-2"/>
                <w:szCs w:val="26"/>
              </w:rPr>
              <w:t>41</w:t>
            </w:r>
            <w:r w:rsidRPr="009D3980">
              <w:rPr>
                <w:rFonts w:ascii="PT Astra Serif" w:hAnsi="PT Astra Serif"/>
                <w:spacing w:val="-2"/>
                <w:szCs w:val="26"/>
              </w:rPr>
              <w:t xml:space="preserve"> человек.</w:t>
            </w:r>
            <w:r w:rsidRPr="009D3980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4D4219">
              <w:rPr>
                <w:rFonts w:ascii="PT Astra Serif" w:hAnsi="PT Astra Serif"/>
                <w:szCs w:val="26"/>
              </w:rPr>
              <w:t>5,8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4D4219">
              <w:rPr>
                <w:rFonts w:ascii="PT Astra Serif" w:hAnsi="PT Astra Serif"/>
                <w:szCs w:val="26"/>
              </w:rPr>
              <w:t>,004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4D4219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4D4219">
              <w:rPr>
                <w:rFonts w:ascii="PT Astra Serif" w:hAnsi="PT Astra Serif"/>
                <w:szCs w:val="26"/>
              </w:rPr>
              <w:t>6,6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66. </w:t>
            </w:r>
            <w:r>
              <w:rPr>
                <w:rFonts w:ascii="PT Astra Serif" w:hAnsi="PT Astra Serif"/>
                <w:szCs w:val="26"/>
              </w:rPr>
              <w:t>Красноярское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твердое топливо (дрова): декабрь 2020 года – 547,00 руб./куб. м, декабрь 2021 года – 547,00 руб./куб. м (прогноз), рост – 100% 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2020 года – 83,07 руб./кг, декабрь 2021 года – 85,56 руб./кг, рост – 103%;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</w:t>
            </w:r>
            <w:r w:rsidR="009D3980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t xml:space="preserve"> </w:t>
            </w:r>
            <w:r w:rsidRPr="0021257F">
              <w:rPr>
                <w:rFonts w:ascii="PT Astra Serif" w:hAnsi="PT Astra Serif"/>
                <w:szCs w:val="26"/>
              </w:rPr>
              <w:cr/>
              <w:t>газоснабжение (сжиженный углеводородный газ): (потребление по нормативам) декабрь 2020 года – 6,9 кг на 1 человека, декабрь 2021 года – 6,9 кг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1954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67. </w:t>
            </w:r>
            <w:proofErr w:type="spellStart"/>
            <w:r>
              <w:rPr>
                <w:rFonts w:ascii="PT Astra Serif" w:hAnsi="PT Astra Serif"/>
                <w:szCs w:val="26"/>
              </w:rPr>
              <w:t>Кривошеинское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холодное водоснабжение, </w:t>
            </w:r>
            <w:r w:rsidR="00B3715F">
              <w:rPr>
                <w:rFonts w:ascii="PT Astra Serif" w:hAnsi="PT Astra Serif"/>
                <w:szCs w:val="26"/>
              </w:rPr>
              <w:t xml:space="preserve">водоотведение, </w:t>
            </w:r>
            <w:r w:rsidRPr="0021257F">
              <w:rPr>
                <w:rFonts w:ascii="PT Astra Serif" w:hAnsi="PT Astra Serif"/>
                <w:szCs w:val="26"/>
              </w:rPr>
              <w:t>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B3715F" w:rsidRPr="00B3715F">
              <w:rPr>
                <w:rFonts w:ascii="PT Astra Serif" w:hAnsi="PT Astra Serif"/>
                <w:szCs w:val="26"/>
              </w:rPr>
              <w:t xml:space="preserve">жилое помещение с централизованным электроснабжением, с централизованным водоснабжением и водоотведением, оборудованное ванной, раковиной и душем, и горячим водоснабжением из автономного </w:t>
            </w:r>
            <w:r w:rsidR="006E6D62">
              <w:rPr>
                <w:rFonts w:ascii="PT Astra Serif" w:hAnsi="PT Astra Serif"/>
                <w:szCs w:val="26"/>
              </w:rPr>
              <w:t>водонагревателя</w:t>
            </w:r>
            <w:r w:rsidR="00B3715F" w:rsidRPr="00B3715F">
              <w:rPr>
                <w:rFonts w:ascii="PT Astra Serif" w:hAnsi="PT Astra Serif"/>
                <w:szCs w:val="26"/>
              </w:rPr>
              <w:t>, с теплоснабжением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B3715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63,00 руб./куб. м, декабрь 2021 года – 6</w:t>
            </w:r>
            <w:r w:rsidR="00B3715F">
              <w:rPr>
                <w:rFonts w:ascii="PT Astra Serif" w:hAnsi="PT Astra Serif"/>
                <w:szCs w:val="26"/>
              </w:rPr>
              <w:t>1,23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</w:t>
            </w:r>
            <w:r w:rsidR="00B3715F">
              <w:rPr>
                <w:rFonts w:ascii="PT Astra Serif" w:hAnsi="PT Astra Serif"/>
                <w:szCs w:val="26"/>
              </w:rPr>
              <w:t>97,2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2A3E97" w:rsidRPr="0021257F" w:rsidRDefault="00B3715F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>
              <w:rPr>
                <w:rFonts w:ascii="PT Astra Serif" w:hAnsi="PT Astra Serif"/>
                <w:szCs w:val="26"/>
              </w:rPr>
              <w:t>водоотведение</w:t>
            </w:r>
            <w:r w:rsidRPr="0021257F">
              <w:rPr>
                <w:rFonts w:ascii="PT Astra Serif" w:hAnsi="PT Astra Serif"/>
                <w:szCs w:val="26"/>
              </w:rPr>
              <w:t xml:space="preserve">: декабрь 2020 года – </w:t>
            </w:r>
            <w:r>
              <w:rPr>
                <w:rFonts w:ascii="PT Astra Serif" w:hAnsi="PT Astra Serif"/>
                <w:szCs w:val="26"/>
              </w:rPr>
              <w:t>3</w:t>
            </w:r>
            <w:r w:rsidR="008E3F94">
              <w:rPr>
                <w:rFonts w:ascii="PT Astra Serif" w:hAnsi="PT Astra Serif"/>
                <w:szCs w:val="26"/>
              </w:rPr>
              <w:t>2,73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>
              <w:rPr>
                <w:rFonts w:ascii="PT Astra Serif" w:hAnsi="PT Astra Serif"/>
                <w:szCs w:val="26"/>
              </w:rPr>
              <w:t>38,37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</w:t>
            </w:r>
            <w:r>
              <w:rPr>
                <w:rFonts w:ascii="PT Astra Serif" w:hAnsi="PT Astra Serif"/>
                <w:szCs w:val="26"/>
              </w:rPr>
              <w:t>117,2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="002A3E97"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2209,74 руб. за 1 Гкал, декабрь 2021 года – 22</w:t>
            </w:r>
            <w:r w:rsidR="001359B0">
              <w:rPr>
                <w:rFonts w:ascii="PT Astra Serif" w:hAnsi="PT Astra Serif"/>
                <w:szCs w:val="26"/>
              </w:rPr>
              <w:t>98,79</w:t>
            </w:r>
            <w:r w:rsidR="002A3E97"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1359B0">
              <w:rPr>
                <w:rFonts w:ascii="PT Astra Serif" w:hAnsi="PT Astra Serif"/>
                <w:szCs w:val="26"/>
              </w:rPr>
              <w:t>4</w:t>
            </w:r>
            <w:r w:rsidR="002A3E97" w:rsidRPr="0021257F">
              <w:rPr>
                <w:rFonts w:ascii="PT Astra Serif" w:hAnsi="PT Astra Serif"/>
                <w:szCs w:val="26"/>
              </w:rPr>
              <w:t>%;</w:t>
            </w:r>
            <w:r w:rsidR="002A3E97"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="002A3E97"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B3715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B3715F">
              <w:rPr>
                <w:rFonts w:ascii="PT Astra Serif" w:hAnsi="PT Astra Serif"/>
                <w:szCs w:val="26"/>
              </w:rPr>
              <w:t>250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</w:t>
            </w:r>
            <w:r w:rsidR="00B3715F">
              <w:rPr>
                <w:rFonts w:ascii="PT Astra Serif" w:hAnsi="PT Astra Serif"/>
                <w:szCs w:val="26"/>
              </w:rPr>
              <w:t>7,14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</w:t>
            </w:r>
            <w:r w:rsidR="00B3715F">
              <w:rPr>
                <w:rFonts w:ascii="PT Astra Serif" w:hAnsi="PT Astra Serif"/>
                <w:szCs w:val="26"/>
              </w:rPr>
              <w:t xml:space="preserve">7,14 </w:t>
            </w:r>
            <w:r w:rsidRPr="0021257F">
              <w:rPr>
                <w:rFonts w:ascii="PT Astra Serif" w:hAnsi="PT Astra Serif"/>
                <w:szCs w:val="26"/>
              </w:rPr>
              <w:t>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B3715F">
              <w:rPr>
                <w:rFonts w:ascii="PT Astra Serif" w:hAnsi="PT Astra Serif"/>
                <w:szCs w:val="26"/>
              </w:rPr>
              <w:t>водоотведе</w:t>
            </w:r>
            <w:r w:rsidR="00B3715F" w:rsidRPr="0021257F">
              <w:rPr>
                <w:rFonts w:ascii="PT Astra Serif" w:hAnsi="PT Astra Serif"/>
                <w:szCs w:val="26"/>
              </w:rPr>
              <w:t xml:space="preserve">ние: (потребление по нормативам) декабрь 2020 года – </w:t>
            </w:r>
            <w:r w:rsidR="00B3715F">
              <w:rPr>
                <w:rFonts w:ascii="PT Astra Serif" w:hAnsi="PT Astra Serif"/>
                <w:szCs w:val="26"/>
              </w:rPr>
              <w:t>7,14</w:t>
            </w:r>
            <w:r w:rsidR="00B3715F"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</w:t>
            </w:r>
            <w:r w:rsidR="00B3715F">
              <w:rPr>
                <w:rFonts w:ascii="PT Astra Serif" w:hAnsi="PT Astra Serif"/>
                <w:szCs w:val="26"/>
              </w:rPr>
              <w:t xml:space="preserve">7,14 </w:t>
            </w:r>
            <w:r w:rsidR="00B3715F" w:rsidRPr="0021257F">
              <w:rPr>
                <w:rFonts w:ascii="PT Astra Serif" w:hAnsi="PT Astra Serif"/>
                <w:szCs w:val="26"/>
              </w:rPr>
              <w:t>куб. м на 1 человека;</w:t>
            </w:r>
            <w:proofErr w:type="gramEnd"/>
          </w:p>
          <w:p w:rsidR="007D04D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теплоснабжение: </w:t>
            </w:r>
            <w:r w:rsidR="007D04DE" w:rsidRPr="0021257F">
              <w:rPr>
                <w:rFonts w:ascii="PT Astra Serif" w:hAnsi="PT Astra Serif"/>
                <w:szCs w:val="26"/>
              </w:rPr>
              <w:t>потребление по ОДПУ** – 1,</w:t>
            </w:r>
            <w:r w:rsidR="007D04DE">
              <w:rPr>
                <w:rFonts w:ascii="PT Astra Serif" w:hAnsi="PT Astra Serif"/>
                <w:szCs w:val="26"/>
              </w:rPr>
              <w:t>325</w:t>
            </w:r>
            <w:r w:rsidR="007D04DE" w:rsidRPr="0021257F">
              <w:rPr>
                <w:rFonts w:ascii="PT Astra Serif" w:hAnsi="PT Astra Serif"/>
                <w:szCs w:val="26"/>
              </w:rPr>
              <w:t xml:space="preserve"> Гкал;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2020 года – 0,</w:t>
            </w:r>
            <w:r w:rsidR="007D04DE">
              <w:rPr>
                <w:rFonts w:ascii="PT Astra Serif" w:hAnsi="PT Astra Serif"/>
                <w:szCs w:val="26"/>
              </w:rPr>
              <w:t>2175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0,</w:t>
            </w:r>
            <w:r w:rsidR="007D04DE">
              <w:rPr>
                <w:rFonts w:ascii="PT Astra Serif" w:hAnsi="PT Astra Serif"/>
                <w:szCs w:val="26"/>
              </w:rPr>
              <w:t>2175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5638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68. </w:t>
            </w:r>
            <w:proofErr w:type="spellStart"/>
            <w:r>
              <w:rPr>
                <w:rFonts w:ascii="PT Astra Serif" w:hAnsi="PT Astra Serif"/>
                <w:szCs w:val="26"/>
              </w:rPr>
              <w:t>Новокривошеинское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8E29B7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90,38 руб./куб. м, декабр</w:t>
            </w:r>
            <w:r w:rsidR="000D4A8C">
              <w:rPr>
                <w:rFonts w:ascii="PT Astra Serif" w:hAnsi="PT Astra Serif"/>
                <w:szCs w:val="26"/>
              </w:rPr>
              <w:t>ь 2021 года – 80,62 руб./куб. м</w:t>
            </w:r>
            <w:r w:rsidRPr="0021257F">
              <w:rPr>
                <w:rFonts w:ascii="PT Astra Serif" w:hAnsi="PT Astra Serif"/>
                <w:szCs w:val="26"/>
              </w:rPr>
              <w:t>, рост – 89,2%;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5181,91 руб. за 1 Гкал, декабрь 2021 года – 5</w:t>
            </w:r>
            <w:r w:rsidR="000D4A8C">
              <w:rPr>
                <w:rFonts w:ascii="PT Astra Serif" w:hAnsi="PT Astra Serif"/>
                <w:szCs w:val="26"/>
              </w:rPr>
              <w:t>563,56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0D4A8C">
              <w:rPr>
                <w:rFonts w:ascii="PT Astra Serif" w:hAnsi="PT Astra Serif"/>
                <w:szCs w:val="26"/>
              </w:rPr>
              <w:t>7,</w:t>
            </w:r>
            <w:r w:rsidR="00E57D4C">
              <w:rPr>
                <w:rFonts w:ascii="PT Astra Serif" w:hAnsi="PT Astra Serif"/>
                <w:szCs w:val="26"/>
              </w:rPr>
              <w:t>4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0D4A8C">
              <w:rPr>
                <w:rFonts w:ascii="PT Astra Serif" w:hAnsi="PT Astra Serif"/>
                <w:szCs w:val="26"/>
              </w:rPr>
              <w:t>80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0,5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</w:t>
            </w:r>
            <w:r w:rsidR="000D4A8C">
              <w:rPr>
                <w:rFonts w:ascii="PT Astra Serif" w:hAnsi="PT Astra Serif"/>
                <w:szCs w:val="26"/>
              </w:rPr>
              <w:t>87</w:t>
            </w:r>
            <w:r w:rsidRPr="0021257F">
              <w:rPr>
                <w:rFonts w:ascii="PT Astra Serif" w:hAnsi="PT Astra Serif"/>
                <w:szCs w:val="26"/>
              </w:rPr>
              <w:t xml:space="preserve"> Гкал на кв. м, декабрь 2021 года – 0,02</w:t>
            </w:r>
            <w:r w:rsidR="000D4A8C">
              <w:rPr>
                <w:rFonts w:ascii="PT Astra Serif" w:hAnsi="PT Astra Serif"/>
                <w:szCs w:val="26"/>
              </w:rPr>
              <w:t>87</w:t>
            </w:r>
            <w:r w:rsidRPr="0021257F">
              <w:rPr>
                <w:rFonts w:ascii="PT Astra Serif" w:hAnsi="PT Astra Serif"/>
                <w:szCs w:val="26"/>
              </w:rPr>
              <w:t xml:space="preserve">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0D4A8C">
              <w:rPr>
                <w:rFonts w:ascii="PT Astra Serif" w:hAnsi="PT Astra Serif"/>
                <w:szCs w:val="26"/>
              </w:rPr>
              <w:t>780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0D4A8C">
              <w:rPr>
                <w:rFonts w:ascii="PT Astra Serif" w:hAnsi="PT Astra Serif"/>
                <w:szCs w:val="26"/>
              </w:rPr>
              <w:t>97,01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0,07%.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0D4A8C">
              <w:rPr>
                <w:rFonts w:ascii="PT Astra Serif" w:hAnsi="PT Astra Serif"/>
                <w:szCs w:val="26"/>
              </w:rPr>
              <w:t>24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</w:t>
            </w:r>
            <w:r w:rsidR="000D4A8C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</w:t>
            </w:r>
            <w:r w:rsidR="000D4A8C">
              <w:rPr>
                <w:rFonts w:ascii="PT Astra Serif" w:hAnsi="PT Astra Serif"/>
                <w:szCs w:val="26"/>
              </w:rPr>
              <w:t xml:space="preserve"> 2,99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0D4A8C">
              <w:rPr>
                <w:rFonts w:ascii="PT Astra Serif" w:hAnsi="PT Astra Serif"/>
                <w:szCs w:val="26"/>
              </w:rPr>
              <w:t>,002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0D4A8C">
              <w:rPr>
                <w:rFonts w:ascii="PT Astra Serif" w:hAnsi="PT Astra Serif"/>
                <w:szCs w:val="26"/>
              </w:rPr>
              <w:t>24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</w:t>
            </w:r>
            <w:r w:rsidR="000D4A8C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0D4A8C">
              <w:rPr>
                <w:rFonts w:ascii="PT Astra Serif" w:hAnsi="PT Astra Serif"/>
                <w:szCs w:val="26"/>
              </w:rPr>
              <w:t>2,99</w:t>
            </w:r>
            <w:r w:rsidRPr="0021257F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0D4A8C">
              <w:rPr>
                <w:rFonts w:ascii="PT Astra Serif" w:hAnsi="PT Astra Serif"/>
                <w:szCs w:val="26"/>
              </w:rPr>
              <w:t>0,002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0D4A8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0D4A8C">
              <w:rPr>
                <w:rFonts w:ascii="PT Astra Serif" w:hAnsi="PT Astra Serif"/>
                <w:szCs w:val="26"/>
              </w:rPr>
              <w:t>3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69. </w:t>
            </w:r>
            <w:r>
              <w:rPr>
                <w:rFonts w:ascii="PT Astra Serif" w:hAnsi="PT Astra Serif"/>
                <w:szCs w:val="26"/>
              </w:rPr>
              <w:t>Петровское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132,93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м, декабрь 2021 года – 147,29 руб./куб. м, рост – 110,8%;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631,00 руб./куб. м, декабрь 2021 года – 631,00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421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531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70. </w:t>
            </w:r>
            <w:proofErr w:type="spellStart"/>
            <w:r>
              <w:rPr>
                <w:rFonts w:ascii="PT Astra Serif" w:hAnsi="PT Astra Serif"/>
                <w:szCs w:val="26"/>
              </w:rPr>
              <w:t>Пудовское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97,18 руб./куб. м, декабрь 2021 года – 105,22 руб./куб. м, рост – 108,3%;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1320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9,8 куб. м;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400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865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Молчановский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71. </w:t>
            </w:r>
            <w:proofErr w:type="spellStart"/>
            <w:r>
              <w:rPr>
                <w:rFonts w:ascii="PT Astra Serif" w:hAnsi="PT Astra Serif"/>
                <w:szCs w:val="26"/>
              </w:rPr>
              <w:t>Могочинское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713,00 руб./куб. м, декабрь 2021 года – 713,00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200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3085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72. </w:t>
            </w:r>
            <w:proofErr w:type="spellStart"/>
            <w:r>
              <w:rPr>
                <w:rFonts w:ascii="PT Astra Serif" w:hAnsi="PT Astra Serif"/>
                <w:szCs w:val="26"/>
              </w:rPr>
              <w:t>Молчановское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48,05 руб./куб. м, декабрь 2021 года – 49,78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2145,81 руб. за 1 Гкал, декабрь 2021 года – 2223,06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5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0,0286 Гкал на кв. м, декабрь 2021 года – 0,0286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5797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73. </w:t>
            </w:r>
            <w:proofErr w:type="spellStart"/>
            <w:r>
              <w:rPr>
                <w:rFonts w:ascii="PT Astra Serif" w:hAnsi="PT Astra Serif"/>
                <w:szCs w:val="26"/>
              </w:rPr>
              <w:t>Наргинское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62,33 руб./куб. м, декабрь 2021 года – 64,57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162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1588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74. </w:t>
            </w:r>
            <w:proofErr w:type="spellStart"/>
            <w:r>
              <w:rPr>
                <w:rFonts w:ascii="PT Astra Serif" w:hAnsi="PT Astra Serif"/>
                <w:szCs w:val="26"/>
              </w:rPr>
              <w:t>Суйгинское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</w:t>
            </w:r>
            <w:r>
              <w:rPr>
                <w:rFonts w:ascii="PT Astra Serif" w:hAnsi="PT Astra Serif"/>
                <w:szCs w:val="26"/>
              </w:rPr>
              <w:lastRenderedPageBreak/>
              <w:t>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Набор коммунальных услуг: электроэнергия, печное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535,00 руб./куб. м, декабрь 2021 года – 535,00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423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576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75. </w:t>
            </w:r>
            <w:proofErr w:type="spellStart"/>
            <w:r>
              <w:rPr>
                <w:rFonts w:ascii="PT Astra Serif" w:hAnsi="PT Astra Serif"/>
                <w:szCs w:val="26"/>
              </w:rPr>
              <w:t>Тунгусовское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605590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59,42 руб./куб. м, декабрь 2021 года – 61,56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потребление по ИПУ* – 150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250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1053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Парабельский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76. </w:t>
            </w:r>
            <w:r>
              <w:rPr>
                <w:rFonts w:ascii="PT Astra Serif" w:hAnsi="PT Astra Serif"/>
                <w:szCs w:val="26"/>
              </w:rPr>
              <w:t>Заводское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0D6940" w:rsidRPr="000D6940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печным отоплением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</w:t>
            </w:r>
            <w:r w:rsidR="000D6940">
              <w:rPr>
                <w:rFonts w:ascii="PT Astra Serif" w:hAnsi="PT Astra Serif"/>
                <w:szCs w:val="26"/>
              </w:rPr>
              <w:t>60,85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0D6940">
              <w:rPr>
                <w:rFonts w:ascii="PT Astra Serif" w:hAnsi="PT Astra Serif"/>
                <w:szCs w:val="26"/>
              </w:rPr>
              <w:t>65,72</w:t>
            </w:r>
            <w:r w:rsidRPr="0021257F">
              <w:rPr>
                <w:rFonts w:ascii="PT Astra Serif" w:hAnsi="PT Astra Serif"/>
                <w:szCs w:val="26"/>
              </w:rPr>
              <w:t xml:space="preserve"> руб./</w:t>
            </w:r>
            <w:r w:rsidR="000D6940">
              <w:rPr>
                <w:rFonts w:ascii="PT Astra Serif" w:hAnsi="PT Astra Serif"/>
                <w:szCs w:val="26"/>
              </w:rPr>
              <w:t>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0D6940">
              <w:rPr>
                <w:rFonts w:ascii="PT Astra Serif" w:hAnsi="PT Astra Serif"/>
                <w:szCs w:val="26"/>
              </w:rPr>
              <w:t>8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592,00 руб./куб. м, декабрь 2021 года – 592,00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</w:t>
            </w:r>
            <w:r w:rsidR="000D6940">
              <w:rPr>
                <w:rFonts w:ascii="PT Astra Serif" w:hAnsi="PT Astra Serif"/>
                <w:szCs w:val="26"/>
              </w:rPr>
              <w:t>1,77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</w:t>
            </w:r>
            <w:r w:rsidR="000D6940">
              <w:rPr>
                <w:rFonts w:ascii="PT Astra Serif" w:hAnsi="PT Astra Serif"/>
                <w:szCs w:val="26"/>
              </w:rPr>
              <w:t>1,77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</w:t>
            </w:r>
            <w:r w:rsidR="000D6940">
              <w:rPr>
                <w:rFonts w:ascii="PT Astra Serif" w:hAnsi="PT Astra Serif"/>
                <w:szCs w:val="26"/>
              </w:rPr>
              <w:t xml:space="preserve">2175 </w:t>
            </w:r>
            <w:r w:rsidRPr="0021257F">
              <w:rPr>
                <w:rFonts w:ascii="PT Astra Serif" w:hAnsi="PT Astra Serif"/>
                <w:szCs w:val="26"/>
              </w:rPr>
              <w:t>куб. м на 1 человека, декабрь 2021 года – 0,</w:t>
            </w:r>
            <w:r w:rsidR="000D6940">
              <w:rPr>
                <w:rFonts w:ascii="PT Astra Serif" w:hAnsi="PT Astra Serif"/>
                <w:szCs w:val="26"/>
              </w:rPr>
              <w:t>2175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1045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77. </w:t>
            </w:r>
            <w:proofErr w:type="spellStart"/>
            <w:r>
              <w:rPr>
                <w:rFonts w:ascii="PT Astra Serif" w:hAnsi="PT Astra Serif"/>
                <w:szCs w:val="26"/>
              </w:rPr>
              <w:t>Нарымское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0864CE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</w:t>
            </w:r>
            <w:r w:rsidR="000864CE">
              <w:rPr>
                <w:rFonts w:ascii="PT Astra Serif" w:hAnsi="PT Astra Serif"/>
                <w:szCs w:val="26"/>
              </w:rPr>
              <w:t>теплоснабжение</w:t>
            </w:r>
            <w:r w:rsidRPr="0021257F">
              <w:rPr>
                <w:rFonts w:ascii="PT Astra Serif" w:hAnsi="PT Astra Serif"/>
                <w:szCs w:val="26"/>
              </w:rPr>
              <w:t>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0864CE" w:rsidRPr="000864CE">
              <w:rPr>
                <w:rFonts w:ascii="PT Astra Serif" w:hAnsi="PT Astra Serif"/>
                <w:szCs w:val="26"/>
              </w:rPr>
              <w:t xml:space="preserve">жилое помещение с </w:t>
            </w:r>
            <w:r w:rsidR="000864CE" w:rsidRPr="000864CE">
              <w:rPr>
                <w:rFonts w:ascii="PT Astra Serif" w:hAnsi="PT Astra Serif"/>
                <w:szCs w:val="26"/>
              </w:rPr>
              <w:lastRenderedPageBreak/>
              <w:t>централизованным электроснабжением, с теплоснабжением</w:t>
            </w:r>
            <w:r w:rsidR="000864CE">
              <w:rPr>
                <w:rFonts w:ascii="PT Astra Serif" w:hAnsi="PT Astra Serif"/>
                <w:szCs w:val="26"/>
              </w:rPr>
              <w:t>.</w:t>
            </w:r>
          </w:p>
          <w:p w:rsidR="00F84F0B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="00F84F0B">
              <w:rPr>
                <w:rFonts w:ascii="PT Astra Serif" w:hAnsi="PT Astra Serif"/>
                <w:szCs w:val="26"/>
              </w:rPr>
              <w:t>;</w:t>
            </w:r>
            <w:proofErr w:type="gramEnd"/>
          </w:p>
          <w:p w:rsidR="002A3E97" w:rsidRPr="0021257F" w:rsidRDefault="00F84F0B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теплоснабжение: декабрь 2020 года – </w:t>
            </w:r>
            <w:r>
              <w:rPr>
                <w:rFonts w:ascii="PT Astra Serif" w:hAnsi="PT Astra Serif"/>
                <w:szCs w:val="26"/>
              </w:rPr>
              <w:t>6440,53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декабрь 2021 года – </w:t>
            </w:r>
            <w:r>
              <w:rPr>
                <w:rFonts w:ascii="PT Astra Serif" w:hAnsi="PT Astra Serif"/>
                <w:szCs w:val="26"/>
              </w:rPr>
              <w:t>6905,66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>
              <w:rPr>
                <w:rFonts w:ascii="PT Astra Serif" w:hAnsi="PT Astra Serif"/>
                <w:szCs w:val="26"/>
              </w:rPr>
              <w:t>7,2%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2A3E97"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="002A3E97"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F84F0B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</w:t>
            </w:r>
            <w:r w:rsidR="00F84F0B">
              <w:rPr>
                <w:rFonts w:ascii="PT Astra Serif" w:hAnsi="PT Astra Serif"/>
                <w:szCs w:val="26"/>
              </w:rPr>
              <w:t>энергия: потребление по ИПУ* – 157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803EFA" w:rsidRPr="0021257F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2020 года – 0,02</w:t>
            </w:r>
            <w:r w:rsidR="00803EFA">
              <w:rPr>
                <w:rFonts w:ascii="PT Astra Serif" w:hAnsi="PT Astra Serif"/>
                <w:szCs w:val="26"/>
              </w:rPr>
              <w:t>99</w:t>
            </w:r>
            <w:r w:rsidR="00803EFA" w:rsidRPr="0021257F">
              <w:rPr>
                <w:rFonts w:ascii="PT Astra Serif" w:hAnsi="PT Astra Serif"/>
                <w:szCs w:val="26"/>
              </w:rPr>
              <w:t xml:space="preserve"> Гкал на кв. м, декабрь 2021 года – 0,02</w:t>
            </w:r>
            <w:r w:rsidR="00803EFA">
              <w:rPr>
                <w:rFonts w:ascii="PT Astra Serif" w:hAnsi="PT Astra Serif"/>
                <w:szCs w:val="26"/>
              </w:rPr>
              <w:t>99</w:t>
            </w:r>
            <w:r w:rsidR="00803EFA" w:rsidRPr="0021257F">
              <w:rPr>
                <w:rFonts w:ascii="PT Astra Serif" w:hAnsi="PT Astra Serif"/>
                <w:szCs w:val="26"/>
              </w:rPr>
              <w:t xml:space="preserve"> Гкал на кв. м;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</w:t>
            </w:r>
            <w:r w:rsidR="00803EFA">
              <w:rPr>
                <w:rFonts w:ascii="PT Astra Serif" w:hAnsi="PT Astra Serif"/>
                <w:szCs w:val="26"/>
              </w:rPr>
              <w:t>719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803EFA">
              <w:rPr>
                <w:rFonts w:ascii="PT Astra Serif" w:hAnsi="PT Astra Serif"/>
                <w:szCs w:val="26"/>
              </w:rPr>
              <w:t>99,97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0,1</w:t>
            </w:r>
            <w:r w:rsidR="00803EFA">
              <w:rPr>
                <w:rFonts w:ascii="PT Astra Serif" w:hAnsi="PT Astra Serif"/>
                <w:szCs w:val="26"/>
              </w:rPr>
              <w:t>6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9D3980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803EFA">
              <w:rPr>
                <w:rFonts w:ascii="PT Astra Serif" w:hAnsi="PT Astra Serif"/>
                <w:szCs w:val="26"/>
              </w:rPr>
              <w:t>91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803EFA">
              <w:rPr>
                <w:rFonts w:ascii="PT Astra Serif" w:hAnsi="PT Astra Serif"/>
                <w:szCs w:val="26"/>
              </w:rPr>
              <w:t>5,03</w:t>
            </w:r>
            <w:r w:rsidRPr="0021257F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803EFA">
              <w:rPr>
                <w:rFonts w:ascii="PT Astra Serif" w:hAnsi="PT Astra Serif"/>
                <w:szCs w:val="26"/>
              </w:rPr>
              <w:t>0,008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9D3980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9D3980" w:rsidRPr="009D3980">
              <w:rPr>
                <w:rFonts w:ascii="PT Astra Serif" w:hAnsi="PT Astra Serif"/>
                <w:spacing w:val="-2"/>
                <w:szCs w:val="26"/>
              </w:rPr>
              <w:t>,</w:t>
            </w:r>
            <w:r w:rsidRPr="009D3980">
              <w:rPr>
                <w:rFonts w:ascii="PT Astra Serif" w:hAnsi="PT Astra Serif"/>
                <w:spacing w:val="-2"/>
                <w:szCs w:val="26"/>
              </w:rPr>
              <w:t xml:space="preserve"> – </w:t>
            </w:r>
            <w:r w:rsidR="00803EFA" w:rsidRPr="009D3980">
              <w:rPr>
                <w:rFonts w:ascii="PT Astra Serif" w:hAnsi="PT Astra Serif"/>
                <w:spacing w:val="-2"/>
                <w:szCs w:val="26"/>
              </w:rPr>
              <w:t>91</w:t>
            </w:r>
            <w:r w:rsidRPr="009D3980">
              <w:rPr>
                <w:rFonts w:ascii="PT Astra Serif" w:hAnsi="PT Astra Serif"/>
                <w:spacing w:val="-2"/>
                <w:szCs w:val="26"/>
              </w:rPr>
              <w:t xml:space="preserve"> человек.</w:t>
            </w:r>
            <w:r w:rsidRPr="009D3980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803EFA">
              <w:rPr>
                <w:rFonts w:ascii="PT Astra Serif" w:hAnsi="PT Astra Serif"/>
                <w:szCs w:val="26"/>
              </w:rPr>
              <w:t>5,03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</w:t>
            </w:r>
            <w:r w:rsidR="00803EFA">
              <w:rPr>
                <w:rFonts w:ascii="PT Astra Serif" w:hAnsi="PT Astra Serif"/>
                <w:szCs w:val="26"/>
              </w:rPr>
              <w:t>0,008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803EF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</w:t>
            </w:r>
            <w:r w:rsidR="00803EFA">
              <w:rPr>
                <w:rFonts w:ascii="PT Astra Serif" w:hAnsi="PT Astra Serif"/>
                <w:szCs w:val="26"/>
              </w:rPr>
              <w:t xml:space="preserve"> 10,1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78. </w:t>
            </w:r>
            <w:proofErr w:type="spellStart"/>
            <w:r>
              <w:rPr>
                <w:rFonts w:ascii="PT Astra Serif" w:hAnsi="PT Astra Serif"/>
                <w:szCs w:val="26"/>
              </w:rPr>
              <w:t>Новосельцевское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631,00 руб./куб. м, декабрь 2021 года – 631,00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318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823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79. </w:t>
            </w:r>
            <w:proofErr w:type="spellStart"/>
            <w:r>
              <w:rPr>
                <w:rFonts w:ascii="PT Astra Serif" w:hAnsi="PT Astra Serif"/>
                <w:szCs w:val="26"/>
              </w:rPr>
              <w:t>Парабельское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63,59 руб./куб. м, декабрь 2021 года – 65,88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2020 года – 76,31 руб./куб. м, декабрь 2021 года – 79,06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1663,33 руб. за 1 Гкал, декабрь 2021 года – 1746,23 руб. за 1 Гкал, рост – 105%;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декабрь 2020 года – 39,22 руб./куб. м, декабрь 2021 года – 40,63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1663,33 руб. за 1 Гкал, декабрь 2021 года – 1746,23 руб. за 1 Гкал, рост – 105%;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516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7 куб. м;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3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2020 года – 0,06859 Гкал на подогрев 1 куб. м холодной воды, декабрь 2021 года – 0,06859 Гкал на подогрев 1 куб. м холодной воды;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водоотведение: потребление по ИПУ* – 10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потребление по ОДПУ** – 1,7225 Гкал;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7942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80. </w:t>
            </w:r>
            <w:proofErr w:type="spellStart"/>
            <w:r>
              <w:rPr>
                <w:rFonts w:ascii="PT Astra Serif" w:hAnsi="PT Astra Serif"/>
                <w:szCs w:val="26"/>
              </w:rPr>
              <w:t>Старицинское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567,00 руб./куб. м, декабрь 2021 года – 567,00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585,59 руб./куб. м, декабрь 2021 года – 609,01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450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0,0302 куб. м на 1 кв. м, декабрь 2021 года – 0,0302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519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E6F6E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Первомайский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81. </w:t>
            </w:r>
            <w:r>
              <w:rPr>
                <w:rFonts w:ascii="PT Astra Serif" w:hAnsi="PT Astra Serif"/>
                <w:szCs w:val="26"/>
              </w:rPr>
              <w:t>Комсомольское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51,18 руб./куб. м, декабрь 2021 года – 53,</w:t>
            </w:r>
            <w:r w:rsidR="008C6788">
              <w:rPr>
                <w:rFonts w:ascii="PT Astra Serif" w:hAnsi="PT Astra Serif"/>
                <w:szCs w:val="26"/>
              </w:rPr>
              <w:t>38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8C6788">
              <w:rPr>
                <w:rFonts w:ascii="PT Astra Serif" w:hAnsi="PT Astra Serif"/>
                <w:szCs w:val="26"/>
              </w:rPr>
              <w:t>4,3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теплоснабжение: декабрь 2020 года – 2738,07 руб. </w:t>
            </w:r>
            <w:r w:rsidR="008C6788">
              <w:rPr>
                <w:rFonts w:ascii="PT Astra Serif" w:hAnsi="PT Astra Serif"/>
                <w:szCs w:val="26"/>
              </w:rPr>
              <w:t>за 1 Гкал, декабрь 2021 года – 2820,21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рост – 103%;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131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1,5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0,0293 Гкал на кв. м, декабрь 2021 года – 0,0293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2083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82. </w:t>
            </w:r>
            <w:proofErr w:type="spellStart"/>
            <w:r>
              <w:rPr>
                <w:rFonts w:ascii="PT Astra Serif" w:hAnsi="PT Astra Serif"/>
                <w:szCs w:val="26"/>
              </w:rPr>
              <w:t>Куяновское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60,29 руб./куб. м, декабр</w:t>
            </w:r>
            <w:r w:rsidR="002D74D4">
              <w:rPr>
                <w:rFonts w:ascii="PT Astra Serif" w:hAnsi="PT Astra Serif"/>
                <w:szCs w:val="26"/>
              </w:rPr>
              <w:t>ь 2021 года – 65,89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2D74D4">
              <w:rPr>
                <w:rFonts w:ascii="PT Astra Serif" w:hAnsi="PT Astra Serif"/>
                <w:szCs w:val="26"/>
              </w:rPr>
              <w:t>9,3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теплоснабжение: декабрь 2020 года – 3828,35 руб. за 1 Гкал, декабрь 2021 года – </w:t>
            </w:r>
            <w:r w:rsidR="002D74D4">
              <w:rPr>
                <w:rFonts w:ascii="PT Astra Serif" w:hAnsi="PT Astra Serif"/>
                <w:szCs w:val="26"/>
              </w:rPr>
              <w:t xml:space="preserve">4011,06 </w:t>
            </w:r>
            <w:r w:rsidRPr="0021257F">
              <w:rPr>
                <w:rFonts w:ascii="PT Astra Serif" w:hAnsi="PT Astra Serif"/>
                <w:szCs w:val="26"/>
              </w:rPr>
              <w:t>руб. за 1 Гкал (прогноз), рост – 10</w:t>
            </w:r>
            <w:r w:rsidR="002D74D4">
              <w:rPr>
                <w:rFonts w:ascii="PT Astra Serif" w:hAnsi="PT Astra Serif"/>
                <w:szCs w:val="26"/>
              </w:rPr>
              <w:t>4,8%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435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0,0287 Гкал на кв. м, декабрь 2021 года – 0,0287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1295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83. </w:t>
            </w:r>
            <w:proofErr w:type="spellStart"/>
            <w:r>
              <w:rPr>
                <w:rFonts w:ascii="PT Astra Serif" w:hAnsi="PT Astra Serif"/>
                <w:szCs w:val="26"/>
              </w:rPr>
              <w:t>Новомариинское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lastRenderedPageBreak/>
              <w:t>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Набор коммунальных услуг: электроэнергия, холодное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63,13 руб./куб. м, декабрь 2021 года – 6</w:t>
            </w:r>
            <w:r w:rsidR="002D74D4">
              <w:rPr>
                <w:rFonts w:ascii="PT Astra Serif" w:hAnsi="PT Astra Serif"/>
                <w:szCs w:val="26"/>
              </w:rPr>
              <w:t>3,35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2D74D4">
              <w:rPr>
                <w:rFonts w:ascii="PT Astra Serif" w:hAnsi="PT Astra Serif"/>
                <w:szCs w:val="26"/>
              </w:rPr>
              <w:t>0,4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671,00 руб./куб. м, декабрь 2021 года – 671,00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399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1188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– 100%, Томской области – 0,11%.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84. </w:t>
            </w:r>
            <w:r>
              <w:rPr>
                <w:rFonts w:ascii="PT Astra Serif" w:hAnsi="PT Astra Serif"/>
                <w:szCs w:val="26"/>
              </w:rPr>
              <w:t>Первомайское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с централизованным водоснабжением, оборудованное ванной, раковиной и душем, горячим водоснабжением из автономного </w:t>
            </w:r>
            <w:r w:rsidR="006E6D62">
              <w:rPr>
                <w:rFonts w:ascii="PT Astra Serif" w:hAnsi="PT Astra Serif"/>
                <w:szCs w:val="26"/>
              </w:rPr>
              <w:t>водонагревателя</w:t>
            </w:r>
            <w:r w:rsidRPr="0021257F">
              <w:rPr>
                <w:rFonts w:ascii="PT Astra Serif" w:hAnsi="PT Astra Serif"/>
                <w:szCs w:val="26"/>
              </w:rPr>
              <w:t xml:space="preserve"> и без централизованного водоотведения,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48,33 руб./куб. м, декабрь 2021 года – 50,07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>теплоснабжение: декабрь 2020 года – 3503,57 руб. за 1 Гкал, декабрь 2021 года – 3</w:t>
            </w:r>
            <w:r w:rsidR="00FD4DB6">
              <w:rPr>
                <w:rFonts w:ascii="PT Astra Serif" w:hAnsi="PT Astra Serif"/>
                <w:szCs w:val="26"/>
              </w:rPr>
              <w:t>587,63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FD4DB6">
              <w:rPr>
                <w:rFonts w:ascii="PT Astra Serif" w:hAnsi="PT Astra Serif"/>
                <w:szCs w:val="26"/>
              </w:rPr>
              <w:t>2,4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328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6,06 куб. м на 1 человека, декабрь 2021 года – 6,06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потребление по ОДПУ** – 0,427 Гкал;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7782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85. </w:t>
            </w:r>
            <w:proofErr w:type="spellStart"/>
            <w:r>
              <w:rPr>
                <w:rFonts w:ascii="PT Astra Serif" w:hAnsi="PT Astra Serif"/>
                <w:szCs w:val="26"/>
              </w:rPr>
              <w:t>Сергеевское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67,24 руб./куб. м, декабрь 2021 года – </w:t>
            </w:r>
            <w:r w:rsidR="002D74D4">
              <w:rPr>
                <w:rFonts w:ascii="PT Astra Serif" w:hAnsi="PT Astra Serif"/>
                <w:szCs w:val="26"/>
              </w:rPr>
              <w:t>72,50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2D74D4">
              <w:rPr>
                <w:rFonts w:ascii="PT Astra Serif" w:hAnsi="PT Astra Serif"/>
                <w:szCs w:val="26"/>
              </w:rPr>
              <w:t>7,8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631,00 руб./куб. м, декабрь 2021 года – 631,00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 декабрь 2020 года – 0,2 куб. м на 1 человека, декабрь 2021 года – 0,2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2020 года – 0,0289 куб. м на 1 кв. м, декабрь 2021 года –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2040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86. </w:t>
            </w:r>
            <w:r>
              <w:rPr>
                <w:rFonts w:ascii="PT Astra Serif" w:hAnsi="PT Astra Serif"/>
                <w:szCs w:val="26"/>
              </w:rPr>
              <w:t>Улу-</w:t>
            </w:r>
            <w:proofErr w:type="spellStart"/>
            <w:r>
              <w:rPr>
                <w:rFonts w:ascii="PT Astra Serif" w:hAnsi="PT Astra Serif"/>
                <w:szCs w:val="26"/>
              </w:rPr>
              <w:t>Юльское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63,94 руб./куб. м, декабрь</w:t>
            </w:r>
            <w:r w:rsidR="008C6788">
              <w:rPr>
                <w:rFonts w:ascii="PT Astra Serif" w:hAnsi="PT Astra Serif"/>
                <w:szCs w:val="26"/>
              </w:rPr>
              <w:t xml:space="preserve"> 2021 года – 63,94</w:t>
            </w:r>
            <w:r w:rsidR="00AF49EC">
              <w:rPr>
                <w:rFonts w:ascii="PT Astra Serif" w:hAnsi="PT Astra Serif"/>
                <w:szCs w:val="26"/>
              </w:rPr>
              <w:t xml:space="preserve"> </w:t>
            </w:r>
            <w:r w:rsidR="008C6788">
              <w:rPr>
                <w:rFonts w:ascii="PT Astra Serif" w:hAnsi="PT Astra Serif"/>
                <w:szCs w:val="26"/>
              </w:rPr>
              <w:t>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8C6788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84,77 ру</w:t>
            </w:r>
            <w:r w:rsidR="008C6788">
              <w:rPr>
                <w:rFonts w:ascii="PT Astra Serif" w:hAnsi="PT Astra Serif"/>
                <w:szCs w:val="26"/>
              </w:rPr>
              <w:t>б./куб. м, декабрь 2021 года – 90,38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10</w:t>
            </w:r>
            <w:r w:rsidR="008C6788">
              <w:rPr>
                <w:rFonts w:ascii="PT Astra Serif" w:hAnsi="PT Astra Serif"/>
                <w:szCs w:val="26"/>
              </w:rPr>
              <w:t>6,6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3289,27 руб. за 1 Гкал, декабрь 2021 года – 34</w:t>
            </w:r>
            <w:r w:rsidR="008C6788">
              <w:rPr>
                <w:rFonts w:ascii="PT Astra Serif" w:hAnsi="PT Astra Serif"/>
                <w:szCs w:val="26"/>
              </w:rPr>
              <w:t>49,67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8C6788">
              <w:rPr>
                <w:rFonts w:ascii="PT Astra Serif" w:hAnsi="PT Astra Serif"/>
                <w:szCs w:val="26"/>
              </w:rPr>
              <w:t>4,9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363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3,77 куб. м на 1 человека, декабрь 2021 года – 3,77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3,77 куб. м на 1 человека, декабрь 2021 года – 3,77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0,0185 Гкал на кв. м, декабрь 2021 года – 0,0185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2046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Тегульдетский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87. </w:t>
            </w:r>
            <w:r>
              <w:rPr>
                <w:rFonts w:ascii="PT Astra Serif" w:hAnsi="PT Astra Serif"/>
                <w:szCs w:val="26"/>
              </w:rPr>
              <w:t>Белоярское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456,00 руб./куб. м, декабрь 2021 года – 456,00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268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507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88. </w:t>
            </w:r>
            <w:proofErr w:type="spellStart"/>
            <w:r>
              <w:rPr>
                <w:rFonts w:ascii="PT Astra Serif" w:hAnsi="PT Astra Serif"/>
                <w:szCs w:val="26"/>
              </w:rPr>
              <w:t>Берегаевское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456,00 руб./куб. м, декабрь 2021 года – 456,00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134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868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25586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89. </w:t>
            </w:r>
            <w:proofErr w:type="spellStart"/>
            <w:r>
              <w:rPr>
                <w:rFonts w:ascii="PT Astra Serif" w:hAnsi="PT Astra Serif"/>
                <w:szCs w:val="26"/>
              </w:rPr>
              <w:t>Тегульдетское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135,79 руб./куб. м, декабрь 2021 года – 149,37 руб./куб. м, рост – 110%;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3863,20 руб. за 1 Гкал, декабрь 2021 года – 4002,28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519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0,0281 Гкал на кв. м, декабрь 2021 года – 0,0281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4222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90. </w:t>
            </w:r>
            <w:proofErr w:type="spellStart"/>
            <w:r>
              <w:rPr>
                <w:rFonts w:ascii="PT Astra Serif" w:hAnsi="PT Astra Serif"/>
                <w:szCs w:val="26"/>
              </w:rPr>
              <w:t>Черноярское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твердое топливо (дрова): декабрь 2020 года – 456,00 руб./куб. м, декабрь 2021 года – 456,00 руб./куб. м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(прогноз), рост – 100% 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2020 года – 70,34 руб./кг, декабрь 2021 года – 72,45 руб./кг, рост – 103%;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438,51 руб./куб. м, декабрь 2021 года – 456,05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536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печное отопление: (потребление по нормативам) декабрь 2020 года – 0,0289 куб. м на 1 кв. м, декабрь 2021 года – 0,0289 куб. м на 1 кв. м 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2020 года – 6,9 кг на 1 человека, декабрь 2021 года – 6,9 кг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365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</w:rPr>
              <w:lastRenderedPageBreak/>
              <w:t>Томский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91. </w:t>
            </w:r>
            <w:proofErr w:type="spellStart"/>
            <w:r>
              <w:rPr>
                <w:rFonts w:ascii="PT Astra Serif" w:hAnsi="PT Astra Serif"/>
                <w:szCs w:val="26"/>
              </w:rPr>
              <w:t>Богашевское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 xml:space="preserve">централизованным водоснабжением и водоотведением, оборудованное ванной, раковиной и душем, и горячим водоснабжением из автономного </w:t>
            </w:r>
            <w:r w:rsidR="006E6D62">
              <w:rPr>
                <w:rFonts w:ascii="PT Astra Serif" w:hAnsi="PT Astra Serif"/>
                <w:szCs w:val="26"/>
              </w:rPr>
              <w:t>водонагревателя</w:t>
            </w:r>
            <w:r w:rsidRPr="0021257F">
              <w:rPr>
                <w:rFonts w:ascii="PT Astra Serif" w:hAnsi="PT Astra Serif"/>
                <w:szCs w:val="26"/>
              </w:rPr>
              <w:t>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66,07 руб./куб. м, декабрь 2021 года – 68,97 руб./куб. м, рост – 104,4%;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22,96 руб./куб. м, декабрь 2021 года – 24,10 руб./куб. м, рост – 105%;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1935,33 руб. за 1 Гкал, декабрь 2021 года – 2005,00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230 кВт х ч;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холодное водоснабжение: (потребление по нормативам) декабрь 2020 года – 7,14 куб. м на 1 человека, декабрь 2021 года – 7,14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7,14 куб. м на 1 человека, декабрь 2021 года – 7,14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0,0269 Гкал на кв. м, декабрь 2021 года – 0,0269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6952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92. </w:t>
            </w:r>
            <w:proofErr w:type="spellStart"/>
            <w:r>
              <w:rPr>
                <w:rFonts w:ascii="PT Astra Serif" w:hAnsi="PT Astra Serif"/>
                <w:szCs w:val="26"/>
              </w:rPr>
              <w:t>Воронинское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43341B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</w:t>
            </w:r>
            <w:r w:rsidR="0043341B">
              <w:rPr>
                <w:rFonts w:ascii="PT Astra Serif" w:hAnsi="PT Astra Serif"/>
                <w:szCs w:val="26"/>
              </w:rPr>
              <w:t xml:space="preserve"> </w:t>
            </w:r>
            <w:r w:rsidR="0043341B" w:rsidRPr="0021257F">
              <w:rPr>
                <w:rFonts w:ascii="PT Astra Serif" w:hAnsi="PT Astra Serif"/>
                <w:szCs w:val="26"/>
              </w:rPr>
              <w:t>газоснабжение (природный газ)</w:t>
            </w:r>
            <w:r w:rsidRPr="0021257F">
              <w:rPr>
                <w:rFonts w:ascii="PT Astra Serif" w:hAnsi="PT Astra Serif"/>
                <w:szCs w:val="26"/>
              </w:rPr>
              <w:t>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43341B" w:rsidRPr="0043341B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 централизованным водоснабжением и без централизованного водоотведения и горячего водоснабжения, оборудованное раковиной, мойкой кухонной, с газоснабжением природным газом для отопления</w:t>
            </w:r>
            <w:r w:rsidR="0043341B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74,89 руб./куб. м, декабрь 2021 года – 77,59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="00325BDF"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325BDF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="00325BDF" w:rsidRPr="0021257F">
              <w:rPr>
                <w:rFonts w:ascii="PT Astra Serif" w:hAnsi="PT Astra Serif"/>
                <w:szCs w:val="26"/>
              </w:rPr>
              <w:t>, рост – 103,1%;</w:t>
            </w:r>
            <w:r w:rsidR="00325BDF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325BDF">
              <w:rPr>
                <w:rFonts w:ascii="PT Astra Serif" w:hAnsi="PT Astra Serif"/>
                <w:szCs w:val="26"/>
              </w:rPr>
              <w:t>450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9B3736" w:rsidRPr="0021257F">
              <w:rPr>
                <w:rFonts w:ascii="PT Astra Serif" w:hAnsi="PT Astra Serif"/>
                <w:szCs w:val="26"/>
              </w:rPr>
              <w:t xml:space="preserve">холодное водоснабжение: (потребление по нормативам) декабрь 2020 года – </w:t>
            </w:r>
            <w:r w:rsidR="009B3736">
              <w:rPr>
                <w:rFonts w:ascii="PT Astra Serif" w:hAnsi="PT Astra Serif"/>
                <w:szCs w:val="26"/>
              </w:rPr>
              <w:t>1,77</w:t>
            </w:r>
            <w:r w:rsidR="009B3736"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</w:t>
            </w:r>
            <w:r w:rsidR="009B3736">
              <w:rPr>
                <w:rFonts w:ascii="PT Astra Serif" w:hAnsi="PT Astra Serif"/>
                <w:szCs w:val="26"/>
              </w:rPr>
              <w:t>1,77</w:t>
            </w:r>
            <w:r w:rsidR="009B3736" w:rsidRPr="0021257F">
              <w:rPr>
                <w:rFonts w:ascii="PT Astra Serif" w:hAnsi="PT Astra Serif"/>
                <w:szCs w:val="26"/>
              </w:rPr>
              <w:t xml:space="preserve"> куб. м на 1 человека;</w:t>
            </w:r>
            <w:r w:rsidR="009B3736" w:rsidRPr="0021257F">
              <w:rPr>
                <w:rFonts w:ascii="PT Astra Serif" w:hAnsi="PT Astra Serif"/>
                <w:szCs w:val="26"/>
              </w:rPr>
              <w:cr/>
            </w:r>
            <w:r w:rsidR="00993A37" w:rsidRPr="0021257F">
              <w:rPr>
                <w:rFonts w:ascii="PT Astra Serif" w:hAnsi="PT Astra Serif"/>
                <w:szCs w:val="26"/>
              </w:rPr>
              <w:t xml:space="preserve">природный газ: потребление по ИПУ* – </w:t>
            </w:r>
            <w:r w:rsidR="00993A37">
              <w:rPr>
                <w:rFonts w:ascii="PT Astra Serif" w:hAnsi="PT Astra Serif"/>
                <w:szCs w:val="26"/>
              </w:rPr>
              <w:t>399</w:t>
            </w:r>
            <w:r w:rsidR="00993A37"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="00993A37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2847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93. </w:t>
            </w:r>
            <w:r>
              <w:rPr>
                <w:rFonts w:ascii="PT Astra Serif" w:hAnsi="PT Astra Serif"/>
                <w:szCs w:val="26"/>
              </w:rPr>
              <w:t xml:space="preserve">Заречное сельское </w:t>
            </w:r>
            <w:r>
              <w:rPr>
                <w:rFonts w:ascii="PT Astra Serif" w:hAnsi="PT Astra Serif"/>
                <w:szCs w:val="26"/>
              </w:rPr>
              <w:lastRenderedPageBreak/>
              <w:t>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Набор коммунальных услуг: электроэнергия, холодное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водоснабжение, </w:t>
            </w:r>
            <w:r w:rsidR="006E2533">
              <w:rPr>
                <w:rFonts w:ascii="PT Astra Serif" w:hAnsi="PT Astra Serif"/>
                <w:szCs w:val="26"/>
              </w:rPr>
              <w:t>горячее водоснабжение, теплоснабжение</w:t>
            </w:r>
            <w:r w:rsidRPr="0021257F">
              <w:rPr>
                <w:rFonts w:ascii="PT Astra Serif" w:hAnsi="PT Astra Serif"/>
                <w:szCs w:val="26"/>
              </w:rPr>
              <w:t>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6E2533" w:rsidRPr="006E2533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 централизованным холодным водоснабжением, горячим водоснабжением, с теплоснабжением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46,04 руб./куб. м, декабрь 2021 года – 47,70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F93962" w:rsidRPr="0021257F">
              <w:rPr>
                <w:rFonts w:ascii="PT Astra Serif" w:hAnsi="PT Astra Serif"/>
                <w:szCs w:val="26"/>
              </w:rPr>
              <w:t>горячее водоснабжение:</w:t>
            </w:r>
            <w:proofErr w:type="gramEnd"/>
            <w:r w:rsidR="00F93962"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="00F93962">
              <w:rPr>
                <w:rFonts w:ascii="PT Astra Serif" w:hAnsi="PT Astra Serif"/>
                <w:szCs w:val="26"/>
              </w:rPr>
              <w:t>т</w:t>
            </w:r>
            <w:r w:rsidR="00F93962" w:rsidRPr="0021257F">
              <w:rPr>
                <w:rFonts w:ascii="PT Astra Serif" w:hAnsi="PT Astra Serif"/>
                <w:szCs w:val="26"/>
              </w:rPr>
              <w:t xml:space="preserve">еплоноситель на нужды горячего водоснабжения: декабрь 2020 года – </w:t>
            </w:r>
            <w:r w:rsidR="00F93962">
              <w:rPr>
                <w:rFonts w:ascii="PT Astra Serif" w:hAnsi="PT Astra Serif"/>
                <w:szCs w:val="26"/>
              </w:rPr>
              <w:t>65,30</w:t>
            </w:r>
            <w:r w:rsidR="00F93962"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93962">
              <w:rPr>
                <w:rFonts w:ascii="PT Astra Serif" w:hAnsi="PT Astra Serif"/>
                <w:szCs w:val="26"/>
              </w:rPr>
              <w:t>67,65</w:t>
            </w:r>
            <w:r w:rsidR="00F93962" w:rsidRPr="0021257F">
              <w:rPr>
                <w:rFonts w:ascii="PT Astra Serif" w:hAnsi="PT Astra Serif"/>
                <w:szCs w:val="26"/>
              </w:rPr>
              <w:t xml:space="preserve"> руб./куб. м</w:t>
            </w:r>
            <w:r w:rsidR="00D962AC">
              <w:rPr>
                <w:rFonts w:ascii="PT Astra Serif" w:hAnsi="PT Astra Serif"/>
                <w:szCs w:val="26"/>
              </w:rPr>
              <w:t xml:space="preserve"> (прогноз)</w:t>
            </w:r>
            <w:r w:rsidR="00F93962" w:rsidRPr="0021257F">
              <w:rPr>
                <w:rFonts w:ascii="PT Astra Serif" w:hAnsi="PT Astra Serif"/>
                <w:szCs w:val="26"/>
              </w:rPr>
              <w:t>, рост – 10</w:t>
            </w:r>
            <w:r w:rsidR="00F93962">
              <w:rPr>
                <w:rFonts w:ascii="PT Astra Serif" w:hAnsi="PT Astra Serif"/>
                <w:szCs w:val="26"/>
              </w:rPr>
              <w:t>3,6</w:t>
            </w:r>
            <w:r w:rsidR="00F93962" w:rsidRPr="0021257F">
              <w:rPr>
                <w:rFonts w:ascii="PT Astra Serif" w:hAnsi="PT Astra Serif"/>
                <w:szCs w:val="26"/>
              </w:rPr>
              <w:t>%;</w:t>
            </w:r>
            <w:r w:rsidR="00F93962" w:rsidRPr="0021257F">
              <w:rPr>
                <w:rFonts w:ascii="PT Astra Serif" w:hAnsi="PT Astra Serif"/>
                <w:szCs w:val="26"/>
              </w:rPr>
              <w:cr/>
              <w:t xml:space="preserve">тепловая энергия на подогрев холодной воды: декабрь 2020 года – </w:t>
            </w:r>
            <w:r w:rsidR="00F93962">
              <w:rPr>
                <w:rFonts w:ascii="PT Astra Serif" w:hAnsi="PT Astra Serif"/>
                <w:szCs w:val="26"/>
              </w:rPr>
              <w:t>2073,47</w:t>
            </w:r>
            <w:r w:rsidR="00F93962" w:rsidRPr="0021257F">
              <w:rPr>
                <w:rFonts w:ascii="PT Astra Serif" w:hAnsi="PT Astra Serif"/>
                <w:szCs w:val="26"/>
              </w:rPr>
              <w:t xml:space="preserve"> руб. за 1 Гкал, декабрь 2021 года – </w:t>
            </w:r>
            <w:r w:rsidR="00F93962">
              <w:rPr>
                <w:rFonts w:ascii="PT Astra Serif" w:hAnsi="PT Astra Serif"/>
                <w:szCs w:val="26"/>
              </w:rPr>
              <w:t>2213,84</w:t>
            </w:r>
            <w:r w:rsidR="00F93962"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F93962">
              <w:rPr>
                <w:rFonts w:ascii="PT Astra Serif" w:hAnsi="PT Astra Serif"/>
                <w:szCs w:val="26"/>
              </w:rPr>
              <w:t>6,8</w:t>
            </w:r>
            <w:r w:rsidR="00F93962"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="00F93962"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="008934AD" w:rsidRPr="0021257F">
              <w:rPr>
                <w:rFonts w:ascii="PT Astra Serif" w:hAnsi="PT Astra Serif"/>
                <w:szCs w:val="26"/>
              </w:rPr>
              <w:t xml:space="preserve">теплоснабжение: декабрь 2020 года – </w:t>
            </w:r>
            <w:r w:rsidR="008934AD">
              <w:rPr>
                <w:rFonts w:ascii="PT Astra Serif" w:hAnsi="PT Astra Serif"/>
                <w:szCs w:val="26"/>
              </w:rPr>
              <w:t>2073,47</w:t>
            </w:r>
            <w:r w:rsidR="008934AD" w:rsidRPr="0021257F">
              <w:rPr>
                <w:rFonts w:ascii="PT Astra Serif" w:hAnsi="PT Astra Serif"/>
                <w:szCs w:val="26"/>
              </w:rPr>
              <w:t xml:space="preserve"> руб. за 1 Гкал, декабрь 2021 года – </w:t>
            </w:r>
            <w:r w:rsidR="008934AD">
              <w:rPr>
                <w:rFonts w:ascii="PT Astra Serif" w:hAnsi="PT Astra Serif"/>
                <w:szCs w:val="26"/>
              </w:rPr>
              <w:t>2213,84</w:t>
            </w:r>
            <w:r w:rsidR="008934AD" w:rsidRPr="0021257F">
              <w:rPr>
                <w:rFonts w:ascii="PT Astra Serif" w:hAnsi="PT Astra Serif"/>
                <w:szCs w:val="26"/>
              </w:rPr>
              <w:t xml:space="preserve"> руб. за 1 Гкал, рост – 10</w:t>
            </w:r>
            <w:r w:rsidR="008934AD">
              <w:rPr>
                <w:rFonts w:ascii="PT Astra Serif" w:hAnsi="PT Astra Serif"/>
                <w:szCs w:val="26"/>
              </w:rPr>
              <w:t>6,8</w:t>
            </w:r>
            <w:r w:rsidR="008934AD" w:rsidRPr="0021257F">
              <w:rPr>
                <w:rFonts w:ascii="PT Astra Serif" w:hAnsi="PT Astra Serif"/>
                <w:szCs w:val="26"/>
              </w:rPr>
              <w:t>%;</w:t>
            </w:r>
            <w:r w:rsidR="008934AD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E74995" w:rsidRPr="0021257F" w:rsidRDefault="002A3E97" w:rsidP="00E74995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D24539">
              <w:rPr>
                <w:rFonts w:ascii="PT Astra Serif" w:hAnsi="PT Astra Serif"/>
                <w:szCs w:val="26"/>
              </w:rPr>
              <w:t>157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</w:t>
            </w:r>
            <w:r w:rsidR="00D24539">
              <w:rPr>
                <w:rFonts w:ascii="PT Astra Serif" w:hAnsi="PT Astra Serif"/>
                <w:szCs w:val="26"/>
              </w:rPr>
              <w:t xml:space="preserve"> </w:t>
            </w:r>
            <w:r w:rsidRPr="0021257F">
              <w:rPr>
                <w:rFonts w:ascii="PT Astra Serif" w:hAnsi="PT Astra Serif"/>
                <w:szCs w:val="26"/>
              </w:rPr>
              <w:t xml:space="preserve">потребление </w:t>
            </w:r>
            <w:r w:rsidR="00E74995" w:rsidRPr="0021257F">
              <w:rPr>
                <w:rFonts w:ascii="PT Astra Serif" w:hAnsi="PT Astra Serif"/>
                <w:szCs w:val="26"/>
              </w:rPr>
              <w:t>по ИПУ*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8934AD">
              <w:rPr>
                <w:rFonts w:ascii="PT Astra Serif" w:hAnsi="PT Astra Serif"/>
                <w:szCs w:val="26"/>
              </w:rPr>
              <w:t>2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E74995" w:rsidRPr="0021257F">
              <w:rPr>
                <w:rFonts w:ascii="PT Astra Serif" w:hAnsi="PT Astra Serif"/>
                <w:szCs w:val="26"/>
              </w:rPr>
              <w:t>горячее водоснабжение:</w:t>
            </w:r>
            <w:r w:rsidR="00E74995"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="00E74995" w:rsidRPr="0021257F">
              <w:rPr>
                <w:rFonts w:ascii="PT Astra Serif" w:hAnsi="PT Astra Serif"/>
                <w:szCs w:val="26"/>
              </w:rPr>
              <w:t xml:space="preserve">теплоноситель на нужды горячего водоснабжения: потребление по ИПУ* – </w:t>
            </w:r>
            <w:r w:rsidR="00E74995">
              <w:rPr>
                <w:rFonts w:ascii="PT Astra Serif" w:hAnsi="PT Astra Serif"/>
                <w:szCs w:val="26"/>
              </w:rPr>
              <w:t>0,5</w:t>
            </w:r>
            <w:r w:rsidR="00E74995" w:rsidRPr="0021257F">
              <w:rPr>
                <w:rFonts w:ascii="PT Astra Serif" w:hAnsi="PT Astra Serif"/>
                <w:szCs w:val="26"/>
              </w:rPr>
              <w:t xml:space="preserve"> куб. м на 1 человека;</w:t>
            </w:r>
            <w:r w:rsidR="00E74995" w:rsidRPr="0021257F">
              <w:rPr>
                <w:rFonts w:ascii="PT Astra Serif" w:hAnsi="PT Astra Serif"/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2020 года – 0,0</w:t>
            </w:r>
            <w:r w:rsidR="008934AD">
              <w:rPr>
                <w:rFonts w:ascii="PT Astra Serif" w:hAnsi="PT Astra Serif"/>
                <w:szCs w:val="26"/>
              </w:rPr>
              <w:t>6571</w:t>
            </w:r>
            <w:r w:rsidR="00E74995" w:rsidRPr="0021257F">
              <w:rPr>
                <w:rFonts w:ascii="PT Astra Serif" w:hAnsi="PT Astra Serif"/>
                <w:szCs w:val="26"/>
              </w:rPr>
              <w:t xml:space="preserve"> Гкал на подогрев 1 куб. м холодной воды, декабрь 2021 года – 0,06</w:t>
            </w:r>
            <w:r w:rsidR="008934AD">
              <w:rPr>
                <w:rFonts w:ascii="PT Astra Serif" w:hAnsi="PT Astra Serif"/>
                <w:szCs w:val="26"/>
              </w:rPr>
              <w:t>571</w:t>
            </w:r>
            <w:r w:rsidR="00E74995" w:rsidRPr="0021257F">
              <w:rPr>
                <w:rFonts w:ascii="PT Astra Serif" w:hAnsi="PT Astra Serif"/>
                <w:szCs w:val="26"/>
              </w:rPr>
              <w:t xml:space="preserve"> Гкал на подогрев 1 куб. м холодной воды;</w:t>
            </w:r>
            <w:proofErr w:type="gramEnd"/>
            <w:r w:rsidR="00E74995" w:rsidRPr="0021257F">
              <w:rPr>
                <w:rFonts w:ascii="PT Astra Serif" w:hAnsi="PT Astra Serif"/>
                <w:szCs w:val="26"/>
              </w:rPr>
              <w:cr/>
            </w:r>
            <w:r w:rsidR="002E17CA" w:rsidRPr="001C1271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2020 года – 0,0</w:t>
            </w:r>
            <w:r w:rsidR="002E17CA">
              <w:rPr>
                <w:rFonts w:ascii="PT Astra Serif" w:hAnsi="PT Astra Serif"/>
                <w:szCs w:val="26"/>
              </w:rPr>
              <w:t>269</w:t>
            </w:r>
            <w:r w:rsidR="002E17CA" w:rsidRPr="001C1271">
              <w:rPr>
                <w:rFonts w:ascii="PT Astra Serif" w:hAnsi="PT Astra Serif"/>
                <w:szCs w:val="26"/>
              </w:rPr>
              <w:t xml:space="preserve"> Гкал на кв. м, декабрь 2021 года – 0,0</w:t>
            </w:r>
            <w:r w:rsidR="002E17CA">
              <w:rPr>
                <w:rFonts w:ascii="PT Astra Serif" w:hAnsi="PT Astra Serif"/>
                <w:szCs w:val="26"/>
              </w:rPr>
              <w:t>269</w:t>
            </w:r>
            <w:r w:rsidR="002E17CA" w:rsidRPr="001C1271">
              <w:rPr>
                <w:rFonts w:ascii="PT Astra Serif" w:hAnsi="PT Astra Serif"/>
                <w:szCs w:val="26"/>
              </w:rPr>
              <w:t xml:space="preserve"> Гкал на кв. м;</w:t>
            </w:r>
            <w:r w:rsidR="002E17CA" w:rsidRPr="001C1271">
              <w:rPr>
                <w:rFonts w:ascii="PT Astra Serif" w:hAnsi="PT Astra Serif"/>
                <w:szCs w:val="26"/>
              </w:rPr>
              <w:cr/>
            </w:r>
            <w:r w:rsidR="00E74995"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="00E74995"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2E17CA">
              <w:rPr>
                <w:rFonts w:ascii="PT Astra Serif" w:hAnsi="PT Astra Serif"/>
                <w:szCs w:val="26"/>
              </w:rPr>
              <w:t>7970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2E17CA">
              <w:rPr>
                <w:rFonts w:ascii="PT Astra Serif" w:hAnsi="PT Astra Serif"/>
                <w:szCs w:val="26"/>
              </w:rPr>
              <w:t>85,3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</w:t>
            </w:r>
            <w:r w:rsidR="002E17CA">
              <w:rPr>
                <w:rFonts w:ascii="PT Astra Serif" w:hAnsi="PT Astra Serif"/>
                <w:szCs w:val="26"/>
              </w:rPr>
              <w:t>74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2E17CA">
              <w:rPr>
                <w:rFonts w:ascii="PT Astra Serif" w:hAnsi="PT Astra Serif"/>
                <w:szCs w:val="26"/>
              </w:rPr>
              <w:t>1378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2E17CA">
              <w:rPr>
                <w:rFonts w:ascii="PT Astra Serif" w:hAnsi="PT Astra Serif"/>
                <w:szCs w:val="26"/>
              </w:rPr>
              <w:t>14,7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2E17CA">
              <w:rPr>
                <w:rFonts w:ascii="PT Astra Serif" w:hAnsi="PT Astra Serif"/>
                <w:szCs w:val="26"/>
              </w:rPr>
              <w:t>,13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2E17CA">
              <w:rPr>
                <w:rFonts w:ascii="PT Astra Serif" w:hAnsi="PT Astra Serif"/>
                <w:szCs w:val="26"/>
              </w:rPr>
              <w:t>1378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2E17CA">
              <w:rPr>
                <w:rFonts w:ascii="PT Astra Serif" w:hAnsi="PT Astra Serif"/>
                <w:szCs w:val="26"/>
              </w:rPr>
              <w:t>14,7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2E17CA">
              <w:rPr>
                <w:rFonts w:ascii="PT Astra Serif" w:hAnsi="PT Astra Serif"/>
                <w:szCs w:val="26"/>
              </w:rPr>
              <w:t>,13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E17C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2E17CA">
              <w:rPr>
                <w:rFonts w:ascii="PT Astra Serif" w:hAnsi="PT Astra Serif"/>
                <w:szCs w:val="26"/>
              </w:rPr>
              <w:t>56,9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94. </w:t>
            </w:r>
            <w:proofErr w:type="spellStart"/>
            <w:r>
              <w:rPr>
                <w:rFonts w:ascii="PT Astra Serif" w:hAnsi="PT Astra Serif"/>
                <w:szCs w:val="26"/>
              </w:rPr>
              <w:t>Зональненское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54,57 руб./куб. м, декабрь 2021 года – </w:t>
            </w:r>
            <w:r w:rsidR="007C746A">
              <w:rPr>
                <w:rFonts w:ascii="PT Astra Serif" w:hAnsi="PT Astra Serif"/>
                <w:szCs w:val="26"/>
              </w:rPr>
              <w:t>54,95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7C746A">
              <w:rPr>
                <w:rFonts w:ascii="PT Astra Serif" w:hAnsi="PT Astra Serif"/>
                <w:szCs w:val="26"/>
              </w:rPr>
              <w:t>0,7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5071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6,7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11474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98,08%, Томской области – 1,06%.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225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1,92%, Томской области – 0,021%.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225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1,92%, Томской области – 0,021%.</w:t>
            </w:r>
          </w:p>
          <w:p w:rsidR="002A3E97" w:rsidRPr="0021257F" w:rsidRDefault="002A3E97" w:rsidP="00977118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4</w:t>
            </w:r>
            <w:r w:rsidR="00977118">
              <w:rPr>
                <w:rFonts w:ascii="PT Astra Serif" w:hAnsi="PT Astra Serif"/>
                <w:szCs w:val="26"/>
              </w:rPr>
              <w:t>6,72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95. </w:t>
            </w:r>
            <w:proofErr w:type="spellStart"/>
            <w:r>
              <w:rPr>
                <w:rFonts w:ascii="PT Astra Serif" w:hAnsi="PT Astra Serif"/>
                <w:szCs w:val="26"/>
              </w:rPr>
              <w:t>Зоркальцевское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1C1271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холодное водоснабжение, водоотведение, теплоснабжение, </w:t>
            </w:r>
            <w:r w:rsidRPr="001C1271">
              <w:rPr>
                <w:rFonts w:ascii="PT Astra Serif" w:hAnsi="PT Astra Serif"/>
                <w:szCs w:val="26"/>
              </w:rPr>
              <w:t>обращение с твердыми коммунальными отходами.</w:t>
            </w:r>
            <w:r w:rsidRPr="001C1271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 w:rsidRPr="001C1271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1C1271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1C1271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1C1271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1C1271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1C1271">
              <w:rPr>
                <w:rFonts w:ascii="PT Astra Serif" w:hAnsi="PT Astra Serif"/>
                <w:szCs w:val="26"/>
              </w:rPr>
              <w:t>Тарифы:</w:t>
            </w:r>
            <w:r w:rsidRPr="001C1271">
              <w:rPr>
                <w:rFonts w:ascii="PT Astra Serif" w:hAnsi="PT Astra Serif"/>
                <w:szCs w:val="26"/>
              </w:rPr>
              <w:cr/>
            </w:r>
            <w:proofErr w:type="gramStart"/>
            <w:r w:rsidRPr="001C1271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1C1271">
              <w:rPr>
                <w:rFonts w:ascii="PT Astra Serif" w:hAnsi="PT Astra Serif"/>
                <w:szCs w:val="26"/>
              </w:rPr>
              <w:t>;</w:t>
            </w:r>
            <w:r w:rsidRPr="001C1271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64,81 руб./куб. м, декабрь 2021 года – 67,14 руб./куб. м (прогноз), рост – 103,6%;</w:t>
            </w:r>
            <w:r w:rsidRPr="001C1271">
              <w:rPr>
                <w:rFonts w:ascii="PT Astra Serif" w:hAnsi="PT Astra Serif"/>
                <w:szCs w:val="26"/>
              </w:rPr>
              <w:cr/>
              <w:t>водоотведение: декабрь 2020 года – 35,72 руб./куб. м, декабрь 2021 года – 34,34 руб./куб. м, рост – 96,1%;</w:t>
            </w:r>
            <w:proofErr w:type="gramEnd"/>
            <w:r w:rsidRPr="001C1271">
              <w:rPr>
                <w:rFonts w:ascii="PT Astra Serif" w:hAnsi="PT Astra Serif"/>
                <w:szCs w:val="26"/>
              </w:rPr>
              <w:cr/>
            </w:r>
            <w:proofErr w:type="gramStart"/>
            <w:r w:rsidRPr="001C1271">
              <w:rPr>
                <w:rFonts w:ascii="PT Astra Serif" w:hAnsi="PT Astra Serif"/>
                <w:szCs w:val="26"/>
              </w:rPr>
              <w:t>теплоснабжение: декабрь 2020 года – 1666,99 руб. за 1 Гкал, декабрь 2021 года – 1699,12 руб. за 1 Гкал, рост – 101,9%;</w:t>
            </w:r>
            <w:r w:rsidRPr="001C1271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1C1271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1C1271">
              <w:rPr>
                <w:rFonts w:ascii="PT Astra Serif" w:hAnsi="PT Astra Serif"/>
                <w:szCs w:val="26"/>
              </w:rPr>
              <w:lastRenderedPageBreak/>
              <w:t>Объемы и нормативы потребления коммунальных услуг за месяц:</w:t>
            </w:r>
            <w:r w:rsidRPr="001C1271">
              <w:rPr>
                <w:rFonts w:ascii="PT Astra Serif" w:hAnsi="PT Astra Serif"/>
                <w:szCs w:val="26"/>
              </w:rPr>
              <w:cr/>
            </w:r>
            <w:proofErr w:type="gramStart"/>
            <w:r w:rsidRPr="001C1271">
              <w:rPr>
                <w:rFonts w:ascii="PT Astra Serif" w:hAnsi="PT Astra Serif"/>
                <w:szCs w:val="26"/>
              </w:rPr>
              <w:t>электроэнергия: потребление по ИПУ* – 368 кВт х ч;</w:t>
            </w:r>
            <w:r w:rsidRPr="001C1271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3 куб. м;</w:t>
            </w:r>
            <w:r w:rsidRPr="001C1271">
              <w:rPr>
                <w:rFonts w:ascii="PT Astra Serif" w:hAnsi="PT Astra Serif"/>
                <w:szCs w:val="26"/>
              </w:rPr>
              <w:cr/>
              <w:t>водоотведение: потребление по ИПУ* – 3 куб. м;</w:t>
            </w:r>
            <w:r w:rsidRPr="001C1271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0,0185 Гкал на кв. м, декабрь 2021 года – 0,0185 Гкал на кв. м;</w:t>
            </w:r>
            <w:proofErr w:type="gramEnd"/>
            <w:r w:rsidRPr="001C1271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1C1271">
              <w:rPr>
                <w:rFonts w:ascii="PT Astra Serif" w:hAnsi="PT Astra Serif"/>
                <w:szCs w:val="26"/>
              </w:rPr>
              <w:t xml:space="preserve"> коммунальными отходами: (по нормативам</w:t>
            </w:r>
            <w:r w:rsidRPr="0021257F">
              <w:rPr>
                <w:rFonts w:ascii="PT Astra Serif" w:hAnsi="PT Astra Serif"/>
                <w:szCs w:val="26"/>
              </w:rPr>
              <w:t xml:space="preserve">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6365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96. </w:t>
            </w:r>
            <w:proofErr w:type="spellStart"/>
            <w:r>
              <w:rPr>
                <w:rFonts w:ascii="PT Astra Serif" w:hAnsi="PT Astra Serif"/>
                <w:szCs w:val="26"/>
              </w:rPr>
              <w:t>Итатское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45,41 руб./куб. м, декабрь 2021 года – 47,05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2020 года – 91,93 руб./куб. м, декабрь 2021 года – 95,38 руб./куб. м, рост – 103,8%;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1837,24 руб. за 1 Гкал, декабрь 2021 года – 1925,30 руб. за 1 Гкал, рост – 104,8%;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водоотведение: декабрь 2020 года – 15,07 руб./куб. м, декабрь 2021 года – 15,62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1837,24 руб. за 1 Гкал, декабрь 2021 года – 1925,30 руб. за 1 Гкал, рост – 104,8%;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485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потребление по ИПУ* – 11 куб.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3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2020 года – 0,06823 Гкал на подогрев 1 куб. м холодной воды, декабрь 2021 года – 0,06823 Гкал на подогрев 1 куб. м холодной воды;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водоотведение: потребление по ИПУ* – 14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потребление по ОДПУ** – 1,155 Гкал;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2057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97. </w:t>
            </w:r>
            <w:proofErr w:type="spellStart"/>
            <w:r>
              <w:rPr>
                <w:rFonts w:ascii="PT Astra Serif" w:hAnsi="PT Astra Serif"/>
                <w:szCs w:val="26"/>
              </w:rPr>
              <w:t>Калтайское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34,12 руб./куб. м, декабрь 2021 года – 35,35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600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400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3736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98. </w:t>
            </w:r>
            <w:proofErr w:type="spellStart"/>
            <w:r>
              <w:rPr>
                <w:rFonts w:ascii="PT Astra Serif" w:hAnsi="PT Astra Serif"/>
                <w:szCs w:val="26"/>
              </w:rPr>
              <w:t>Копыловское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</w:t>
            </w:r>
            <w:r w:rsidR="0051190C">
              <w:rPr>
                <w:rFonts w:ascii="PT Astra Serif" w:hAnsi="PT Astra Serif"/>
                <w:szCs w:val="26"/>
              </w:rPr>
              <w:t xml:space="preserve"> </w:t>
            </w:r>
            <w:r w:rsidRPr="0021257F">
              <w:rPr>
                <w:rFonts w:ascii="PT Astra Serif" w:hAnsi="PT Astra Serif"/>
                <w:szCs w:val="26"/>
              </w:rPr>
              <w:t xml:space="preserve">водоотведение, </w:t>
            </w:r>
            <w:r w:rsidR="0051190C" w:rsidRPr="0021257F">
              <w:rPr>
                <w:rFonts w:ascii="PT Astra Serif" w:hAnsi="PT Astra Serif"/>
                <w:szCs w:val="26"/>
              </w:rPr>
              <w:t>газоснабжение (природный газ)</w:t>
            </w:r>
            <w:r w:rsidRPr="0021257F">
              <w:rPr>
                <w:rFonts w:ascii="PT Astra Serif" w:hAnsi="PT Astra Serif"/>
                <w:szCs w:val="26"/>
              </w:rPr>
              <w:t>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51190C" w:rsidRPr="0051190C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 централизованным водоснабжением и водоотведением, с газоснабжением природным газом для отопления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</w:t>
            </w:r>
            <w:r w:rsidR="0051190C">
              <w:rPr>
                <w:rFonts w:ascii="PT Astra Serif" w:hAnsi="PT Astra Serif"/>
                <w:szCs w:val="26"/>
              </w:rPr>
              <w:t>21,35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51190C">
              <w:rPr>
                <w:rFonts w:ascii="PT Astra Serif" w:hAnsi="PT Astra Serif"/>
                <w:szCs w:val="26"/>
              </w:rPr>
              <w:t>22,12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водоотведение: декабрь 2020 года – </w:t>
            </w:r>
            <w:r w:rsidR="00245A6A">
              <w:rPr>
                <w:rFonts w:ascii="PT Astra Serif" w:hAnsi="PT Astra Serif"/>
                <w:szCs w:val="26"/>
              </w:rPr>
              <w:t>33,20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245A6A">
              <w:rPr>
                <w:rFonts w:ascii="PT Astra Serif" w:hAnsi="PT Astra Serif"/>
                <w:szCs w:val="26"/>
              </w:rPr>
              <w:t>34,40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="00245A6A"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245A6A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="00245A6A" w:rsidRPr="0021257F">
              <w:rPr>
                <w:rFonts w:ascii="PT Astra Serif" w:hAnsi="PT Astra Serif"/>
                <w:szCs w:val="26"/>
              </w:rPr>
              <w:t>, рост – 103,1%;</w:t>
            </w:r>
            <w:r w:rsidR="00245A6A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245A6A">
              <w:rPr>
                <w:rFonts w:ascii="PT Astra Serif" w:hAnsi="PT Astra Serif"/>
                <w:szCs w:val="26"/>
              </w:rPr>
              <w:t>852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потребление по ИПУ* – </w:t>
            </w:r>
            <w:r w:rsidR="00245A6A">
              <w:rPr>
                <w:rFonts w:ascii="PT Astra Serif" w:hAnsi="PT Astra Serif"/>
                <w:szCs w:val="26"/>
              </w:rPr>
              <w:t>1</w:t>
            </w:r>
            <w:r w:rsidRPr="0021257F">
              <w:rPr>
                <w:rFonts w:ascii="PT Astra Serif" w:hAnsi="PT Astra Serif"/>
                <w:szCs w:val="26"/>
              </w:rPr>
              <w:t>4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водоотведение: потребление по ИПУ* – </w:t>
            </w:r>
            <w:r w:rsidR="00245A6A">
              <w:rPr>
                <w:rFonts w:ascii="PT Astra Serif" w:hAnsi="PT Astra Serif"/>
                <w:szCs w:val="26"/>
              </w:rPr>
              <w:t>14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245A6A" w:rsidRPr="0021257F">
              <w:rPr>
                <w:rFonts w:ascii="PT Astra Serif" w:hAnsi="PT Astra Serif"/>
                <w:szCs w:val="26"/>
              </w:rPr>
              <w:t xml:space="preserve">природный газ: потребление по ИПУ* – </w:t>
            </w:r>
            <w:r w:rsidR="00245A6A">
              <w:rPr>
                <w:rFonts w:ascii="PT Astra Serif" w:hAnsi="PT Astra Serif"/>
                <w:szCs w:val="26"/>
              </w:rPr>
              <w:t>310</w:t>
            </w:r>
            <w:r w:rsidR="00245A6A"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="00245A6A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4580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0,42%.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99. </w:t>
            </w:r>
            <w:proofErr w:type="spellStart"/>
            <w:r>
              <w:rPr>
                <w:rFonts w:ascii="PT Astra Serif" w:hAnsi="PT Astra Serif"/>
                <w:szCs w:val="26"/>
              </w:rPr>
              <w:t>Корниловское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29,98 руб./куб. м, декабрь 2021 года – 30,50 руб./куб. м, рост –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101,7%;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4C3633">
              <w:rPr>
                <w:rFonts w:ascii="PT Astra Serif" w:hAnsi="PT Astra Serif"/>
                <w:szCs w:val="26"/>
              </w:rPr>
              <w:t>8</w:t>
            </w:r>
            <w:r w:rsidRPr="0021257F">
              <w:rPr>
                <w:rFonts w:ascii="PT Astra Serif" w:hAnsi="PT Astra Serif"/>
                <w:szCs w:val="26"/>
              </w:rPr>
              <w:t xml:space="preserve">262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8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3575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99,83%, Томской области – 0,33%.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0,17%, Томской области – 0,001%.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0,17%, Томской области – 0,001%.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2,7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100. </w:t>
            </w:r>
            <w:proofErr w:type="spellStart"/>
            <w:r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43,68 руб./куб. м, декабрь 2021 года – 45,26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1576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5386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99,78%, Томской области – 0,5%.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12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0,22%, Томской области – 0,001%.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6504EF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 w:rsidRPr="006504EF">
              <w:rPr>
                <w:rFonts w:ascii="PT Astra Serif" w:hAnsi="PT Astra Serif"/>
                <w:spacing w:val="-2"/>
                <w:szCs w:val="26"/>
              </w:rPr>
              <w:t>,</w:t>
            </w:r>
            <w:r w:rsidRPr="006504EF">
              <w:rPr>
                <w:rFonts w:ascii="PT Astra Serif" w:hAnsi="PT Astra Serif"/>
                <w:spacing w:val="-2"/>
                <w:szCs w:val="26"/>
              </w:rPr>
              <w:t xml:space="preserve"> – 12 человек.</w:t>
            </w:r>
            <w:r w:rsidRPr="006504EF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0,22%, Томской области – 0,001%.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995552"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101. </w:t>
            </w:r>
            <w:proofErr w:type="spellStart"/>
            <w:r w:rsidRPr="00995552">
              <w:rPr>
                <w:rFonts w:ascii="PT Astra Serif" w:hAnsi="PT Astra Serif"/>
                <w:szCs w:val="26"/>
              </w:rPr>
              <w:t>Межениновское</w:t>
            </w:r>
            <w:proofErr w:type="spellEnd"/>
            <w:r w:rsidRPr="00995552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C7198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</w:t>
            </w:r>
            <w:r w:rsidR="002C7198" w:rsidRPr="0021257F">
              <w:rPr>
                <w:rFonts w:ascii="PT Astra Serif" w:hAnsi="PT Astra Serif"/>
                <w:szCs w:val="26"/>
              </w:rPr>
              <w:t xml:space="preserve"> печное отопление (вид топлива – дрова)</w:t>
            </w:r>
            <w:r w:rsidRPr="0021257F">
              <w:rPr>
                <w:rFonts w:ascii="PT Astra Serif" w:hAnsi="PT Astra Serif"/>
                <w:szCs w:val="26"/>
              </w:rPr>
              <w:t xml:space="preserve">, </w:t>
            </w:r>
            <w:r w:rsidRPr="001C1271">
              <w:rPr>
                <w:rFonts w:ascii="PT Astra Serif" w:hAnsi="PT Astra Serif"/>
                <w:szCs w:val="26"/>
              </w:rPr>
              <w:t>обращение с твердыми коммунальными отходами.</w:t>
            </w:r>
            <w:r w:rsidRPr="001C1271">
              <w:rPr>
                <w:rFonts w:ascii="PT Astra Serif" w:hAnsi="PT Astra Serif"/>
                <w:szCs w:val="26"/>
              </w:rPr>
              <w:cr/>
            </w:r>
            <w:r w:rsidR="001C1271" w:rsidRPr="001C1271">
              <w:rPr>
                <w:rFonts w:ascii="PT Astra Serif" w:hAnsi="PT Astra Serif"/>
                <w:szCs w:val="26"/>
              </w:rPr>
              <w:t xml:space="preserve">Тип (степень) благоустройства: </w:t>
            </w:r>
            <w:r w:rsidR="002C7198" w:rsidRPr="002C7198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 холодным водоснабжением,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58,72 руб./куб. м, декабрь 2021 года – </w:t>
            </w:r>
            <w:r w:rsidR="002C7198">
              <w:rPr>
                <w:rFonts w:ascii="PT Astra Serif" w:hAnsi="PT Astra Serif"/>
                <w:szCs w:val="26"/>
              </w:rPr>
              <w:t>65,73 руб./куб. м</w:t>
            </w:r>
            <w:r w:rsidRPr="0021257F">
              <w:rPr>
                <w:rFonts w:ascii="PT Astra Serif" w:hAnsi="PT Astra Serif"/>
                <w:szCs w:val="26"/>
              </w:rPr>
              <w:t>, рост – 1</w:t>
            </w:r>
            <w:r w:rsidR="002C7198">
              <w:rPr>
                <w:rFonts w:ascii="PT Astra Serif" w:hAnsi="PT Astra Serif"/>
                <w:szCs w:val="26"/>
              </w:rPr>
              <w:t>11,9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="002C7198" w:rsidRPr="0021257F">
              <w:rPr>
                <w:rFonts w:ascii="PT Astra Serif" w:hAnsi="PT Astra Serif"/>
                <w:szCs w:val="26"/>
              </w:rPr>
              <w:t>твердое топливо (дрова): декабрь 2020 года – 1076,00 руб./куб. м, декабрь 2021 года – 1076,00 руб./куб. м (прогноз), рост – 100%;</w:t>
            </w:r>
            <w:r w:rsidR="002C7198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7659F3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2A3E97" w:rsidRPr="0021257F" w:rsidRDefault="007659F3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>
              <w:rPr>
                <w:rFonts w:ascii="PT Astra Serif" w:hAnsi="PT Astra Serif"/>
                <w:szCs w:val="26"/>
              </w:rPr>
              <w:t>338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C42D35" w:rsidRPr="0021257F">
              <w:rPr>
                <w:rFonts w:ascii="PT Astra Serif" w:hAnsi="PT Astra Serif"/>
                <w:szCs w:val="26"/>
              </w:rPr>
              <w:t xml:space="preserve">холодное водоснабжение: потребление по </w:t>
            </w:r>
            <w:r w:rsidR="00C42D35">
              <w:rPr>
                <w:rFonts w:ascii="PT Astra Serif" w:hAnsi="PT Astra Serif"/>
                <w:szCs w:val="26"/>
              </w:rPr>
              <w:t>ИПУ*</w:t>
            </w:r>
            <w:r w:rsidR="00C42D35" w:rsidRPr="0021257F">
              <w:rPr>
                <w:rFonts w:ascii="PT Astra Serif" w:hAnsi="PT Astra Serif"/>
                <w:szCs w:val="26"/>
              </w:rPr>
              <w:t xml:space="preserve"> –</w:t>
            </w:r>
            <w:r w:rsidR="00C42D35">
              <w:rPr>
                <w:rFonts w:ascii="PT Astra Serif" w:hAnsi="PT Astra Serif"/>
                <w:szCs w:val="26"/>
              </w:rPr>
              <w:t xml:space="preserve"> </w:t>
            </w:r>
            <w:r>
              <w:rPr>
                <w:rFonts w:ascii="PT Astra Serif" w:hAnsi="PT Astra Serif"/>
                <w:szCs w:val="26"/>
              </w:rPr>
              <w:t>45</w:t>
            </w:r>
            <w:r w:rsidR="00C42D35"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="00C42D35"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="00C42D35" w:rsidRPr="0021257F">
              <w:rPr>
                <w:rFonts w:ascii="PT Astra Serif" w:hAnsi="PT Astra Serif"/>
                <w:szCs w:val="26"/>
              </w:rPr>
              <w:cr/>
            </w:r>
            <w:r w:rsidR="002A3E97"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="002A3E97"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7659F3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7659F3">
              <w:rPr>
                <w:rFonts w:ascii="PT Astra Serif" w:hAnsi="PT Astra Serif"/>
                <w:szCs w:val="26"/>
              </w:rPr>
              <w:t>949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7659F3">
              <w:rPr>
                <w:rFonts w:ascii="PT Astra Serif" w:hAnsi="PT Astra Serif"/>
                <w:szCs w:val="26"/>
              </w:rPr>
              <w:t>46,9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0,</w:t>
            </w:r>
            <w:r w:rsidR="007659F3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7659F3">
              <w:rPr>
                <w:rFonts w:ascii="PT Astra Serif" w:hAnsi="PT Astra Serif"/>
                <w:szCs w:val="26"/>
              </w:rPr>
              <w:t>1073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</w:t>
            </w:r>
            <w:r w:rsidR="007659F3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7659F3">
              <w:rPr>
                <w:rFonts w:ascii="PT Astra Serif" w:hAnsi="PT Astra Serif"/>
                <w:szCs w:val="26"/>
              </w:rPr>
              <w:t>53,1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7659F3">
              <w:rPr>
                <w:rFonts w:ascii="PT Astra Serif" w:hAnsi="PT Astra Serif"/>
                <w:szCs w:val="26"/>
              </w:rPr>
              <w:t>,1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7659F3">
              <w:rPr>
                <w:rFonts w:ascii="PT Astra Serif" w:hAnsi="PT Astra Serif"/>
                <w:szCs w:val="26"/>
              </w:rPr>
              <w:t>1073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</w:t>
            </w:r>
            <w:r w:rsidR="007659F3">
              <w:rPr>
                <w:rFonts w:ascii="PT Astra Serif" w:hAnsi="PT Astra Serif"/>
                <w:szCs w:val="26"/>
              </w:rPr>
              <w:t>а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</w:t>
            </w:r>
            <w:r w:rsidR="007659F3">
              <w:rPr>
                <w:rFonts w:ascii="PT Astra Serif" w:hAnsi="PT Astra Serif"/>
                <w:szCs w:val="26"/>
              </w:rPr>
              <w:t>и муниципального образования – 53,1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7659F3">
              <w:rPr>
                <w:rFonts w:ascii="PT Astra Serif" w:hAnsi="PT Astra Serif"/>
                <w:szCs w:val="26"/>
              </w:rPr>
              <w:t>,1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7659F3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7659F3">
              <w:rPr>
                <w:rFonts w:ascii="PT Astra Serif" w:hAnsi="PT Astra Serif"/>
                <w:szCs w:val="26"/>
              </w:rPr>
              <w:t xml:space="preserve">125,6 </w:t>
            </w:r>
            <w:r w:rsidRPr="0021257F">
              <w:rPr>
                <w:rFonts w:ascii="PT Astra Serif" w:hAnsi="PT Astra Serif"/>
                <w:szCs w:val="26"/>
              </w:rPr>
              <w:t>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102. </w:t>
            </w:r>
            <w:proofErr w:type="spellStart"/>
            <w:r>
              <w:rPr>
                <w:rFonts w:ascii="PT Astra Serif" w:hAnsi="PT Astra Serif"/>
                <w:szCs w:val="26"/>
              </w:rPr>
              <w:t>Мирненское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52,13 руб./куб. м, декабрь 2021 года – 54,01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2020 года – 42,05 руб./куб. м, декабрь 2021 года – 43,56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тепловая энергия на подогрев холодной воды: декабрь 2020 года – 1536,86 руб. за 1 Гкал, декабрь 2021 года – 1608,79 руб. за 1 Гкал, рост – 104,7%;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водоотведение: декабрь 2020 года – 28,28 руб./куб. м,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декабрь 2021 года – 29,30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декабрь 2020 года – 1536,86 руб. за 1 Гкал, декабрь 2021 года – 1608,79 руб. за 1 Гкал, рост – 104,7%;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225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2 куб. м;</w:t>
            </w:r>
            <w:r w:rsidRPr="0021257F">
              <w:rPr>
                <w:rFonts w:ascii="PT Astra Serif" w:hAnsi="PT Astra Serif"/>
                <w:szCs w:val="26"/>
              </w:rPr>
              <w:cr/>
              <w:t>горячее водоснабжение: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2020 года – 0,06823 Гкал на подогрев 1 куб. м холодной воды, декабрь 2021 года – 0,06823 Гкал на подогрев 1 куб. м холодной воды;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водоотведение: потребление по ИПУ* – 4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потребление по ОДПУ** – 0,5892 Гкал;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3631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6504EF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103. </w:t>
            </w:r>
            <w:r>
              <w:rPr>
                <w:rFonts w:ascii="PT Astra Serif" w:hAnsi="PT Astra Serif"/>
                <w:szCs w:val="26"/>
              </w:rPr>
              <w:t>Моряковское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 xml:space="preserve">централизованным водоснабжением и водоотведением, оборудованное ванной, раковиной и душем, и горячим водоснабжением из автономного </w:t>
            </w:r>
            <w:r w:rsidR="006E6D62">
              <w:rPr>
                <w:rFonts w:ascii="PT Astra Serif" w:hAnsi="PT Astra Serif"/>
                <w:szCs w:val="26"/>
              </w:rPr>
              <w:t>водонагревателя</w:t>
            </w:r>
            <w:r w:rsidRPr="0021257F">
              <w:rPr>
                <w:rFonts w:ascii="PT Astra Serif" w:hAnsi="PT Astra Serif"/>
                <w:szCs w:val="26"/>
              </w:rPr>
              <w:t>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39,02 руб./куб. м, декабрь 2021 года – 40,11 руб./куб. м, рост – 102,8%;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49,05 руб./куб. м, декабрь 2021 года – 55,39 руб./куб. м, рост – 112,9%;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теплоснабжение: декабрь 2020 года – 2078,50 руб. за 1 Гкал, декабрь 2021 года – 2153,33 руб. за 1 Гкал (прогноз),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269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7,14 куб. м на 1 человека, декабрь 2021 года – 7,14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7,14 куб. м на 1 человека, декабрь 2021 года – 7,14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0,0272 Гкал на кв. м, декабрь 2021 года – 0,0272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4060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70,23%, Томской области – 0,38%.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1721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29,77%, Томской области – 0,16%.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1721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29,77%, Томской области – 0,16%.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71,44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104. </w:t>
            </w:r>
            <w:proofErr w:type="spellStart"/>
            <w:r>
              <w:rPr>
                <w:rFonts w:ascii="PT Astra Serif" w:hAnsi="PT Astra Serif"/>
                <w:szCs w:val="26"/>
              </w:rPr>
              <w:t>Наумовское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101,1</w:t>
            </w:r>
            <w:r w:rsidR="00956E36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10</w:t>
            </w:r>
            <w:r w:rsidR="00956E36">
              <w:rPr>
                <w:rFonts w:ascii="PT Astra Serif" w:hAnsi="PT Astra Serif"/>
                <w:szCs w:val="26"/>
              </w:rPr>
              <w:t>1,10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956E36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3236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4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664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99,55%, Томской области – 0,06%.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532ACC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0,45%,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0,45%,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0,41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105. </w:t>
            </w:r>
            <w:r>
              <w:rPr>
                <w:rFonts w:ascii="PT Astra Serif" w:hAnsi="PT Astra Serif"/>
                <w:szCs w:val="26"/>
              </w:rPr>
              <w:t xml:space="preserve">Новорождественское </w:t>
            </w:r>
            <w:r>
              <w:rPr>
                <w:rFonts w:ascii="PT Astra Serif" w:hAnsi="PT Astra Serif"/>
                <w:szCs w:val="26"/>
              </w:rPr>
              <w:lastRenderedPageBreak/>
              <w:t>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Набор коммунальных услуг: электроэнергия, холодное водоснабжение, водоотведение, теплоснабжение,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53,98 руб./куб. м, декабрь 2021 года – 55,92 руб./куб. м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35,91 руб./куб. м, декабрь 2021 года – 37,20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3350,12 руб. за 1 Гкал, декабрь 2021 года – 3470,72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612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6 куб. м;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потребление по ИПУ* – 6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0,0272 Гкал на кв. м, декабрь 2021 года – 0,0272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1601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106. </w:t>
            </w:r>
            <w:r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39,94 руб./куб. м, декабрь 2021 года – 41,38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>твердое топливо (дрова): декабрь 2020 года – 1076,00 руб./куб. м, декабрь 2021 года – 1076,00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540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2100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107. </w:t>
            </w:r>
            <w:proofErr w:type="spellStart"/>
            <w:r>
              <w:rPr>
                <w:rFonts w:ascii="PT Astra Serif" w:hAnsi="PT Astra Serif"/>
                <w:szCs w:val="26"/>
              </w:rPr>
              <w:t>Рыбаловское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 газоснабжением природным газом для отопления.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51,95 руб./куб. м, декабрь 2021 года – 56,14 руб./куб. м, рост – 108,1%;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декабрь 2020 года – 32,39 руб./куб. м, декабрь 2021 года – 36,91 руб./куб. м, рост – 114%;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198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3,77 куб. м на 1 человека, декабрь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2021 года – 3,77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водоотведение: (потребление по нормативам) декабрь 2020 года – 3,77 куб. м на 1 человека, декабрь 2021 года – 3,77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>природный газ: потребление по ИПУ* – 97,88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0,13 куб. м на 1 человека, декабрь 2021 года – 0,13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1373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61,62%, Томской области – 0,13%.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855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38,38%, Томской области – 0,08%.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855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38,38%, Томской области – 0,08%.</w:t>
            </w:r>
          </w:p>
          <w:p w:rsidR="002A3E97" w:rsidRPr="0021257F" w:rsidRDefault="002A3E97" w:rsidP="007D796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7D796A">
              <w:rPr>
                <w:rFonts w:ascii="PT Astra Serif" w:hAnsi="PT Astra Serif"/>
                <w:szCs w:val="26"/>
              </w:rPr>
              <w:t xml:space="preserve">24,16 </w:t>
            </w:r>
            <w:r w:rsidRPr="0021257F">
              <w:rPr>
                <w:rFonts w:ascii="PT Astra Serif" w:hAnsi="PT Astra Serif"/>
                <w:szCs w:val="26"/>
              </w:rPr>
              <w:t>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108. </w:t>
            </w:r>
            <w:r>
              <w:rPr>
                <w:rFonts w:ascii="PT Astra Serif" w:hAnsi="PT Astra Serif"/>
                <w:szCs w:val="26"/>
              </w:rPr>
              <w:t>Спасское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86,08 руб./куб. м, декабрь 2021 года – 8</w:t>
            </w:r>
            <w:r w:rsidR="00C81783">
              <w:rPr>
                <w:rFonts w:ascii="PT Astra Serif" w:hAnsi="PT Astra Serif"/>
                <w:szCs w:val="26"/>
              </w:rPr>
              <w:t>4,99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рост – </w:t>
            </w:r>
            <w:r w:rsidR="00C81783">
              <w:rPr>
                <w:rFonts w:ascii="PT Astra Serif" w:hAnsi="PT Astra Serif"/>
                <w:szCs w:val="26"/>
              </w:rPr>
              <w:t>98,7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1129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6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2822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99,89%, Томской области – 0,26%.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 человека.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0,11%,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0,11%, Томской области – 0%.</w:t>
            </w:r>
          </w:p>
          <w:p w:rsidR="002A3E97" w:rsidRPr="0021257F" w:rsidRDefault="002A3E97" w:rsidP="007D796A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7D796A">
              <w:rPr>
                <w:rFonts w:ascii="PT Astra Serif" w:hAnsi="PT Astra Serif"/>
                <w:szCs w:val="26"/>
              </w:rPr>
              <w:t>0,03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109. </w:t>
            </w:r>
            <w:proofErr w:type="spellStart"/>
            <w:r>
              <w:rPr>
                <w:rFonts w:ascii="PT Astra Serif" w:hAnsi="PT Astra Serif"/>
                <w:szCs w:val="26"/>
              </w:rPr>
              <w:t>Турунтаевское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77,49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руб./куб. м, декабрь 2021 года – 80,28 руб./куб. м (прогноз), рост – 103,6%;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1076,00 руб./куб. м, декабрь 2021 года – 1076,00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218,85 руб./куб. м, декабрь 2021 года – 227,60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300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 для бань: (потребление по нормативам): декабрь 2020 года – 0,3 куб. м на 1 человека, декабрь 2021 года – 0,3 куб. м на 1 человека;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2050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lastRenderedPageBreak/>
              <w:t>Чаинский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E4EA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t xml:space="preserve">110. </w:t>
            </w:r>
            <w:proofErr w:type="spellStart"/>
            <w:r>
              <w:rPr>
                <w:rFonts w:ascii="PT Astra Serif" w:hAnsi="PT Astra Serif"/>
                <w:szCs w:val="26"/>
              </w:rPr>
              <w:t>Коломинское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декабрь 2020 года – </w:t>
            </w:r>
            <w:r w:rsidR="00D34EAB">
              <w:rPr>
                <w:rFonts w:ascii="PT Astra Serif" w:hAnsi="PT Astra Serif"/>
                <w:szCs w:val="26"/>
              </w:rPr>
              <w:t>100,9</w:t>
            </w:r>
            <w:r w:rsidRPr="0021257F">
              <w:rPr>
                <w:rFonts w:ascii="PT Astra Serif" w:hAnsi="PT Astra Serif"/>
                <w:szCs w:val="26"/>
              </w:rPr>
              <w:t>0 руб./куб. м, декабрь 2021 года –</w:t>
            </w:r>
            <w:r w:rsidR="00D34EAB">
              <w:rPr>
                <w:rFonts w:ascii="PT Astra Serif" w:hAnsi="PT Astra Serif"/>
                <w:szCs w:val="26"/>
              </w:rPr>
              <w:t xml:space="preserve"> 10</w:t>
            </w:r>
            <w:r w:rsidR="008743A4">
              <w:rPr>
                <w:rFonts w:ascii="PT Astra Serif" w:hAnsi="PT Astra Serif"/>
                <w:szCs w:val="26"/>
              </w:rPr>
              <w:t>0,37 руб./куб. м</w:t>
            </w:r>
            <w:r w:rsidRPr="0021257F">
              <w:rPr>
                <w:rFonts w:ascii="PT Astra Serif" w:hAnsi="PT Astra Serif"/>
                <w:szCs w:val="26"/>
              </w:rPr>
              <w:t xml:space="preserve">, рост – </w:t>
            </w:r>
            <w:r w:rsidR="008743A4">
              <w:rPr>
                <w:rFonts w:ascii="PT Astra Serif" w:hAnsi="PT Astra Serif"/>
                <w:szCs w:val="26"/>
              </w:rPr>
              <w:t>99,5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3233,58 руб. за 1 Гкал, декабрь 2021 года – 3349,99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8743A4">
              <w:rPr>
                <w:rFonts w:ascii="PT Astra Serif" w:hAnsi="PT Astra Serif"/>
                <w:szCs w:val="26"/>
              </w:rPr>
              <w:t>1</w:t>
            </w:r>
            <w:r w:rsidRPr="0021257F">
              <w:rPr>
                <w:rFonts w:ascii="PT Astra Serif" w:hAnsi="PT Astra Serif"/>
                <w:szCs w:val="26"/>
              </w:rPr>
              <w:t>50 кВт х ч;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холодное водоснабжение: (потребление по нормативам) декабрь 2020 года – 0,91 куб. м на 1 человека, декабрь 2021 года – 0,91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0,0287 Гкал на кв. м, декабрь 2021 года – 0,0287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2245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111. </w:t>
            </w:r>
            <w:proofErr w:type="spellStart"/>
            <w:r>
              <w:rPr>
                <w:rFonts w:ascii="PT Astra Serif" w:hAnsi="PT Astra Serif"/>
                <w:szCs w:val="26"/>
              </w:rPr>
              <w:t>Подгорнское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100,</w:t>
            </w:r>
            <w:r w:rsidR="00D34EAB">
              <w:rPr>
                <w:rFonts w:ascii="PT Astra Serif" w:hAnsi="PT Astra Serif"/>
                <w:szCs w:val="26"/>
              </w:rPr>
              <w:t>9</w:t>
            </w:r>
            <w:r w:rsidRPr="0021257F">
              <w:rPr>
                <w:rFonts w:ascii="PT Astra Serif" w:hAnsi="PT Astra Serif"/>
                <w:szCs w:val="26"/>
              </w:rPr>
              <w:t xml:space="preserve">0 руб./куб. м, декабрь 2021 года – </w:t>
            </w:r>
            <w:r w:rsidR="00537431">
              <w:rPr>
                <w:rFonts w:ascii="PT Astra Serif" w:hAnsi="PT Astra Serif"/>
                <w:szCs w:val="26"/>
              </w:rPr>
              <w:t>100,37 руб./куб. м</w:t>
            </w:r>
            <w:r w:rsidRPr="0021257F">
              <w:rPr>
                <w:rFonts w:ascii="PT Astra Serif" w:hAnsi="PT Astra Serif"/>
                <w:szCs w:val="26"/>
              </w:rPr>
              <w:t xml:space="preserve">, рост – </w:t>
            </w:r>
            <w:r w:rsidR="00537431">
              <w:rPr>
                <w:rFonts w:ascii="PT Astra Serif" w:hAnsi="PT Astra Serif"/>
                <w:szCs w:val="26"/>
              </w:rPr>
              <w:t>99,5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3233,58 руб. за 1 Гкал, декабрь 2021 года – 3349,99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650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потребление по ИПУ* – 5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потребление по ОДПУ** – 1,4123 Гкал;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5969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112. </w:t>
            </w:r>
            <w:proofErr w:type="spellStart"/>
            <w:r>
              <w:rPr>
                <w:rFonts w:ascii="PT Astra Serif" w:hAnsi="PT Astra Serif"/>
                <w:szCs w:val="26"/>
              </w:rPr>
              <w:t>Усть-Бакчарское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100,</w:t>
            </w:r>
            <w:r w:rsidR="00D34EAB">
              <w:rPr>
                <w:rFonts w:ascii="PT Astra Serif" w:hAnsi="PT Astra Serif"/>
                <w:szCs w:val="26"/>
              </w:rPr>
              <w:t>90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10</w:t>
            </w:r>
            <w:r w:rsidR="001A0FC4">
              <w:rPr>
                <w:rFonts w:ascii="PT Astra Serif" w:hAnsi="PT Astra Serif"/>
                <w:szCs w:val="26"/>
              </w:rPr>
              <w:t>0,37 руб./куб. м, рост – 99,5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теплоснабжение: декабрь 2020 года – 3233,58 руб. за 1 Гкал, декабрь 2021 года – 3349,99 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400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0,0287 Гкал на кв. м, декабрь 2021 года – 0,0287 Гкал на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2825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113. </w:t>
            </w:r>
            <w:proofErr w:type="spellStart"/>
            <w:r>
              <w:rPr>
                <w:rFonts w:ascii="PT Astra Serif" w:hAnsi="PT Astra Serif"/>
                <w:szCs w:val="26"/>
              </w:rPr>
              <w:t>Чаинское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твердое топливо (дрова): декабрь 2020 года – 600,00 руб./куб. м, декабрь 2021 года – 600,00 руб./куб. м (прогноз), рост – 100%;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513,62 руб./куб. м, декабрь 2021 года – 534,16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320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0,0289 куб. м на 1 кв. м, декабрь 2021 года – 0,0289 куб. м на 1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441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7598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375989">
              <w:rPr>
                <w:rFonts w:ascii="PT Astra Serif" w:hAnsi="PT Astra Serif"/>
                <w:szCs w:val="26"/>
              </w:rPr>
              <w:lastRenderedPageBreak/>
              <w:t>Шегарский</w:t>
            </w:r>
            <w:proofErr w:type="spellEnd"/>
            <w:r w:rsidRPr="00375989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453" w:type="pct"/>
            <w:shd w:val="clear" w:color="auto" w:fill="auto"/>
          </w:tcPr>
          <w:p w:rsidR="002A3E97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7598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375989">
              <w:rPr>
                <w:rFonts w:ascii="PT Astra Serif" w:hAnsi="PT Astra Serif"/>
                <w:szCs w:val="26"/>
                <w:lang w:val="en-US"/>
              </w:rPr>
              <w:t xml:space="preserve">114. </w:t>
            </w:r>
            <w:proofErr w:type="spellStart"/>
            <w:r w:rsidRPr="00375989">
              <w:rPr>
                <w:rFonts w:ascii="PT Astra Serif" w:hAnsi="PT Astra Serif"/>
                <w:szCs w:val="26"/>
              </w:rPr>
              <w:t>Анастасьевское</w:t>
            </w:r>
            <w:proofErr w:type="spellEnd"/>
            <w:r w:rsidRPr="00375989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375989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375989">
              <w:rPr>
                <w:rFonts w:ascii="PT Astra Serif" w:hAnsi="PT Astra Serif"/>
                <w:szCs w:val="26"/>
              </w:rPr>
              <w:cr/>
            </w:r>
            <w:r w:rsidR="00375989" w:rsidRPr="00375989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2A3E97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Тарифы:</w:t>
            </w:r>
            <w:r w:rsidRPr="00375989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75989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375989">
              <w:rPr>
                <w:rFonts w:ascii="PT Astra Serif" w:hAnsi="PT Astra Serif"/>
                <w:szCs w:val="26"/>
              </w:rPr>
              <w:t>;</w:t>
            </w:r>
            <w:r w:rsidRPr="00375989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81,31 руб./куб. м, декабрь 2021 года – 8</w:t>
            </w:r>
            <w:r w:rsidR="00176B2F">
              <w:rPr>
                <w:rFonts w:ascii="PT Astra Serif" w:hAnsi="PT Astra Serif"/>
                <w:szCs w:val="26"/>
              </w:rPr>
              <w:t>7,61 руб./куб. м</w:t>
            </w:r>
            <w:r w:rsidRPr="00375989">
              <w:rPr>
                <w:rFonts w:ascii="PT Astra Serif" w:hAnsi="PT Astra Serif"/>
                <w:szCs w:val="26"/>
              </w:rPr>
              <w:t>, рост – 10</w:t>
            </w:r>
            <w:r w:rsidR="00176B2F">
              <w:rPr>
                <w:rFonts w:ascii="PT Astra Serif" w:hAnsi="PT Astra Serif"/>
                <w:szCs w:val="26"/>
              </w:rPr>
              <w:t>7,8</w:t>
            </w:r>
            <w:r w:rsidRPr="00375989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375989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75989">
              <w:rPr>
                <w:rFonts w:ascii="PT Astra Serif" w:hAnsi="PT Astra Serif"/>
                <w:szCs w:val="26"/>
              </w:rPr>
              <w:t>твердое топливо (дрова): декабрь 2020 года – 711,00 руб./куб. м, декабрь 2021 года – 711,00 руб./куб. м (прогноз), рост – 100%;</w:t>
            </w:r>
            <w:r w:rsidRPr="00375989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375989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375989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375989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375989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375989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75989">
              <w:rPr>
                <w:rFonts w:ascii="PT Astra Serif" w:hAnsi="PT Astra Serif"/>
                <w:szCs w:val="26"/>
              </w:rPr>
              <w:t>электроэнергия: потребление по ИПУ* – 750 кВт х ч;</w:t>
            </w:r>
            <w:r w:rsidRPr="00375989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proofErr w:type="gramEnd"/>
          </w:p>
          <w:p w:rsidR="002A3E97" w:rsidRPr="00375989" w:rsidRDefault="00375989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375989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2020 года – 0,3 куб. м на 1 человека, декабрь 2021 года – 0,3 куб. м на 1 человека;</w:t>
            </w:r>
            <w:r w:rsidRPr="00375989">
              <w:rPr>
                <w:rFonts w:ascii="PT Astra Serif" w:hAnsi="PT Astra Serif"/>
                <w:szCs w:val="26"/>
              </w:rPr>
              <w:cr/>
            </w:r>
            <w:r w:rsidR="002A3E97" w:rsidRPr="00375989">
              <w:rPr>
                <w:rFonts w:ascii="PT Astra Serif" w:hAnsi="PT Astra Serif"/>
                <w:szCs w:val="26"/>
              </w:rPr>
              <w:t>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="002A3E97" w:rsidRPr="00375989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="002A3E97" w:rsidRPr="00375989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375989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375989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</w:t>
            </w:r>
            <w:r w:rsidRPr="00375989">
              <w:rPr>
                <w:rFonts w:ascii="PT Astra Serif" w:hAnsi="PT Astra Serif"/>
                <w:szCs w:val="26"/>
              </w:rPr>
              <w:lastRenderedPageBreak/>
              <w:t>образования – 0%, Томской области – 0%.</w:t>
            </w:r>
          </w:p>
          <w:p w:rsidR="002A3E97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375989">
              <w:rPr>
                <w:rFonts w:ascii="PT Astra Serif" w:hAnsi="PT Astra Serif"/>
                <w:szCs w:val="26"/>
              </w:rPr>
              <w:t xml:space="preserve"> – 2771 человек.</w:t>
            </w:r>
            <w:r w:rsidRPr="00375989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2A3E97" w:rsidRPr="00375989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375989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375989">
              <w:rPr>
                <w:rFonts w:ascii="PT Astra Serif" w:hAnsi="PT Astra Serif"/>
                <w:szCs w:val="26"/>
              </w:rPr>
              <w:cr/>
            </w:r>
            <w:proofErr w:type="gramStart"/>
            <w:r w:rsidRPr="00375989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375989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E65677">
              <w:rPr>
                <w:rFonts w:ascii="PT Astra Serif" w:hAnsi="PT Astra Serif"/>
                <w:szCs w:val="26"/>
              </w:rPr>
              <w:t>,</w:t>
            </w:r>
            <w:r w:rsidRPr="00375989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375989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375989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375989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115. </w:t>
            </w:r>
            <w:proofErr w:type="spellStart"/>
            <w:r>
              <w:rPr>
                <w:rFonts w:ascii="PT Astra Serif" w:hAnsi="PT Astra Serif"/>
                <w:szCs w:val="26"/>
              </w:rPr>
              <w:t>Баткатское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B616E4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</w:p>
          <w:p w:rsidR="00B616E4" w:rsidRDefault="00B616E4" w:rsidP="00B616E4">
            <w:pPr>
              <w:ind w:firstLine="0"/>
              <w:jc w:val="both"/>
              <w:rPr>
                <w:color w:val="000000"/>
                <w:sz w:val="25"/>
                <w:szCs w:val="25"/>
              </w:rPr>
            </w:pPr>
            <w:r>
              <w:rPr>
                <w:color w:val="000000"/>
                <w:sz w:val="25"/>
                <w:szCs w:val="25"/>
              </w:rPr>
              <w:t xml:space="preserve">жилое помещение с централизованным электроснабжением, с централизованным водоснабжением и без централизованного водоотведения и горячего </w:t>
            </w:r>
            <w:r>
              <w:rPr>
                <w:color w:val="000000"/>
                <w:sz w:val="25"/>
                <w:szCs w:val="25"/>
              </w:rPr>
              <w:lastRenderedPageBreak/>
              <w:t>водоснабжения, оборудованное раковиной, мойкой кухонной, с наличием бани, с газоснабжением природным газом для отопления</w:t>
            </w:r>
            <w:r w:rsidR="00E65677">
              <w:rPr>
                <w:color w:val="000000"/>
                <w:sz w:val="25"/>
                <w:szCs w:val="25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982B86" w:rsidRPr="00375989">
              <w:rPr>
                <w:rFonts w:ascii="PT Astra Serif" w:hAnsi="PT Astra Serif"/>
                <w:szCs w:val="26"/>
              </w:rPr>
              <w:t>холодное водоснабжение: декабрь 2020 года – 81,31 руб./куб. м, декабрь 2021 года – 8</w:t>
            </w:r>
            <w:r w:rsidR="00982B86">
              <w:rPr>
                <w:rFonts w:ascii="PT Astra Serif" w:hAnsi="PT Astra Serif"/>
                <w:szCs w:val="26"/>
              </w:rPr>
              <w:t>7,61 руб./куб. м</w:t>
            </w:r>
            <w:r w:rsidR="00982B86" w:rsidRPr="00375989">
              <w:rPr>
                <w:rFonts w:ascii="PT Astra Serif" w:hAnsi="PT Astra Serif"/>
                <w:szCs w:val="26"/>
              </w:rPr>
              <w:t>, рост – 10</w:t>
            </w:r>
            <w:r w:rsidR="00982B86">
              <w:rPr>
                <w:rFonts w:ascii="PT Astra Serif" w:hAnsi="PT Astra Serif"/>
                <w:szCs w:val="26"/>
              </w:rPr>
              <w:t>7,8</w:t>
            </w:r>
            <w:r w:rsidR="00982B86" w:rsidRPr="00375989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природный газ: декабрь 2020 года – 5,43 руб./тыс. куб. м, декабрь 2021 года – </w:t>
            </w:r>
            <w:r w:rsidR="00F56659">
              <w:rPr>
                <w:rFonts w:ascii="PT Astra Serif" w:hAnsi="PT Astra Serif"/>
                <w:szCs w:val="26"/>
              </w:rPr>
              <w:t>5,60 руб./тыс. куб. м (прогноз)</w:t>
            </w:r>
            <w:r w:rsidRPr="0021257F">
              <w:rPr>
                <w:rFonts w:ascii="PT Astra Serif" w:hAnsi="PT Astra Serif"/>
                <w:szCs w:val="26"/>
              </w:rPr>
              <w:t>, рост – 103,1%;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электроэнергия: потребление по ИПУ* – 2</w:t>
            </w:r>
            <w:r w:rsidR="00B616E4">
              <w:rPr>
                <w:rFonts w:ascii="PT Astra Serif" w:hAnsi="PT Astra Serif"/>
                <w:szCs w:val="26"/>
              </w:rPr>
              <w:t>99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1,77 куб. м на 1 человека, декабрь 2021 года – 1,77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827C72" w:rsidRPr="00B33BF8">
              <w:rPr>
                <w:rFonts w:ascii="PT Astra Serif" w:hAnsi="PT Astra Serif"/>
                <w:szCs w:val="26"/>
              </w:rPr>
              <w:t>холодное водоснабжение для ба</w:t>
            </w:r>
            <w:r w:rsidR="00B33BF8" w:rsidRPr="00B33BF8">
              <w:rPr>
                <w:rFonts w:ascii="PT Astra Serif" w:hAnsi="PT Astra Serif"/>
                <w:szCs w:val="26"/>
              </w:rPr>
              <w:t>нь: (потребление по нормативам)</w:t>
            </w:r>
            <w:r w:rsidR="00827C72" w:rsidRPr="00B33BF8">
              <w:rPr>
                <w:rFonts w:ascii="PT Astra Serif" w:hAnsi="PT Astra Serif"/>
                <w:szCs w:val="26"/>
              </w:rPr>
              <w:t xml:space="preserve"> декабрь 2020 года – 0,3 куб. м на 1 человека, декабрь 2021 года – 0,3 куб. м на 1 человека;</w:t>
            </w:r>
            <w:proofErr w:type="gramEnd"/>
            <w:r w:rsidR="00827C72"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природный газ: потребление по ИПУ* – 1</w:t>
            </w:r>
            <w:r w:rsidR="00B616E4">
              <w:rPr>
                <w:rFonts w:ascii="PT Astra Serif" w:hAnsi="PT Astra Serif"/>
                <w:szCs w:val="26"/>
              </w:rPr>
              <w:t>60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D053BD">
              <w:rPr>
                <w:rFonts w:ascii="PT Astra Serif" w:hAnsi="PT Astra Serif"/>
                <w:szCs w:val="26"/>
              </w:rPr>
              <w:t>1145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</w:t>
            </w:r>
            <w:r w:rsidR="00D053BD">
              <w:rPr>
                <w:rFonts w:ascii="PT Astra Serif" w:hAnsi="PT Astra Serif"/>
                <w:szCs w:val="26"/>
              </w:rPr>
              <w:t>42,34</w:t>
            </w:r>
            <w:r w:rsidRPr="0021257F">
              <w:rPr>
                <w:rFonts w:ascii="PT Astra Serif" w:hAnsi="PT Astra Serif"/>
                <w:szCs w:val="26"/>
              </w:rPr>
              <w:t xml:space="preserve">%, Томской области – </w:t>
            </w:r>
            <w:r w:rsidR="00D053BD">
              <w:rPr>
                <w:rFonts w:ascii="PT Astra Serif" w:hAnsi="PT Astra Serif"/>
                <w:szCs w:val="26"/>
              </w:rPr>
              <w:t>0,11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lastRenderedPageBreak/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D053BD">
              <w:rPr>
                <w:rFonts w:ascii="PT Astra Serif" w:hAnsi="PT Astra Serif"/>
                <w:szCs w:val="26"/>
              </w:rPr>
              <w:t>1559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</w:t>
            </w:r>
            <w:r w:rsidR="00D053BD">
              <w:rPr>
                <w:rFonts w:ascii="PT Astra Serif" w:hAnsi="PT Astra Serif"/>
                <w:szCs w:val="26"/>
              </w:rPr>
              <w:t>57,66%</w:t>
            </w:r>
            <w:r w:rsidRPr="0021257F">
              <w:rPr>
                <w:rFonts w:ascii="PT Astra Serif" w:hAnsi="PT Astra Serif"/>
                <w:szCs w:val="26"/>
              </w:rPr>
              <w:t>, Томской области – 0</w:t>
            </w:r>
            <w:r w:rsidR="00D053BD">
              <w:rPr>
                <w:rFonts w:ascii="PT Astra Serif" w:hAnsi="PT Astra Serif"/>
                <w:szCs w:val="26"/>
              </w:rPr>
              <w:t>,14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</w:t>
            </w:r>
            <w:r w:rsidR="00D053BD">
              <w:rPr>
                <w:rFonts w:ascii="PT Astra Serif" w:hAnsi="PT Astra Serif"/>
                <w:szCs w:val="26"/>
              </w:rPr>
              <w:t>1559</w:t>
            </w:r>
            <w:r w:rsidRPr="0021257F">
              <w:rPr>
                <w:rFonts w:ascii="PT Astra Serif" w:hAnsi="PT Astra Serif"/>
                <w:szCs w:val="26"/>
              </w:rPr>
              <w:t xml:space="preserve">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</w:t>
            </w:r>
            <w:r w:rsidR="00D053BD">
              <w:rPr>
                <w:rFonts w:ascii="PT Astra Serif" w:hAnsi="PT Astra Serif"/>
                <w:szCs w:val="26"/>
              </w:rPr>
              <w:t>57,66</w:t>
            </w:r>
            <w:r w:rsidRPr="0021257F">
              <w:rPr>
                <w:rFonts w:ascii="PT Astra Serif" w:hAnsi="PT Astra Serif"/>
                <w:szCs w:val="26"/>
              </w:rPr>
              <w:t>%, Томской области – 0</w:t>
            </w:r>
            <w:r w:rsidR="00D053BD">
              <w:rPr>
                <w:rFonts w:ascii="PT Astra Serif" w:hAnsi="PT Astra Serif"/>
                <w:szCs w:val="26"/>
              </w:rPr>
              <w:t>,14</w:t>
            </w:r>
            <w:r w:rsidRPr="0021257F">
              <w:rPr>
                <w:rFonts w:ascii="PT Astra Serif" w:hAnsi="PT Astra Serif"/>
                <w:szCs w:val="26"/>
              </w:rPr>
              <w:t>%.</w:t>
            </w:r>
          </w:p>
          <w:p w:rsidR="002A3E97" w:rsidRPr="0021257F" w:rsidRDefault="002A3E97" w:rsidP="00D053BD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</w:t>
            </w:r>
            <w:r w:rsidR="00D053BD">
              <w:rPr>
                <w:rFonts w:ascii="PT Astra Serif" w:hAnsi="PT Astra Serif"/>
                <w:szCs w:val="26"/>
              </w:rPr>
              <w:t>16,64</w:t>
            </w:r>
            <w:r w:rsidRPr="0021257F">
              <w:rPr>
                <w:rFonts w:ascii="PT Astra Serif" w:hAnsi="PT Astra Serif"/>
                <w:szCs w:val="26"/>
              </w:rPr>
              <w:t xml:space="preserve">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116. </w:t>
            </w:r>
            <w:r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273EFA" w:rsidRPr="00273EFA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с централизованным водоснабжением и без централизованного водоотведения и горячего водоснабжения, с печным отоплением</w:t>
            </w:r>
            <w:r w:rsidRPr="0021257F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982B86" w:rsidRPr="00375989">
              <w:rPr>
                <w:rFonts w:ascii="PT Astra Serif" w:hAnsi="PT Astra Serif"/>
                <w:szCs w:val="26"/>
              </w:rPr>
              <w:t>холодное водоснабжение: декабрь 2020 года – 81,31 руб./куб. м, декабрь 2021 года – 8</w:t>
            </w:r>
            <w:r w:rsidR="00982B86">
              <w:rPr>
                <w:rFonts w:ascii="PT Astra Serif" w:hAnsi="PT Astra Serif"/>
                <w:szCs w:val="26"/>
              </w:rPr>
              <w:t>7,61 руб./куб. м</w:t>
            </w:r>
            <w:r w:rsidR="00982B86" w:rsidRPr="00375989">
              <w:rPr>
                <w:rFonts w:ascii="PT Astra Serif" w:hAnsi="PT Astra Serif"/>
                <w:szCs w:val="26"/>
              </w:rPr>
              <w:t>, рост – 10</w:t>
            </w:r>
            <w:r w:rsidR="00982B86">
              <w:rPr>
                <w:rFonts w:ascii="PT Astra Serif" w:hAnsi="PT Astra Serif"/>
                <w:szCs w:val="26"/>
              </w:rPr>
              <w:t>7,8</w:t>
            </w:r>
            <w:r w:rsidR="00982B86" w:rsidRPr="00375989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твердое топливо (дрова): декабрь 2020 года – 711,00 руб./куб. м, декабрь 2021 года – 711,00 руб./куб. м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273EFA">
              <w:rPr>
                <w:rFonts w:ascii="PT Astra Serif" w:hAnsi="PT Astra Serif"/>
                <w:szCs w:val="26"/>
              </w:rPr>
              <w:t>400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холодное водоснабжение: (потребление по нормативам) декабрь 2020 года – </w:t>
            </w:r>
            <w:r w:rsidR="00273EFA">
              <w:rPr>
                <w:rFonts w:ascii="PT Astra Serif" w:hAnsi="PT Astra Serif"/>
                <w:szCs w:val="26"/>
              </w:rPr>
              <w:t>2,42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человека, декабрь 2021 года – </w:t>
            </w:r>
            <w:r w:rsidR="00273EFA">
              <w:rPr>
                <w:rFonts w:ascii="PT Astra Serif" w:hAnsi="PT Astra Serif"/>
                <w:szCs w:val="26"/>
              </w:rPr>
              <w:t>2,42</w:t>
            </w:r>
            <w:r w:rsidRPr="0021257F">
              <w:rPr>
                <w:rFonts w:ascii="PT Astra Serif" w:hAnsi="PT Astra Serif"/>
                <w:szCs w:val="26"/>
              </w:rPr>
              <w:t xml:space="preserve">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1584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117. </w:t>
            </w:r>
            <w:proofErr w:type="spellStart"/>
            <w:r>
              <w:rPr>
                <w:rFonts w:ascii="PT Astra Serif" w:hAnsi="PT Astra Serif"/>
                <w:szCs w:val="26"/>
              </w:rPr>
              <w:t>Побединское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жилое помещение с централизованным электроснабжением, с централизованным водоснабжением, оборудованное ванной, раковиной и душем, горячим водоснабжением из автономного </w:t>
            </w:r>
            <w:r w:rsidR="006E6D62">
              <w:rPr>
                <w:rFonts w:ascii="PT Astra Serif" w:hAnsi="PT Astra Serif"/>
                <w:szCs w:val="26"/>
              </w:rPr>
              <w:t>водонагревателя</w:t>
            </w:r>
            <w:r w:rsidRPr="0021257F">
              <w:rPr>
                <w:rFonts w:ascii="PT Astra Serif" w:hAnsi="PT Astra Serif"/>
                <w:szCs w:val="26"/>
              </w:rPr>
              <w:t xml:space="preserve"> и без централизованного водоотведения, с отоплением от электрического котла.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="00982B86" w:rsidRPr="00375989">
              <w:rPr>
                <w:rFonts w:ascii="PT Astra Serif" w:hAnsi="PT Astra Serif"/>
                <w:szCs w:val="26"/>
              </w:rPr>
              <w:t>холодное водоснабжение: декабрь 2020 года – 81,31 руб./куб. м, декабрь 2021 года – 8</w:t>
            </w:r>
            <w:r w:rsidR="00982B86">
              <w:rPr>
                <w:rFonts w:ascii="PT Astra Serif" w:hAnsi="PT Astra Serif"/>
                <w:szCs w:val="26"/>
              </w:rPr>
              <w:t>7,61 руб./куб. м</w:t>
            </w:r>
            <w:r w:rsidR="00982B86" w:rsidRPr="00375989">
              <w:rPr>
                <w:rFonts w:ascii="PT Astra Serif" w:hAnsi="PT Astra Serif"/>
                <w:szCs w:val="26"/>
              </w:rPr>
              <w:t>, рост – 10</w:t>
            </w:r>
            <w:r w:rsidR="00982B86">
              <w:rPr>
                <w:rFonts w:ascii="PT Astra Serif" w:hAnsi="PT Astra Serif"/>
                <w:szCs w:val="26"/>
              </w:rPr>
              <w:t>7,8</w:t>
            </w:r>
            <w:r w:rsidR="00982B86" w:rsidRPr="00375989">
              <w:rPr>
                <w:rFonts w:ascii="PT Astra Serif" w:hAnsi="PT Astra Serif"/>
                <w:szCs w:val="26"/>
              </w:rPr>
              <w:t>%;</w:t>
            </w:r>
            <w:proofErr w:type="gramEnd"/>
            <w:r w:rsidR="00982B86"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>электроэнергия: потребление по ИПУ* – 17</w:t>
            </w:r>
            <w:r w:rsidR="00024941">
              <w:rPr>
                <w:rFonts w:ascii="PT Astra Serif" w:hAnsi="PT Astra Serif"/>
                <w:szCs w:val="26"/>
              </w:rPr>
              <w:t>58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6,06 куб. м на 1 человека, декабрь 2021 года – 6,06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Численность населения, изменение размера платы за коммунальные услуги в отношении которого равно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установленному предельному индексу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2157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98,27%, Томской области – 0,2%.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38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1,73%, Томской области – 0,004%.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B33BF8">
              <w:rPr>
                <w:rFonts w:ascii="PT Astra Serif" w:hAnsi="PT Astra Serif"/>
                <w:spacing w:val="-2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33BF8" w:rsidRPr="00B33BF8">
              <w:rPr>
                <w:rFonts w:ascii="PT Astra Serif" w:hAnsi="PT Astra Serif"/>
                <w:spacing w:val="-2"/>
                <w:szCs w:val="26"/>
              </w:rPr>
              <w:t>,</w:t>
            </w:r>
            <w:r w:rsidRPr="00B33BF8">
              <w:rPr>
                <w:rFonts w:ascii="PT Astra Serif" w:hAnsi="PT Astra Serif"/>
                <w:spacing w:val="-2"/>
                <w:szCs w:val="26"/>
              </w:rPr>
              <w:t xml:space="preserve"> – 38 человек.</w:t>
            </w:r>
            <w:r w:rsidRPr="00B33BF8">
              <w:rPr>
                <w:rFonts w:ascii="PT Astra Serif" w:hAnsi="PT Astra Serif"/>
                <w:spacing w:val="-2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1,73%, Томской области – 0,004%.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2,58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118. </w:t>
            </w:r>
            <w:proofErr w:type="spellStart"/>
            <w:r>
              <w:rPr>
                <w:rFonts w:ascii="PT Astra Serif" w:hAnsi="PT Astra Serif"/>
                <w:szCs w:val="26"/>
              </w:rPr>
              <w:t>Трубачевское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 xml:space="preserve">Набор коммунальных услуг: электроэнергия, холодное водоснабжение, печное отопление (вид топлива – дрова),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без</w:t>
            </w:r>
            <w:r>
              <w:rPr>
                <w:rFonts w:ascii="PT Astra Serif" w:hAnsi="PT Astra Serif"/>
                <w:szCs w:val="26"/>
                <w:lang w:val="en-US"/>
              </w:rPr>
              <w:t> </w:t>
            </w:r>
            <w:r w:rsidRPr="0021257F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81,31 руб./куб. м, декабрь 2021 года – 8</w:t>
            </w:r>
            <w:r w:rsidR="00982B86">
              <w:rPr>
                <w:rFonts w:ascii="PT Astra Serif" w:hAnsi="PT Astra Serif"/>
                <w:szCs w:val="26"/>
              </w:rPr>
              <w:t>7,61 руб./куб. м</w:t>
            </w:r>
            <w:r w:rsidRPr="0021257F">
              <w:rPr>
                <w:rFonts w:ascii="PT Astra Serif" w:hAnsi="PT Astra Serif"/>
                <w:szCs w:val="26"/>
              </w:rPr>
              <w:t>, рост – 10</w:t>
            </w:r>
            <w:r w:rsidR="00982B86">
              <w:rPr>
                <w:rFonts w:ascii="PT Astra Serif" w:hAnsi="PT Astra Serif"/>
                <w:szCs w:val="26"/>
              </w:rPr>
              <w:t>7</w:t>
            </w:r>
            <w:r w:rsidRPr="0021257F">
              <w:rPr>
                <w:rFonts w:ascii="PT Astra Serif" w:hAnsi="PT Astra Serif"/>
                <w:szCs w:val="26"/>
              </w:rPr>
              <w:t>,</w:t>
            </w:r>
            <w:r w:rsidR="00982B86">
              <w:rPr>
                <w:rFonts w:ascii="PT Astra Serif" w:hAnsi="PT Astra Serif"/>
                <w:szCs w:val="26"/>
              </w:rPr>
              <w:t>8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твердое топливо (дрова): декабрь 2020 года – 773,00 руб./куб. м, декабрь 2021 года – 773,00 руб./куб. м (прогноз), рост – 100%;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потребление по ИПУ* – </w:t>
            </w:r>
            <w:r w:rsidR="00982B86">
              <w:rPr>
                <w:rFonts w:ascii="PT Astra Serif" w:hAnsi="PT Astra Serif"/>
                <w:szCs w:val="26"/>
              </w:rPr>
              <w:t>243</w:t>
            </w:r>
            <w:r w:rsidRPr="0021257F">
              <w:rPr>
                <w:rFonts w:ascii="PT Astra Serif" w:hAnsi="PT Astra Serif"/>
                <w:szCs w:val="26"/>
              </w:rPr>
              <w:t xml:space="preserve"> кВт х ч;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(потребление по нормативам) декабрь 2020 года – 2,42 куб. м на 1 человека, декабрь 2021 года – 2,42 куб. м на 1 человека;</w:t>
            </w:r>
            <w:r w:rsidRPr="0021257F">
              <w:rPr>
                <w:rFonts w:ascii="PT Astra Serif" w:hAnsi="PT Astra Serif"/>
                <w:szCs w:val="26"/>
              </w:rPr>
              <w:cr/>
              <w:t>печное отопление: (потребление по нормативам) декабрь 2020 года – 0,0277 куб. м на 1 кв. м, декабрь 2021 года – 0,0277 куб. м на 1 кв. м;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1053 человека.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муниципального образования – 100%, Томской области – 0,1%.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  <w:tr w:rsidR="002A3E97" w:rsidRPr="003E4EA9" w:rsidTr="000D4A8C">
        <w:tc>
          <w:tcPr>
            <w:tcW w:w="1547" w:type="pct"/>
            <w:shd w:val="clear" w:color="auto" w:fill="auto"/>
          </w:tcPr>
          <w:p w:rsidR="002A3E97" w:rsidRPr="003E4EA9" w:rsidRDefault="002A3E97" w:rsidP="002D5642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>
              <w:rPr>
                <w:rFonts w:ascii="PT Astra Serif" w:hAnsi="PT Astra Serif"/>
                <w:szCs w:val="26"/>
                <w:lang w:val="en-US"/>
              </w:rPr>
              <w:lastRenderedPageBreak/>
              <w:t xml:space="preserve">119. </w:t>
            </w:r>
            <w:proofErr w:type="spellStart"/>
            <w:r>
              <w:rPr>
                <w:rFonts w:ascii="PT Astra Serif" w:hAnsi="PT Astra Serif"/>
                <w:szCs w:val="26"/>
              </w:rPr>
              <w:t>Шегарское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453" w:type="pct"/>
            <w:shd w:val="clear" w:color="auto" w:fill="auto"/>
          </w:tcPr>
          <w:p w:rsidR="00322D21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Тип (степень) благоустройства: </w:t>
            </w:r>
            <w:r w:rsidR="00F14812" w:rsidRPr="00F14812">
              <w:rPr>
                <w:rFonts w:ascii="PT Astra Serif" w:hAnsi="PT Astra Serif"/>
                <w:szCs w:val="26"/>
              </w:rPr>
              <w:t>жилое помещение с централизованным электроснабжением, холодным водоснабжением, с теплоснабжением</w:t>
            </w:r>
            <w:r w:rsidR="00322D21">
              <w:rPr>
                <w:rFonts w:ascii="PT Astra Serif" w:hAnsi="PT Astra Serif"/>
                <w:szCs w:val="26"/>
              </w:rPr>
              <w:t>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Тарифы: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электроэнергия: декабрь 2020 года – 2,56 руб. за кВт х ч, декабрь 2021 года – </w:t>
            </w:r>
            <w:r w:rsidR="00C85F98">
              <w:rPr>
                <w:rFonts w:ascii="PT Astra Serif" w:hAnsi="PT Astra Serif"/>
                <w:szCs w:val="26"/>
              </w:rPr>
              <w:t>2,73 руб. за кВт х ч (прогноз), рост – 106,6%</w:t>
            </w:r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 декабрь 2020 года – 42,58 руб./куб. м, декабрь 2021 года – 4</w:t>
            </w:r>
            <w:r w:rsidR="00322D21">
              <w:rPr>
                <w:rFonts w:ascii="PT Astra Serif" w:hAnsi="PT Astra Serif"/>
                <w:szCs w:val="26"/>
              </w:rPr>
              <w:t>2,51 руб./куб. м</w:t>
            </w:r>
            <w:r w:rsidRPr="0021257F">
              <w:rPr>
                <w:rFonts w:ascii="PT Astra Serif" w:hAnsi="PT Astra Serif"/>
                <w:szCs w:val="26"/>
              </w:rPr>
              <w:t xml:space="preserve">, рост – </w:t>
            </w:r>
            <w:r w:rsidR="00322D21">
              <w:rPr>
                <w:rFonts w:ascii="PT Astra Serif" w:hAnsi="PT Astra Serif"/>
                <w:szCs w:val="26"/>
              </w:rPr>
              <w:t>99,8</w:t>
            </w:r>
            <w:r w:rsidRPr="0021257F">
              <w:rPr>
                <w:rFonts w:ascii="PT Astra Serif" w:hAnsi="PT Astra Serif"/>
                <w:szCs w:val="26"/>
              </w:rPr>
              <w:t>%;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теплоснабжение: декабрь 2020 года – </w:t>
            </w:r>
            <w:r w:rsidR="00322D21">
              <w:rPr>
                <w:rFonts w:ascii="PT Astra Serif" w:hAnsi="PT Astra Serif"/>
                <w:szCs w:val="26"/>
              </w:rPr>
              <w:t>1735,45</w:t>
            </w:r>
            <w:r w:rsidRPr="0021257F">
              <w:rPr>
                <w:rFonts w:ascii="PT Astra Serif" w:hAnsi="PT Astra Serif"/>
                <w:szCs w:val="26"/>
              </w:rPr>
              <w:t xml:space="preserve"> руб. за 1 Гкал, декабрь 2021 года – 1</w:t>
            </w:r>
            <w:r w:rsidR="00322D21">
              <w:rPr>
                <w:rFonts w:ascii="PT Astra Serif" w:hAnsi="PT Astra Serif"/>
                <w:szCs w:val="26"/>
              </w:rPr>
              <w:t xml:space="preserve">797,93 </w:t>
            </w:r>
            <w:r w:rsidRPr="0021257F">
              <w:rPr>
                <w:rFonts w:ascii="PT Astra Serif" w:hAnsi="PT Astra Serif"/>
                <w:szCs w:val="26"/>
              </w:rPr>
              <w:t>руб. за 1 Гкал (прогноз), рост – 103,6%;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r w:rsidRPr="0021257F">
              <w:rPr>
                <w:rFonts w:ascii="PT Astra Serif" w:hAnsi="PT Astra Serif"/>
                <w:szCs w:val="26"/>
              </w:rPr>
              <w:lastRenderedPageBreak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декабрь 2020 года – </w:t>
            </w:r>
            <w:r w:rsidR="00F605B8">
              <w:rPr>
                <w:rFonts w:ascii="PT Astra Serif" w:hAnsi="PT Astra Serif"/>
                <w:szCs w:val="26"/>
              </w:rPr>
              <w:t>296,96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м, декабрь 2021 года – </w:t>
            </w:r>
            <w:r w:rsidR="00F605B8">
              <w:rPr>
                <w:rFonts w:ascii="PT Astra Serif" w:hAnsi="PT Astra Serif"/>
                <w:szCs w:val="26"/>
              </w:rPr>
              <w:t>308,84</w:t>
            </w:r>
            <w:r w:rsidRPr="0021257F">
              <w:rPr>
                <w:rFonts w:ascii="PT Astra Serif" w:hAnsi="PT Astra Serif"/>
                <w:szCs w:val="26"/>
              </w:rPr>
              <w:t xml:space="preserve"> руб./куб. м (прогноз), рост – 104%.</w:t>
            </w:r>
            <w:proofErr w:type="gramEnd"/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электроэнергия: потребление по ИПУ* – </w:t>
            </w:r>
            <w:r w:rsidR="00F14812">
              <w:rPr>
                <w:rFonts w:ascii="PT Astra Serif" w:hAnsi="PT Astra Serif"/>
                <w:szCs w:val="26"/>
              </w:rPr>
              <w:t>188</w:t>
            </w:r>
            <w:r w:rsidRPr="0021257F">
              <w:rPr>
                <w:rFonts w:ascii="PT Astra Serif" w:hAnsi="PT Astra Serif"/>
                <w:szCs w:val="26"/>
              </w:rPr>
              <w:t xml:space="preserve"> кВт х </w:t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21257F">
              <w:rPr>
                <w:rFonts w:ascii="PT Astra Serif" w:hAnsi="PT Astra Serif"/>
                <w:szCs w:val="26"/>
              </w:rPr>
              <w:t>;</w:t>
            </w:r>
            <w:r w:rsidRPr="0021257F">
              <w:rPr>
                <w:rFonts w:ascii="PT Astra Serif" w:hAnsi="PT Astra Serif"/>
                <w:szCs w:val="26"/>
              </w:rPr>
              <w:cr/>
              <w:t>холодное водоснабжение:</w:t>
            </w:r>
            <w:r w:rsidR="00F14812">
              <w:rPr>
                <w:rFonts w:ascii="PT Astra Serif" w:hAnsi="PT Astra Serif"/>
                <w:szCs w:val="26"/>
              </w:rPr>
              <w:t xml:space="preserve"> </w:t>
            </w:r>
            <w:r w:rsidRPr="0021257F">
              <w:rPr>
                <w:rFonts w:ascii="PT Astra Serif" w:hAnsi="PT Astra Serif"/>
                <w:szCs w:val="26"/>
              </w:rPr>
              <w:t xml:space="preserve">потребление по </w:t>
            </w:r>
            <w:r w:rsidR="00F14812">
              <w:rPr>
                <w:rFonts w:ascii="PT Astra Serif" w:hAnsi="PT Astra Serif"/>
                <w:szCs w:val="26"/>
              </w:rPr>
              <w:t>ИПУ* - 2,3</w:t>
            </w:r>
            <w:r w:rsidRPr="0021257F">
              <w:rPr>
                <w:rFonts w:ascii="PT Astra Serif" w:hAnsi="PT Astra Serif"/>
                <w:szCs w:val="26"/>
              </w:rPr>
              <w:t xml:space="preserve"> куб. м;</w:t>
            </w:r>
            <w:r w:rsidRPr="0021257F">
              <w:rPr>
                <w:rFonts w:ascii="PT Astra Serif" w:hAnsi="PT Astra Serif"/>
                <w:szCs w:val="26"/>
              </w:rPr>
              <w:cr/>
              <w:t>теплоснабжение: (потребление по нормативам) декабрь 2020 года – 0,02</w:t>
            </w:r>
            <w:r w:rsidR="00BD286E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9 Гкал на кв. м, декабрь 2021 года – 0,02</w:t>
            </w:r>
            <w:r w:rsidR="00BD286E">
              <w:rPr>
                <w:rFonts w:ascii="PT Astra Serif" w:hAnsi="PT Astra Serif"/>
                <w:szCs w:val="26"/>
              </w:rPr>
              <w:t>0</w:t>
            </w:r>
            <w:r w:rsidRPr="0021257F">
              <w:rPr>
                <w:rFonts w:ascii="PT Astra Serif" w:hAnsi="PT Astra Serif"/>
                <w:szCs w:val="26"/>
              </w:rPr>
              <w:t>9 Гкал на кв. м;</w:t>
            </w:r>
            <w:r w:rsidRPr="0021257F">
              <w:rPr>
                <w:rFonts w:ascii="PT Astra Serif" w:hAnsi="PT Astra Serif"/>
                <w:szCs w:val="26"/>
              </w:rPr>
              <w:cr/>
              <w:t xml:space="preserve">обращение с </w:t>
            </w:r>
            <w:r w:rsidR="007644E3">
              <w:rPr>
                <w:rFonts w:ascii="PT Astra Serif" w:hAnsi="PT Astra Serif"/>
                <w:szCs w:val="26"/>
              </w:rPr>
              <w:t>твердыми</w:t>
            </w:r>
            <w:r w:rsidRPr="0021257F">
              <w:rPr>
                <w:rFonts w:ascii="PT Astra Serif" w:hAnsi="PT Astra Serif"/>
                <w:szCs w:val="26"/>
              </w:rPr>
              <w:t xml:space="preserve"> коммунальными отходами: (по нормативам накопления твердых коммунальных отходов) декабрь 2020 года – 0,2175 куб. м на 1 человека, декабрь 2021 года – 0,2175 куб. м на 1 человека.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8605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0,8%.</w:t>
            </w:r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</w:r>
            <w:proofErr w:type="gramStart"/>
            <w:r w:rsidRPr="0021257F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</w:t>
            </w:r>
            <w:r w:rsidRPr="0021257F">
              <w:rPr>
                <w:rFonts w:ascii="PT Astra Serif" w:hAnsi="PT Astra Serif"/>
                <w:szCs w:val="26"/>
              </w:rPr>
              <w:lastRenderedPageBreak/>
              <w:t>0%.</w:t>
            </w:r>
            <w:proofErr w:type="gramEnd"/>
          </w:p>
          <w:p w:rsidR="002A3E97" w:rsidRPr="0021257F" w:rsidRDefault="002A3E97" w:rsidP="002D5642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</w:t>
            </w:r>
            <w:r w:rsidR="00B33BF8">
              <w:rPr>
                <w:rFonts w:ascii="PT Astra Serif" w:hAnsi="PT Astra Serif"/>
                <w:szCs w:val="26"/>
              </w:rPr>
              <w:t>,</w:t>
            </w:r>
            <w:r w:rsidRPr="0021257F">
              <w:rPr>
                <w:rFonts w:ascii="PT Astra Serif" w:hAnsi="PT Astra Serif"/>
                <w:szCs w:val="26"/>
              </w:rPr>
              <w:t xml:space="preserve"> – 0 человек.</w:t>
            </w:r>
            <w:r w:rsidRPr="0021257F">
              <w:rPr>
                <w:rFonts w:ascii="PT Astra Serif" w:hAnsi="PT Astra Serif"/>
                <w:szCs w:val="26"/>
              </w:rPr>
              <w:cr/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2A3E97" w:rsidRPr="0021257F" w:rsidRDefault="002A3E97" w:rsidP="002D56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21257F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2021 года – 0 тыс. руб. ежемесячно</w:t>
            </w:r>
          </w:p>
        </w:tc>
      </w:tr>
    </w:tbl>
    <w:p w:rsidR="00F3138B" w:rsidRPr="00E23ADD" w:rsidRDefault="00F3138B" w:rsidP="00240D72">
      <w:pPr>
        <w:autoSpaceDN w:val="0"/>
        <w:spacing w:before="120"/>
        <w:ind w:firstLine="0"/>
        <w:rPr>
          <w:rFonts w:ascii="PT Astra Serif" w:hAnsi="PT Astra Serif"/>
          <w:sz w:val="25"/>
          <w:szCs w:val="25"/>
        </w:rPr>
      </w:pPr>
      <w:r w:rsidRPr="00E23ADD">
        <w:rPr>
          <w:rFonts w:ascii="PT Astra Serif" w:hAnsi="PT Astra Serif"/>
          <w:sz w:val="25"/>
          <w:szCs w:val="25"/>
        </w:rPr>
        <w:lastRenderedPageBreak/>
        <w:t>*</w:t>
      </w:r>
      <w:r w:rsidR="00240D72" w:rsidRPr="00E23ADD">
        <w:rPr>
          <w:rFonts w:ascii="PT Astra Serif" w:hAnsi="PT Astra Serif"/>
          <w:sz w:val="25"/>
          <w:szCs w:val="25"/>
        </w:rPr>
        <w:t> и</w:t>
      </w:r>
      <w:r w:rsidRPr="00E23ADD">
        <w:rPr>
          <w:rFonts w:ascii="PT Astra Serif" w:hAnsi="PT Astra Serif"/>
          <w:sz w:val="25"/>
          <w:szCs w:val="25"/>
        </w:rPr>
        <w:t>ндивидуальный прибор учета;</w:t>
      </w:r>
    </w:p>
    <w:p w:rsidR="00F3138B" w:rsidRPr="00E23ADD" w:rsidRDefault="00F3138B" w:rsidP="00240D72">
      <w:pPr>
        <w:autoSpaceDN w:val="0"/>
        <w:ind w:firstLine="0"/>
        <w:jc w:val="both"/>
        <w:rPr>
          <w:rFonts w:ascii="PT Astra Serif" w:hAnsi="PT Astra Serif"/>
          <w:sz w:val="25"/>
          <w:szCs w:val="25"/>
        </w:rPr>
      </w:pPr>
      <w:r w:rsidRPr="00E23ADD">
        <w:rPr>
          <w:rFonts w:ascii="PT Astra Serif" w:hAnsi="PT Astra Serif"/>
          <w:sz w:val="25"/>
          <w:szCs w:val="25"/>
        </w:rPr>
        <w:t>**</w:t>
      </w:r>
      <w:r w:rsidR="00240D72" w:rsidRPr="00E23ADD">
        <w:rPr>
          <w:rFonts w:ascii="PT Astra Serif" w:hAnsi="PT Astra Serif"/>
          <w:sz w:val="25"/>
          <w:szCs w:val="25"/>
        </w:rPr>
        <w:t> о</w:t>
      </w:r>
      <w:r w:rsidRPr="00E23ADD">
        <w:rPr>
          <w:rFonts w:ascii="PT Astra Serif" w:hAnsi="PT Astra Serif"/>
          <w:sz w:val="25"/>
          <w:szCs w:val="25"/>
        </w:rPr>
        <w:t>бщедомовой прибор учета.</w:t>
      </w:r>
    </w:p>
    <w:p w:rsidR="00296599" w:rsidRPr="00E23ADD" w:rsidRDefault="00296599" w:rsidP="00F3138B">
      <w:pPr>
        <w:autoSpaceDE w:val="0"/>
        <w:autoSpaceDN w:val="0"/>
        <w:adjustRightInd w:val="0"/>
        <w:ind w:left="6237" w:firstLine="0"/>
        <w:rPr>
          <w:rFonts w:ascii="PT Astra Serif" w:hAnsi="PT Astra Serif"/>
          <w:sz w:val="25"/>
          <w:szCs w:val="25"/>
        </w:rPr>
      </w:pPr>
    </w:p>
    <w:sectPr w:rsidR="00296599" w:rsidRPr="00E23ADD" w:rsidSect="002A3E97">
      <w:pgSz w:w="11906" w:h="16838" w:code="9"/>
      <w:pgMar w:top="851" w:right="851" w:bottom="851" w:left="1418" w:header="720" w:footer="72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DDC" w:rsidRDefault="00D85DDC">
      <w:r>
        <w:separator/>
      </w:r>
    </w:p>
  </w:endnote>
  <w:endnote w:type="continuationSeparator" w:id="0">
    <w:p w:rsidR="00D85DDC" w:rsidRDefault="00D85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Pr="00E23ADD" w:rsidRDefault="007644E3" w:rsidP="008E31AD">
    <w:pPr>
      <w:ind w:left="-142" w:firstLine="142"/>
      <w:rPr>
        <w:rFonts w:ascii="PT Astra Serif" w:hAnsi="PT Astra Serif"/>
        <w:sz w:val="20"/>
      </w:rPr>
    </w:pPr>
  </w:p>
  <w:p w:rsidR="007644E3" w:rsidRDefault="007644E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Default="007644E3">
    <w:pPr>
      <w:pStyle w:val="a7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Default="007644E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DDC" w:rsidRDefault="00D85DDC">
      <w:r>
        <w:separator/>
      </w:r>
    </w:p>
  </w:footnote>
  <w:footnote w:type="continuationSeparator" w:id="0">
    <w:p w:rsidR="00D85DDC" w:rsidRDefault="00D85D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Pr="004B59A9" w:rsidRDefault="007644E3" w:rsidP="004B59A9">
    <w:pPr>
      <w:pStyle w:val="a5"/>
      <w:ind w:firstLine="0"/>
      <w:rPr>
        <w:b w:val="0"/>
        <w:sz w:val="24"/>
        <w:szCs w:val="24"/>
      </w:rPr>
    </w:pPr>
    <w:r w:rsidRPr="004B59A9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Pr="00614D66" w:rsidRDefault="007644E3" w:rsidP="00614D66">
    <w:pPr>
      <w:pStyle w:val="a5"/>
      <w:ind w:firstLine="0"/>
      <w:rPr>
        <w:b w:val="0"/>
        <w:sz w:val="24"/>
        <w:szCs w:val="24"/>
      </w:rPr>
    </w:pPr>
    <w:r w:rsidRPr="00614D66">
      <w:rPr>
        <w:b w:val="0"/>
        <w:sz w:val="24"/>
        <w:szCs w:val="24"/>
      </w:rPr>
      <w:fldChar w:fldCharType="begin"/>
    </w:r>
    <w:r w:rsidRPr="00614D66">
      <w:rPr>
        <w:b w:val="0"/>
        <w:sz w:val="24"/>
        <w:szCs w:val="24"/>
      </w:rPr>
      <w:instrText>PAGE   \* MERGEFORMAT</w:instrText>
    </w:r>
    <w:r w:rsidRPr="00614D66">
      <w:rPr>
        <w:b w:val="0"/>
        <w:sz w:val="24"/>
        <w:szCs w:val="24"/>
      </w:rPr>
      <w:fldChar w:fldCharType="separate"/>
    </w:r>
    <w:r w:rsidR="006174BC">
      <w:rPr>
        <w:b w:val="0"/>
        <w:noProof/>
        <w:sz w:val="24"/>
        <w:szCs w:val="24"/>
      </w:rPr>
      <w:t>2</w:t>
    </w:r>
    <w:r w:rsidRPr="00614D66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Default="007644E3" w:rsidP="004B59A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4FBF8ABE" wp14:editId="023A8CA8">
          <wp:extent cx="753745" cy="650875"/>
          <wp:effectExtent l="0" t="0" r="825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44E3" w:rsidRPr="00E23ADD" w:rsidRDefault="007644E3" w:rsidP="004B59A9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Губернатор томской</w:t>
    </w:r>
    <w:r w:rsidRPr="00E23ADD">
      <w:rPr>
        <w:rFonts w:ascii="PT Astra Serif" w:hAnsi="PT Astra Serif"/>
        <w:sz w:val="30"/>
        <w:szCs w:val="30"/>
      </w:rPr>
      <w:t xml:space="preserve"> ОБЛАСТИ</w:t>
    </w:r>
  </w:p>
  <w:p w:rsidR="007644E3" w:rsidRPr="00E23ADD" w:rsidRDefault="007644E3" w:rsidP="004B59A9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644E3" w:rsidRPr="004B59A9" w:rsidRDefault="007644E3" w:rsidP="004B59A9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Pr="006706FF" w:rsidRDefault="007644E3" w:rsidP="006706FF">
    <w:pPr>
      <w:pStyle w:val="a5"/>
      <w:ind w:firstLine="0"/>
      <w:rPr>
        <w:b w:val="0"/>
        <w:sz w:val="24"/>
        <w:szCs w:val="24"/>
      </w:rPr>
    </w:pPr>
    <w:r w:rsidRPr="006706FF">
      <w:rPr>
        <w:b w:val="0"/>
        <w:sz w:val="24"/>
        <w:szCs w:val="24"/>
      </w:rPr>
      <w:fldChar w:fldCharType="begin"/>
    </w:r>
    <w:r w:rsidRPr="006706FF">
      <w:rPr>
        <w:b w:val="0"/>
        <w:sz w:val="24"/>
        <w:szCs w:val="24"/>
      </w:rPr>
      <w:instrText>PAGE   \* MERGEFORMAT</w:instrText>
    </w:r>
    <w:r w:rsidRPr="006706FF">
      <w:rPr>
        <w:b w:val="0"/>
        <w:sz w:val="24"/>
        <w:szCs w:val="24"/>
      </w:rPr>
      <w:fldChar w:fldCharType="separate"/>
    </w:r>
    <w:r w:rsidR="006174BC">
      <w:rPr>
        <w:b w:val="0"/>
        <w:noProof/>
        <w:sz w:val="24"/>
        <w:szCs w:val="24"/>
      </w:rPr>
      <w:t>4</w:t>
    </w:r>
    <w:r w:rsidRPr="006706FF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4E3" w:rsidRPr="00A81647" w:rsidRDefault="007644E3" w:rsidP="00F43837">
    <w:pPr>
      <w:pStyle w:val="a5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48"/>
    <w:rsid w:val="00001424"/>
    <w:rsid w:val="0000215B"/>
    <w:rsid w:val="00005B17"/>
    <w:rsid w:val="00006793"/>
    <w:rsid w:val="00006B61"/>
    <w:rsid w:val="00007F73"/>
    <w:rsid w:val="00011902"/>
    <w:rsid w:val="0001212F"/>
    <w:rsid w:val="00015345"/>
    <w:rsid w:val="00016020"/>
    <w:rsid w:val="00016D86"/>
    <w:rsid w:val="00017EC4"/>
    <w:rsid w:val="0002087C"/>
    <w:rsid w:val="00022026"/>
    <w:rsid w:val="00022A3D"/>
    <w:rsid w:val="00022D6E"/>
    <w:rsid w:val="00024217"/>
    <w:rsid w:val="00024941"/>
    <w:rsid w:val="000255CB"/>
    <w:rsid w:val="00027DC4"/>
    <w:rsid w:val="0003336B"/>
    <w:rsid w:val="000345EE"/>
    <w:rsid w:val="000349DB"/>
    <w:rsid w:val="00034B54"/>
    <w:rsid w:val="000353F7"/>
    <w:rsid w:val="0003592D"/>
    <w:rsid w:val="00036025"/>
    <w:rsid w:val="000367BA"/>
    <w:rsid w:val="00037BFE"/>
    <w:rsid w:val="00040D0B"/>
    <w:rsid w:val="00041733"/>
    <w:rsid w:val="00042631"/>
    <w:rsid w:val="00042AFB"/>
    <w:rsid w:val="00043EDF"/>
    <w:rsid w:val="00044929"/>
    <w:rsid w:val="00044DD4"/>
    <w:rsid w:val="000459E2"/>
    <w:rsid w:val="00047D17"/>
    <w:rsid w:val="000505CE"/>
    <w:rsid w:val="000516E3"/>
    <w:rsid w:val="000545D5"/>
    <w:rsid w:val="000564C6"/>
    <w:rsid w:val="000564E5"/>
    <w:rsid w:val="00056794"/>
    <w:rsid w:val="00056C3B"/>
    <w:rsid w:val="00062C4B"/>
    <w:rsid w:val="00062DF9"/>
    <w:rsid w:val="000631D2"/>
    <w:rsid w:val="00063B3B"/>
    <w:rsid w:val="00063E48"/>
    <w:rsid w:val="00063E7C"/>
    <w:rsid w:val="000640A6"/>
    <w:rsid w:val="0006440F"/>
    <w:rsid w:val="00064BE9"/>
    <w:rsid w:val="0006533C"/>
    <w:rsid w:val="000658E2"/>
    <w:rsid w:val="00065A37"/>
    <w:rsid w:val="0006641E"/>
    <w:rsid w:val="00066C9F"/>
    <w:rsid w:val="00071684"/>
    <w:rsid w:val="0007168F"/>
    <w:rsid w:val="0007175E"/>
    <w:rsid w:val="00072C48"/>
    <w:rsid w:val="00072DDE"/>
    <w:rsid w:val="00073F38"/>
    <w:rsid w:val="00075113"/>
    <w:rsid w:val="00075A23"/>
    <w:rsid w:val="0007798D"/>
    <w:rsid w:val="00080456"/>
    <w:rsid w:val="0008059A"/>
    <w:rsid w:val="00081454"/>
    <w:rsid w:val="00081A07"/>
    <w:rsid w:val="00082142"/>
    <w:rsid w:val="00083CB6"/>
    <w:rsid w:val="000864CE"/>
    <w:rsid w:val="00086EBB"/>
    <w:rsid w:val="0008789C"/>
    <w:rsid w:val="000907EE"/>
    <w:rsid w:val="000928D5"/>
    <w:rsid w:val="00092B2E"/>
    <w:rsid w:val="00093332"/>
    <w:rsid w:val="00093898"/>
    <w:rsid w:val="00093E59"/>
    <w:rsid w:val="00093EC5"/>
    <w:rsid w:val="0009540A"/>
    <w:rsid w:val="000955AD"/>
    <w:rsid w:val="000958C2"/>
    <w:rsid w:val="00097106"/>
    <w:rsid w:val="000A03E1"/>
    <w:rsid w:val="000A21FB"/>
    <w:rsid w:val="000A3BD8"/>
    <w:rsid w:val="000A57A6"/>
    <w:rsid w:val="000A6088"/>
    <w:rsid w:val="000A60CC"/>
    <w:rsid w:val="000B00BF"/>
    <w:rsid w:val="000B131A"/>
    <w:rsid w:val="000B22C4"/>
    <w:rsid w:val="000B2AFE"/>
    <w:rsid w:val="000B4D56"/>
    <w:rsid w:val="000B4E24"/>
    <w:rsid w:val="000B52F5"/>
    <w:rsid w:val="000B5AD4"/>
    <w:rsid w:val="000B5EE9"/>
    <w:rsid w:val="000B64D3"/>
    <w:rsid w:val="000B6988"/>
    <w:rsid w:val="000B6CA7"/>
    <w:rsid w:val="000B7299"/>
    <w:rsid w:val="000B7D3D"/>
    <w:rsid w:val="000C15E0"/>
    <w:rsid w:val="000C1902"/>
    <w:rsid w:val="000C1A75"/>
    <w:rsid w:val="000C5EC2"/>
    <w:rsid w:val="000C5FCC"/>
    <w:rsid w:val="000C6F3F"/>
    <w:rsid w:val="000D00A8"/>
    <w:rsid w:val="000D07AE"/>
    <w:rsid w:val="000D117B"/>
    <w:rsid w:val="000D1E36"/>
    <w:rsid w:val="000D2848"/>
    <w:rsid w:val="000D4A8C"/>
    <w:rsid w:val="000D62B1"/>
    <w:rsid w:val="000D6940"/>
    <w:rsid w:val="000E0504"/>
    <w:rsid w:val="000E1309"/>
    <w:rsid w:val="000E13A4"/>
    <w:rsid w:val="000E30A8"/>
    <w:rsid w:val="000E3760"/>
    <w:rsid w:val="000E3801"/>
    <w:rsid w:val="000E39E7"/>
    <w:rsid w:val="000E3F96"/>
    <w:rsid w:val="000E6ADB"/>
    <w:rsid w:val="000E7283"/>
    <w:rsid w:val="000F1426"/>
    <w:rsid w:val="000F2A58"/>
    <w:rsid w:val="000F2FBD"/>
    <w:rsid w:val="000F4491"/>
    <w:rsid w:val="000F529A"/>
    <w:rsid w:val="000F5749"/>
    <w:rsid w:val="000F5761"/>
    <w:rsid w:val="000F7178"/>
    <w:rsid w:val="000F7C73"/>
    <w:rsid w:val="00103A44"/>
    <w:rsid w:val="00105F7F"/>
    <w:rsid w:val="00107177"/>
    <w:rsid w:val="00107887"/>
    <w:rsid w:val="001123A3"/>
    <w:rsid w:val="00113790"/>
    <w:rsid w:val="0011392D"/>
    <w:rsid w:val="0011516A"/>
    <w:rsid w:val="00116008"/>
    <w:rsid w:val="00117AB1"/>
    <w:rsid w:val="00120E20"/>
    <w:rsid w:val="001230A9"/>
    <w:rsid w:val="00123D14"/>
    <w:rsid w:val="001246DC"/>
    <w:rsid w:val="001246E0"/>
    <w:rsid w:val="00124973"/>
    <w:rsid w:val="001261D8"/>
    <w:rsid w:val="00130163"/>
    <w:rsid w:val="001306EB"/>
    <w:rsid w:val="0013073B"/>
    <w:rsid w:val="0013588C"/>
    <w:rsid w:val="001359B0"/>
    <w:rsid w:val="00135AF6"/>
    <w:rsid w:val="001360D8"/>
    <w:rsid w:val="0013684B"/>
    <w:rsid w:val="00136BA8"/>
    <w:rsid w:val="00137716"/>
    <w:rsid w:val="00140081"/>
    <w:rsid w:val="00141023"/>
    <w:rsid w:val="0014158A"/>
    <w:rsid w:val="00142665"/>
    <w:rsid w:val="0014343B"/>
    <w:rsid w:val="001436D9"/>
    <w:rsid w:val="00144267"/>
    <w:rsid w:val="001444D4"/>
    <w:rsid w:val="00144637"/>
    <w:rsid w:val="00146568"/>
    <w:rsid w:val="001502D4"/>
    <w:rsid w:val="001503E7"/>
    <w:rsid w:val="00150A48"/>
    <w:rsid w:val="0015131B"/>
    <w:rsid w:val="001516C1"/>
    <w:rsid w:val="001527F6"/>
    <w:rsid w:val="0015380A"/>
    <w:rsid w:val="00153BE5"/>
    <w:rsid w:val="00153F39"/>
    <w:rsid w:val="00154D0D"/>
    <w:rsid w:val="001564FB"/>
    <w:rsid w:val="00157006"/>
    <w:rsid w:val="001572C6"/>
    <w:rsid w:val="00157540"/>
    <w:rsid w:val="00157A57"/>
    <w:rsid w:val="00161B5D"/>
    <w:rsid w:val="00163876"/>
    <w:rsid w:val="00164494"/>
    <w:rsid w:val="001647EB"/>
    <w:rsid w:val="00171198"/>
    <w:rsid w:val="00171B1C"/>
    <w:rsid w:val="001723AB"/>
    <w:rsid w:val="00173BED"/>
    <w:rsid w:val="0017531A"/>
    <w:rsid w:val="00176B2F"/>
    <w:rsid w:val="00177426"/>
    <w:rsid w:val="00177646"/>
    <w:rsid w:val="001808D6"/>
    <w:rsid w:val="00180F51"/>
    <w:rsid w:val="001826B1"/>
    <w:rsid w:val="00182DB8"/>
    <w:rsid w:val="001832CE"/>
    <w:rsid w:val="00183380"/>
    <w:rsid w:val="00183395"/>
    <w:rsid w:val="001842DD"/>
    <w:rsid w:val="00184B2D"/>
    <w:rsid w:val="0018508A"/>
    <w:rsid w:val="00185EF5"/>
    <w:rsid w:val="001873F3"/>
    <w:rsid w:val="00190891"/>
    <w:rsid w:val="00190D1F"/>
    <w:rsid w:val="00191204"/>
    <w:rsid w:val="00191F93"/>
    <w:rsid w:val="001928D2"/>
    <w:rsid w:val="00192CB5"/>
    <w:rsid w:val="00194D33"/>
    <w:rsid w:val="001955EE"/>
    <w:rsid w:val="001960E2"/>
    <w:rsid w:val="00197C56"/>
    <w:rsid w:val="001A012D"/>
    <w:rsid w:val="001A0377"/>
    <w:rsid w:val="001A0D54"/>
    <w:rsid w:val="001A0FC4"/>
    <w:rsid w:val="001A1097"/>
    <w:rsid w:val="001A1958"/>
    <w:rsid w:val="001A2A58"/>
    <w:rsid w:val="001A3233"/>
    <w:rsid w:val="001A32F7"/>
    <w:rsid w:val="001A3A41"/>
    <w:rsid w:val="001A66E6"/>
    <w:rsid w:val="001A67F3"/>
    <w:rsid w:val="001A7367"/>
    <w:rsid w:val="001A73B3"/>
    <w:rsid w:val="001A7C3A"/>
    <w:rsid w:val="001B013F"/>
    <w:rsid w:val="001B10B5"/>
    <w:rsid w:val="001B416B"/>
    <w:rsid w:val="001B4C8D"/>
    <w:rsid w:val="001B4EE3"/>
    <w:rsid w:val="001B5333"/>
    <w:rsid w:val="001B5361"/>
    <w:rsid w:val="001B57DB"/>
    <w:rsid w:val="001C1271"/>
    <w:rsid w:val="001C12DE"/>
    <w:rsid w:val="001C2991"/>
    <w:rsid w:val="001C45FF"/>
    <w:rsid w:val="001C5222"/>
    <w:rsid w:val="001C5BB5"/>
    <w:rsid w:val="001C6A60"/>
    <w:rsid w:val="001D1A83"/>
    <w:rsid w:val="001D1E2B"/>
    <w:rsid w:val="001D23FD"/>
    <w:rsid w:val="001D4EE3"/>
    <w:rsid w:val="001D6DBB"/>
    <w:rsid w:val="001E1042"/>
    <w:rsid w:val="001E16CD"/>
    <w:rsid w:val="001E2D98"/>
    <w:rsid w:val="001E3649"/>
    <w:rsid w:val="001E44C5"/>
    <w:rsid w:val="001E4781"/>
    <w:rsid w:val="001E5ABB"/>
    <w:rsid w:val="001E5AFE"/>
    <w:rsid w:val="001E77BF"/>
    <w:rsid w:val="001E79C3"/>
    <w:rsid w:val="001F3816"/>
    <w:rsid w:val="001F3923"/>
    <w:rsid w:val="001F4E36"/>
    <w:rsid w:val="001F6DEB"/>
    <w:rsid w:val="0020007F"/>
    <w:rsid w:val="00200506"/>
    <w:rsid w:val="00201425"/>
    <w:rsid w:val="002026FC"/>
    <w:rsid w:val="00202B70"/>
    <w:rsid w:val="00204A31"/>
    <w:rsid w:val="00207B33"/>
    <w:rsid w:val="002105CD"/>
    <w:rsid w:val="00211178"/>
    <w:rsid w:val="00212B58"/>
    <w:rsid w:val="00214AB1"/>
    <w:rsid w:val="002154B5"/>
    <w:rsid w:val="00216132"/>
    <w:rsid w:val="00216483"/>
    <w:rsid w:val="00216639"/>
    <w:rsid w:val="00220F4F"/>
    <w:rsid w:val="00221ED6"/>
    <w:rsid w:val="002227A9"/>
    <w:rsid w:val="00222FA6"/>
    <w:rsid w:val="002261E4"/>
    <w:rsid w:val="0023058B"/>
    <w:rsid w:val="00230C8B"/>
    <w:rsid w:val="00231276"/>
    <w:rsid w:val="00232BC3"/>
    <w:rsid w:val="00233820"/>
    <w:rsid w:val="00234420"/>
    <w:rsid w:val="00234580"/>
    <w:rsid w:val="00235B9F"/>
    <w:rsid w:val="002363FF"/>
    <w:rsid w:val="0023665A"/>
    <w:rsid w:val="00236663"/>
    <w:rsid w:val="00236B1B"/>
    <w:rsid w:val="00236D5A"/>
    <w:rsid w:val="00236EDE"/>
    <w:rsid w:val="00236EE6"/>
    <w:rsid w:val="0023723A"/>
    <w:rsid w:val="0024099F"/>
    <w:rsid w:val="00240D72"/>
    <w:rsid w:val="002410CA"/>
    <w:rsid w:val="0024247F"/>
    <w:rsid w:val="00243837"/>
    <w:rsid w:val="0024464C"/>
    <w:rsid w:val="00244E77"/>
    <w:rsid w:val="0024547C"/>
    <w:rsid w:val="00245A6A"/>
    <w:rsid w:val="00251CF1"/>
    <w:rsid w:val="00252974"/>
    <w:rsid w:val="00253667"/>
    <w:rsid w:val="0025561C"/>
    <w:rsid w:val="00255886"/>
    <w:rsid w:val="002564C9"/>
    <w:rsid w:val="00256BB9"/>
    <w:rsid w:val="00257937"/>
    <w:rsid w:val="00260B69"/>
    <w:rsid w:val="00262A18"/>
    <w:rsid w:val="00262D64"/>
    <w:rsid w:val="002630BF"/>
    <w:rsid w:val="00263716"/>
    <w:rsid w:val="002650AF"/>
    <w:rsid w:val="00265558"/>
    <w:rsid w:val="00270E75"/>
    <w:rsid w:val="002717F5"/>
    <w:rsid w:val="00273EFA"/>
    <w:rsid w:val="00274156"/>
    <w:rsid w:val="00274593"/>
    <w:rsid w:val="00274E6F"/>
    <w:rsid w:val="002760EB"/>
    <w:rsid w:val="00276C53"/>
    <w:rsid w:val="00276CF0"/>
    <w:rsid w:val="002833D1"/>
    <w:rsid w:val="0029287A"/>
    <w:rsid w:val="0029420B"/>
    <w:rsid w:val="00294DB5"/>
    <w:rsid w:val="00296407"/>
    <w:rsid w:val="00296599"/>
    <w:rsid w:val="0029734C"/>
    <w:rsid w:val="002A3766"/>
    <w:rsid w:val="002A3E97"/>
    <w:rsid w:val="002A4ADD"/>
    <w:rsid w:val="002A5F7B"/>
    <w:rsid w:val="002B10F0"/>
    <w:rsid w:val="002B2A05"/>
    <w:rsid w:val="002B3B12"/>
    <w:rsid w:val="002B500F"/>
    <w:rsid w:val="002B5438"/>
    <w:rsid w:val="002B5FF2"/>
    <w:rsid w:val="002B672F"/>
    <w:rsid w:val="002B6FEF"/>
    <w:rsid w:val="002C0034"/>
    <w:rsid w:val="002C0D2E"/>
    <w:rsid w:val="002C1B15"/>
    <w:rsid w:val="002C2D32"/>
    <w:rsid w:val="002C2EBE"/>
    <w:rsid w:val="002C4E94"/>
    <w:rsid w:val="002C5236"/>
    <w:rsid w:val="002C7198"/>
    <w:rsid w:val="002C76D2"/>
    <w:rsid w:val="002D1E01"/>
    <w:rsid w:val="002D3C57"/>
    <w:rsid w:val="002D3E04"/>
    <w:rsid w:val="002D4AA1"/>
    <w:rsid w:val="002D5229"/>
    <w:rsid w:val="002D5642"/>
    <w:rsid w:val="002D6064"/>
    <w:rsid w:val="002D6D40"/>
    <w:rsid w:val="002D74D4"/>
    <w:rsid w:val="002D7690"/>
    <w:rsid w:val="002E09FA"/>
    <w:rsid w:val="002E0BFC"/>
    <w:rsid w:val="002E10BB"/>
    <w:rsid w:val="002E17CA"/>
    <w:rsid w:val="002E3ADD"/>
    <w:rsid w:val="002E640D"/>
    <w:rsid w:val="002E6B88"/>
    <w:rsid w:val="002E7832"/>
    <w:rsid w:val="002F09AF"/>
    <w:rsid w:val="002F41B2"/>
    <w:rsid w:val="002F6AAC"/>
    <w:rsid w:val="00300D42"/>
    <w:rsid w:val="003021AA"/>
    <w:rsid w:val="00303548"/>
    <w:rsid w:val="003043A3"/>
    <w:rsid w:val="00304E88"/>
    <w:rsid w:val="00306B77"/>
    <w:rsid w:val="0030781E"/>
    <w:rsid w:val="00307C41"/>
    <w:rsid w:val="003106D8"/>
    <w:rsid w:val="00310A42"/>
    <w:rsid w:val="00315F30"/>
    <w:rsid w:val="0031706B"/>
    <w:rsid w:val="00317D6B"/>
    <w:rsid w:val="0032254E"/>
    <w:rsid w:val="003228AE"/>
    <w:rsid w:val="00322C09"/>
    <w:rsid w:val="00322D21"/>
    <w:rsid w:val="00324530"/>
    <w:rsid w:val="00325BDF"/>
    <w:rsid w:val="00326C86"/>
    <w:rsid w:val="00327EB0"/>
    <w:rsid w:val="00330576"/>
    <w:rsid w:val="00336228"/>
    <w:rsid w:val="00336C8E"/>
    <w:rsid w:val="00337FDB"/>
    <w:rsid w:val="003404EF"/>
    <w:rsid w:val="00340759"/>
    <w:rsid w:val="00340DA2"/>
    <w:rsid w:val="00343836"/>
    <w:rsid w:val="00345778"/>
    <w:rsid w:val="00345968"/>
    <w:rsid w:val="003543E2"/>
    <w:rsid w:val="00354418"/>
    <w:rsid w:val="0035466C"/>
    <w:rsid w:val="003551A0"/>
    <w:rsid w:val="00356515"/>
    <w:rsid w:val="00357A86"/>
    <w:rsid w:val="00360DFE"/>
    <w:rsid w:val="0036335F"/>
    <w:rsid w:val="00365D5A"/>
    <w:rsid w:val="003708DE"/>
    <w:rsid w:val="00373ECA"/>
    <w:rsid w:val="00374962"/>
    <w:rsid w:val="0037513E"/>
    <w:rsid w:val="00375989"/>
    <w:rsid w:val="00377419"/>
    <w:rsid w:val="00380189"/>
    <w:rsid w:val="00380F60"/>
    <w:rsid w:val="00381182"/>
    <w:rsid w:val="00383331"/>
    <w:rsid w:val="00385D1E"/>
    <w:rsid w:val="00385E71"/>
    <w:rsid w:val="00391700"/>
    <w:rsid w:val="00391EB5"/>
    <w:rsid w:val="00392109"/>
    <w:rsid w:val="00393D04"/>
    <w:rsid w:val="003950D0"/>
    <w:rsid w:val="00397540"/>
    <w:rsid w:val="003A10FB"/>
    <w:rsid w:val="003A284D"/>
    <w:rsid w:val="003A3486"/>
    <w:rsid w:val="003A4060"/>
    <w:rsid w:val="003A6749"/>
    <w:rsid w:val="003A71FD"/>
    <w:rsid w:val="003A74BA"/>
    <w:rsid w:val="003B0941"/>
    <w:rsid w:val="003B0EB8"/>
    <w:rsid w:val="003B212A"/>
    <w:rsid w:val="003B2924"/>
    <w:rsid w:val="003B313C"/>
    <w:rsid w:val="003B4B72"/>
    <w:rsid w:val="003B5166"/>
    <w:rsid w:val="003B5B28"/>
    <w:rsid w:val="003B74B4"/>
    <w:rsid w:val="003B7BA4"/>
    <w:rsid w:val="003C04C2"/>
    <w:rsid w:val="003C09AF"/>
    <w:rsid w:val="003C25C0"/>
    <w:rsid w:val="003C475B"/>
    <w:rsid w:val="003C4F1D"/>
    <w:rsid w:val="003C5347"/>
    <w:rsid w:val="003C582A"/>
    <w:rsid w:val="003C7B13"/>
    <w:rsid w:val="003D3B5B"/>
    <w:rsid w:val="003D5350"/>
    <w:rsid w:val="003D768E"/>
    <w:rsid w:val="003E06DF"/>
    <w:rsid w:val="003E1BD0"/>
    <w:rsid w:val="003E2221"/>
    <w:rsid w:val="003E3E2F"/>
    <w:rsid w:val="003E3F32"/>
    <w:rsid w:val="003E545B"/>
    <w:rsid w:val="003E6A8F"/>
    <w:rsid w:val="003E73E4"/>
    <w:rsid w:val="003E7B58"/>
    <w:rsid w:val="003F2BED"/>
    <w:rsid w:val="003F39F9"/>
    <w:rsid w:val="003F49A3"/>
    <w:rsid w:val="003F5423"/>
    <w:rsid w:val="003F67BA"/>
    <w:rsid w:val="00400A28"/>
    <w:rsid w:val="0040134C"/>
    <w:rsid w:val="00401877"/>
    <w:rsid w:val="00401A91"/>
    <w:rsid w:val="00402C31"/>
    <w:rsid w:val="00402C40"/>
    <w:rsid w:val="0040426F"/>
    <w:rsid w:val="004044E7"/>
    <w:rsid w:val="004054FF"/>
    <w:rsid w:val="00412F8F"/>
    <w:rsid w:val="00413658"/>
    <w:rsid w:val="004169F1"/>
    <w:rsid w:val="00416C5D"/>
    <w:rsid w:val="0042094F"/>
    <w:rsid w:val="004222A8"/>
    <w:rsid w:val="00422D6E"/>
    <w:rsid w:val="004247F8"/>
    <w:rsid w:val="004268C2"/>
    <w:rsid w:val="00426CCA"/>
    <w:rsid w:val="00427593"/>
    <w:rsid w:val="00431103"/>
    <w:rsid w:val="00432033"/>
    <w:rsid w:val="00432658"/>
    <w:rsid w:val="0043341B"/>
    <w:rsid w:val="00435966"/>
    <w:rsid w:val="00435C26"/>
    <w:rsid w:val="0043752D"/>
    <w:rsid w:val="004376C3"/>
    <w:rsid w:val="004376EF"/>
    <w:rsid w:val="00440F0E"/>
    <w:rsid w:val="00442487"/>
    <w:rsid w:val="004425DF"/>
    <w:rsid w:val="00442CB8"/>
    <w:rsid w:val="0044602F"/>
    <w:rsid w:val="0044659B"/>
    <w:rsid w:val="004466B9"/>
    <w:rsid w:val="0045056B"/>
    <w:rsid w:val="004506FF"/>
    <w:rsid w:val="004517A1"/>
    <w:rsid w:val="00452355"/>
    <w:rsid w:val="00452BD5"/>
    <w:rsid w:val="00453BDC"/>
    <w:rsid w:val="0045534C"/>
    <w:rsid w:val="004557C2"/>
    <w:rsid w:val="0045580C"/>
    <w:rsid w:val="0045758E"/>
    <w:rsid w:val="0046019A"/>
    <w:rsid w:val="00463280"/>
    <w:rsid w:val="00464D4B"/>
    <w:rsid w:val="00465164"/>
    <w:rsid w:val="004652DD"/>
    <w:rsid w:val="004655AA"/>
    <w:rsid w:val="00465FC1"/>
    <w:rsid w:val="004665F8"/>
    <w:rsid w:val="00466DDF"/>
    <w:rsid w:val="00467018"/>
    <w:rsid w:val="004717B8"/>
    <w:rsid w:val="00474672"/>
    <w:rsid w:val="004746C8"/>
    <w:rsid w:val="0047594F"/>
    <w:rsid w:val="004765C4"/>
    <w:rsid w:val="00476ED7"/>
    <w:rsid w:val="00481F25"/>
    <w:rsid w:val="00483027"/>
    <w:rsid w:val="004838FC"/>
    <w:rsid w:val="004841BF"/>
    <w:rsid w:val="00484976"/>
    <w:rsid w:val="004859B5"/>
    <w:rsid w:val="00485E46"/>
    <w:rsid w:val="0048791E"/>
    <w:rsid w:val="00490759"/>
    <w:rsid w:val="00490DD1"/>
    <w:rsid w:val="00490FAF"/>
    <w:rsid w:val="004922F6"/>
    <w:rsid w:val="00493409"/>
    <w:rsid w:val="00493BB6"/>
    <w:rsid w:val="00495FE0"/>
    <w:rsid w:val="004A06CA"/>
    <w:rsid w:val="004A076E"/>
    <w:rsid w:val="004A0AD8"/>
    <w:rsid w:val="004A16D6"/>
    <w:rsid w:val="004A1F9F"/>
    <w:rsid w:val="004A5A55"/>
    <w:rsid w:val="004A65D6"/>
    <w:rsid w:val="004A6C4B"/>
    <w:rsid w:val="004A6CB6"/>
    <w:rsid w:val="004B10A2"/>
    <w:rsid w:val="004B15CD"/>
    <w:rsid w:val="004B26B7"/>
    <w:rsid w:val="004B389F"/>
    <w:rsid w:val="004B3BF9"/>
    <w:rsid w:val="004B476B"/>
    <w:rsid w:val="004B4806"/>
    <w:rsid w:val="004B59A9"/>
    <w:rsid w:val="004B6AB0"/>
    <w:rsid w:val="004B74B8"/>
    <w:rsid w:val="004B7595"/>
    <w:rsid w:val="004B7BF4"/>
    <w:rsid w:val="004B7DB8"/>
    <w:rsid w:val="004C2B79"/>
    <w:rsid w:val="004C3633"/>
    <w:rsid w:val="004C4721"/>
    <w:rsid w:val="004C5263"/>
    <w:rsid w:val="004D1030"/>
    <w:rsid w:val="004D3758"/>
    <w:rsid w:val="004D4219"/>
    <w:rsid w:val="004D5D5B"/>
    <w:rsid w:val="004D5F7F"/>
    <w:rsid w:val="004D7718"/>
    <w:rsid w:val="004E0179"/>
    <w:rsid w:val="004E0232"/>
    <w:rsid w:val="004E181D"/>
    <w:rsid w:val="004E1DD3"/>
    <w:rsid w:val="004E2042"/>
    <w:rsid w:val="004E3049"/>
    <w:rsid w:val="004E51AB"/>
    <w:rsid w:val="004E5817"/>
    <w:rsid w:val="004E6B84"/>
    <w:rsid w:val="004E76FC"/>
    <w:rsid w:val="004F0048"/>
    <w:rsid w:val="004F0ABD"/>
    <w:rsid w:val="004F0C84"/>
    <w:rsid w:val="004F0D85"/>
    <w:rsid w:val="004F406F"/>
    <w:rsid w:val="004F4DC7"/>
    <w:rsid w:val="004F5ED6"/>
    <w:rsid w:val="00500594"/>
    <w:rsid w:val="00500754"/>
    <w:rsid w:val="00500DA7"/>
    <w:rsid w:val="00502BBB"/>
    <w:rsid w:val="00502D92"/>
    <w:rsid w:val="005031F4"/>
    <w:rsid w:val="005063BC"/>
    <w:rsid w:val="00506E74"/>
    <w:rsid w:val="0051190C"/>
    <w:rsid w:val="00511FBB"/>
    <w:rsid w:val="00513952"/>
    <w:rsid w:val="005147BE"/>
    <w:rsid w:val="00516144"/>
    <w:rsid w:val="00516868"/>
    <w:rsid w:val="00517B8B"/>
    <w:rsid w:val="00520664"/>
    <w:rsid w:val="00520818"/>
    <w:rsid w:val="0052212B"/>
    <w:rsid w:val="0052245F"/>
    <w:rsid w:val="00522DE2"/>
    <w:rsid w:val="00523013"/>
    <w:rsid w:val="00525BE5"/>
    <w:rsid w:val="00526DBF"/>
    <w:rsid w:val="005300B8"/>
    <w:rsid w:val="00530370"/>
    <w:rsid w:val="00530435"/>
    <w:rsid w:val="005322A2"/>
    <w:rsid w:val="00532727"/>
    <w:rsid w:val="00532ACC"/>
    <w:rsid w:val="00534F1D"/>
    <w:rsid w:val="00535D5C"/>
    <w:rsid w:val="00537431"/>
    <w:rsid w:val="00537944"/>
    <w:rsid w:val="00537CAD"/>
    <w:rsid w:val="00537D6E"/>
    <w:rsid w:val="00541E2D"/>
    <w:rsid w:val="00541FCF"/>
    <w:rsid w:val="00542445"/>
    <w:rsid w:val="005449CF"/>
    <w:rsid w:val="00546AD7"/>
    <w:rsid w:val="00546D5A"/>
    <w:rsid w:val="005472A8"/>
    <w:rsid w:val="00547762"/>
    <w:rsid w:val="00547B5D"/>
    <w:rsid w:val="00550547"/>
    <w:rsid w:val="00550F38"/>
    <w:rsid w:val="00550F5F"/>
    <w:rsid w:val="005516DB"/>
    <w:rsid w:val="00552180"/>
    <w:rsid w:val="00552775"/>
    <w:rsid w:val="005532B3"/>
    <w:rsid w:val="00555970"/>
    <w:rsid w:val="00556084"/>
    <w:rsid w:val="0055685E"/>
    <w:rsid w:val="0055711F"/>
    <w:rsid w:val="00557D61"/>
    <w:rsid w:val="00560B12"/>
    <w:rsid w:val="00560C11"/>
    <w:rsid w:val="00560F43"/>
    <w:rsid w:val="00561204"/>
    <w:rsid w:val="00561B40"/>
    <w:rsid w:val="00563766"/>
    <w:rsid w:val="00565C6E"/>
    <w:rsid w:val="00567592"/>
    <w:rsid w:val="005703A8"/>
    <w:rsid w:val="0057238C"/>
    <w:rsid w:val="0057298C"/>
    <w:rsid w:val="00573C65"/>
    <w:rsid w:val="00575D4D"/>
    <w:rsid w:val="005760AE"/>
    <w:rsid w:val="00576461"/>
    <w:rsid w:val="00577022"/>
    <w:rsid w:val="005774B3"/>
    <w:rsid w:val="005778E8"/>
    <w:rsid w:val="005808F8"/>
    <w:rsid w:val="00580978"/>
    <w:rsid w:val="00580A9C"/>
    <w:rsid w:val="00580B2C"/>
    <w:rsid w:val="00580EE4"/>
    <w:rsid w:val="005811BD"/>
    <w:rsid w:val="00582F52"/>
    <w:rsid w:val="00583E20"/>
    <w:rsid w:val="00584324"/>
    <w:rsid w:val="005858FF"/>
    <w:rsid w:val="005860AA"/>
    <w:rsid w:val="00586F72"/>
    <w:rsid w:val="00587673"/>
    <w:rsid w:val="0059275A"/>
    <w:rsid w:val="00592AA0"/>
    <w:rsid w:val="005933E4"/>
    <w:rsid w:val="00595077"/>
    <w:rsid w:val="00595F54"/>
    <w:rsid w:val="005A1D21"/>
    <w:rsid w:val="005A28A7"/>
    <w:rsid w:val="005A2FD0"/>
    <w:rsid w:val="005A33A7"/>
    <w:rsid w:val="005A5726"/>
    <w:rsid w:val="005A5D4A"/>
    <w:rsid w:val="005A5E4D"/>
    <w:rsid w:val="005A5E60"/>
    <w:rsid w:val="005A65E9"/>
    <w:rsid w:val="005A7439"/>
    <w:rsid w:val="005A7AFD"/>
    <w:rsid w:val="005A7E89"/>
    <w:rsid w:val="005B1A0D"/>
    <w:rsid w:val="005B1B5A"/>
    <w:rsid w:val="005B2D76"/>
    <w:rsid w:val="005B3D3F"/>
    <w:rsid w:val="005B5AB1"/>
    <w:rsid w:val="005B6656"/>
    <w:rsid w:val="005B6A69"/>
    <w:rsid w:val="005B6CD7"/>
    <w:rsid w:val="005B7ED1"/>
    <w:rsid w:val="005C1E2E"/>
    <w:rsid w:val="005C2611"/>
    <w:rsid w:val="005C3099"/>
    <w:rsid w:val="005C3235"/>
    <w:rsid w:val="005C37E5"/>
    <w:rsid w:val="005C3C80"/>
    <w:rsid w:val="005C5600"/>
    <w:rsid w:val="005C58A5"/>
    <w:rsid w:val="005D002C"/>
    <w:rsid w:val="005D0EC7"/>
    <w:rsid w:val="005D143A"/>
    <w:rsid w:val="005D3B44"/>
    <w:rsid w:val="005D3E34"/>
    <w:rsid w:val="005D41B8"/>
    <w:rsid w:val="005D7614"/>
    <w:rsid w:val="005E0917"/>
    <w:rsid w:val="005E0A71"/>
    <w:rsid w:val="005E2F89"/>
    <w:rsid w:val="005E428E"/>
    <w:rsid w:val="005E4769"/>
    <w:rsid w:val="005E5465"/>
    <w:rsid w:val="005F03F4"/>
    <w:rsid w:val="005F111C"/>
    <w:rsid w:val="005F19E1"/>
    <w:rsid w:val="005F262E"/>
    <w:rsid w:val="005F53B3"/>
    <w:rsid w:val="005F72D8"/>
    <w:rsid w:val="005F7996"/>
    <w:rsid w:val="00601C28"/>
    <w:rsid w:val="0060418C"/>
    <w:rsid w:val="006042F8"/>
    <w:rsid w:val="00604528"/>
    <w:rsid w:val="00605590"/>
    <w:rsid w:val="006061A9"/>
    <w:rsid w:val="006070DC"/>
    <w:rsid w:val="0060717B"/>
    <w:rsid w:val="00607AEB"/>
    <w:rsid w:val="00610087"/>
    <w:rsid w:val="00610209"/>
    <w:rsid w:val="006112E4"/>
    <w:rsid w:val="00611F8F"/>
    <w:rsid w:val="006125B9"/>
    <w:rsid w:val="006148AB"/>
    <w:rsid w:val="00614D66"/>
    <w:rsid w:val="00614E3D"/>
    <w:rsid w:val="0061583F"/>
    <w:rsid w:val="00615910"/>
    <w:rsid w:val="006167A6"/>
    <w:rsid w:val="006174BC"/>
    <w:rsid w:val="006175E4"/>
    <w:rsid w:val="006207A9"/>
    <w:rsid w:val="00620CD2"/>
    <w:rsid w:val="006212C0"/>
    <w:rsid w:val="006239B9"/>
    <w:rsid w:val="006242B5"/>
    <w:rsid w:val="00624767"/>
    <w:rsid w:val="00625586"/>
    <w:rsid w:val="00625AF0"/>
    <w:rsid w:val="00626F2C"/>
    <w:rsid w:val="00627B96"/>
    <w:rsid w:val="006305D0"/>
    <w:rsid w:val="00631463"/>
    <w:rsid w:val="00631EA2"/>
    <w:rsid w:val="00637394"/>
    <w:rsid w:val="006373A4"/>
    <w:rsid w:val="0063777A"/>
    <w:rsid w:val="00641525"/>
    <w:rsid w:val="006418CD"/>
    <w:rsid w:val="0064276F"/>
    <w:rsid w:val="0064359D"/>
    <w:rsid w:val="00644B03"/>
    <w:rsid w:val="00645181"/>
    <w:rsid w:val="00645DA6"/>
    <w:rsid w:val="00646698"/>
    <w:rsid w:val="0064748D"/>
    <w:rsid w:val="00647D88"/>
    <w:rsid w:val="0065015C"/>
    <w:rsid w:val="006504EF"/>
    <w:rsid w:val="00650D00"/>
    <w:rsid w:val="006514D5"/>
    <w:rsid w:val="0065270E"/>
    <w:rsid w:val="00652CAC"/>
    <w:rsid w:val="00653A06"/>
    <w:rsid w:val="00654A8B"/>
    <w:rsid w:val="00655A8A"/>
    <w:rsid w:val="0065661B"/>
    <w:rsid w:val="00660797"/>
    <w:rsid w:val="0066166C"/>
    <w:rsid w:val="00663FE8"/>
    <w:rsid w:val="006642A8"/>
    <w:rsid w:val="0066450E"/>
    <w:rsid w:val="006649EE"/>
    <w:rsid w:val="00664E23"/>
    <w:rsid w:val="00665353"/>
    <w:rsid w:val="00666B2B"/>
    <w:rsid w:val="006706FF"/>
    <w:rsid w:val="006713F4"/>
    <w:rsid w:val="00673106"/>
    <w:rsid w:val="00674723"/>
    <w:rsid w:val="00677EA8"/>
    <w:rsid w:val="00680BDD"/>
    <w:rsid w:val="00680CA5"/>
    <w:rsid w:val="006821AF"/>
    <w:rsid w:val="006837BC"/>
    <w:rsid w:val="00683A50"/>
    <w:rsid w:val="00685BAF"/>
    <w:rsid w:val="006872A4"/>
    <w:rsid w:val="00687D39"/>
    <w:rsid w:val="00691202"/>
    <w:rsid w:val="00691D9A"/>
    <w:rsid w:val="006922E9"/>
    <w:rsid w:val="006931C6"/>
    <w:rsid w:val="00694630"/>
    <w:rsid w:val="00694667"/>
    <w:rsid w:val="00694ED5"/>
    <w:rsid w:val="006950A3"/>
    <w:rsid w:val="00695677"/>
    <w:rsid w:val="006966D2"/>
    <w:rsid w:val="006974DA"/>
    <w:rsid w:val="00697D79"/>
    <w:rsid w:val="006A0528"/>
    <w:rsid w:val="006A05D3"/>
    <w:rsid w:val="006A0603"/>
    <w:rsid w:val="006A09B1"/>
    <w:rsid w:val="006A0AD2"/>
    <w:rsid w:val="006A3933"/>
    <w:rsid w:val="006A3B3A"/>
    <w:rsid w:val="006A41EE"/>
    <w:rsid w:val="006A46AF"/>
    <w:rsid w:val="006A49A8"/>
    <w:rsid w:val="006A4A34"/>
    <w:rsid w:val="006A64EC"/>
    <w:rsid w:val="006A76C8"/>
    <w:rsid w:val="006A77F9"/>
    <w:rsid w:val="006B07FF"/>
    <w:rsid w:val="006B0FB8"/>
    <w:rsid w:val="006B22CE"/>
    <w:rsid w:val="006B383B"/>
    <w:rsid w:val="006B45F6"/>
    <w:rsid w:val="006B66CA"/>
    <w:rsid w:val="006B7001"/>
    <w:rsid w:val="006B7B48"/>
    <w:rsid w:val="006C051F"/>
    <w:rsid w:val="006C0871"/>
    <w:rsid w:val="006C2587"/>
    <w:rsid w:val="006C4976"/>
    <w:rsid w:val="006C5694"/>
    <w:rsid w:val="006C6290"/>
    <w:rsid w:val="006C745A"/>
    <w:rsid w:val="006D0B77"/>
    <w:rsid w:val="006D1D2C"/>
    <w:rsid w:val="006D2D5A"/>
    <w:rsid w:val="006D3644"/>
    <w:rsid w:val="006D556E"/>
    <w:rsid w:val="006D5A18"/>
    <w:rsid w:val="006D6BD6"/>
    <w:rsid w:val="006D7AEF"/>
    <w:rsid w:val="006D7E9B"/>
    <w:rsid w:val="006E1695"/>
    <w:rsid w:val="006E1D43"/>
    <w:rsid w:val="006E1EAC"/>
    <w:rsid w:val="006E2533"/>
    <w:rsid w:val="006E28FA"/>
    <w:rsid w:val="006E29CD"/>
    <w:rsid w:val="006E457C"/>
    <w:rsid w:val="006E60AE"/>
    <w:rsid w:val="006E6D62"/>
    <w:rsid w:val="006E6F6E"/>
    <w:rsid w:val="006E7CBD"/>
    <w:rsid w:val="006F1F36"/>
    <w:rsid w:val="006F3FCF"/>
    <w:rsid w:val="006F425D"/>
    <w:rsid w:val="006F5032"/>
    <w:rsid w:val="00700101"/>
    <w:rsid w:val="0070229D"/>
    <w:rsid w:val="00702F75"/>
    <w:rsid w:val="007044B8"/>
    <w:rsid w:val="00705C23"/>
    <w:rsid w:val="00706565"/>
    <w:rsid w:val="0070772B"/>
    <w:rsid w:val="007077D3"/>
    <w:rsid w:val="00710987"/>
    <w:rsid w:val="00713998"/>
    <w:rsid w:val="00714E9E"/>
    <w:rsid w:val="00715635"/>
    <w:rsid w:val="00715D6C"/>
    <w:rsid w:val="00716AD7"/>
    <w:rsid w:val="00716B1C"/>
    <w:rsid w:val="00716B67"/>
    <w:rsid w:val="00716DBB"/>
    <w:rsid w:val="00717899"/>
    <w:rsid w:val="00720C09"/>
    <w:rsid w:val="007210FF"/>
    <w:rsid w:val="00721AD6"/>
    <w:rsid w:val="007226B5"/>
    <w:rsid w:val="007242F2"/>
    <w:rsid w:val="00725D4A"/>
    <w:rsid w:val="007268C0"/>
    <w:rsid w:val="007313C4"/>
    <w:rsid w:val="00732C63"/>
    <w:rsid w:val="00735747"/>
    <w:rsid w:val="00735F27"/>
    <w:rsid w:val="00736078"/>
    <w:rsid w:val="00736AE7"/>
    <w:rsid w:val="007370A5"/>
    <w:rsid w:val="007375D1"/>
    <w:rsid w:val="0074175E"/>
    <w:rsid w:val="0074191D"/>
    <w:rsid w:val="00741D07"/>
    <w:rsid w:val="007421C0"/>
    <w:rsid w:val="00742D92"/>
    <w:rsid w:val="00745FE3"/>
    <w:rsid w:val="00753B7A"/>
    <w:rsid w:val="00754373"/>
    <w:rsid w:val="007547BE"/>
    <w:rsid w:val="00756A81"/>
    <w:rsid w:val="007575D0"/>
    <w:rsid w:val="0076068C"/>
    <w:rsid w:val="007612E0"/>
    <w:rsid w:val="00761DD6"/>
    <w:rsid w:val="00762C9B"/>
    <w:rsid w:val="00763345"/>
    <w:rsid w:val="00763841"/>
    <w:rsid w:val="00763A5E"/>
    <w:rsid w:val="00763D96"/>
    <w:rsid w:val="00763F70"/>
    <w:rsid w:val="007644E3"/>
    <w:rsid w:val="00764889"/>
    <w:rsid w:val="00764D85"/>
    <w:rsid w:val="00765115"/>
    <w:rsid w:val="007656FC"/>
    <w:rsid w:val="007659F3"/>
    <w:rsid w:val="007667CE"/>
    <w:rsid w:val="007675CD"/>
    <w:rsid w:val="00772D43"/>
    <w:rsid w:val="00773508"/>
    <w:rsid w:val="007758C1"/>
    <w:rsid w:val="00777BB8"/>
    <w:rsid w:val="00780420"/>
    <w:rsid w:val="00781D75"/>
    <w:rsid w:val="0078378C"/>
    <w:rsid w:val="00783918"/>
    <w:rsid w:val="00783926"/>
    <w:rsid w:val="00783F79"/>
    <w:rsid w:val="007840CB"/>
    <w:rsid w:val="00784FCF"/>
    <w:rsid w:val="00790C86"/>
    <w:rsid w:val="00792763"/>
    <w:rsid w:val="00794F32"/>
    <w:rsid w:val="007A07C9"/>
    <w:rsid w:val="007A11C9"/>
    <w:rsid w:val="007A1964"/>
    <w:rsid w:val="007A2F94"/>
    <w:rsid w:val="007A3909"/>
    <w:rsid w:val="007A3920"/>
    <w:rsid w:val="007A5EE6"/>
    <w:rsid w:val="007A6EE9"/>
    <w:rsid w:val="007B0142"/>
    <w:rsid w:val="007B0C07"/>
    <w:rsid w:val="007B175F"/>
    <w:rsid w:val="007B3679"/>
    <w:rsid w:val="007B37F9"/>
    <w:rsid w:val="007B5444"/>
    <w:rsid w:val="007B5F88"/>
    <w:rsid w:val="007B738C"/>
    <w:rsid w:val="007C00C5"/>
    <w:rsid w:val="007C021C"/>
    <w:rsid w:val="007C0F56"/>
    <w:rsid w:val="007C1787"/>
    <w:rsid w:val="007C3D2C"/>
    <w:rsid w:val="007C4C74"/>
    <w:rsid w:val="007C54E2"/>
    <w:rsid w:val="007C5645"/>
    <w:rsid w:val="007C63CC"/>
    <w:rsid w:val="007C746A"/>
    <w:rsid w:val="007D04DE"/>
    <w:rsid w:val="007D199C"/>
    <w:rsid w:val="007D19A4"/>
    <w:rsid w:val="007D19AF"/>
    <w:rsid w:val="007D1BAF"/>
    <w:rsid w:val="007D32A3"/>
    <w:rsid w:val="007D5BC8"/>
    <w:rsid w:val="007D5F30"/>
    <w:rsid w:val="007D64BF"/>
    <w:rsid w:val="007D70E8"/>
    <w:rsid w:val="007D71A8"/>
    <w:rsid w:val="007D796A"/>
    <w:rsid w:val="007E0C26"/>
    <w:rsid w:val="007E176F"/>
    <w:rsid w:val="007E282F"/>
    <w:rsid w:val="007E4FC9"/>
    <w:rsid w:val="007E5203"/>
    <w:rsid w:val="007E6599"/>
    <w:rsid w:val="007E7CD3"/>
    <w:rsid w:val="007F03F5"/>
    <w:rsid w:val="007F3E52"/>
    <w:rsid w:val="007F7363"/>
    <w:rsid w:val="007F7412"/>
    <w:rsid w:val="00800AC4"/>
    <w:rsid w:val="00802301"/>
    <w:rsid w:val="008027E8"/>
    <w:rsid w:val="00803EFA"/>
    <w:rsid w:val="00811908"/>
    <w:rsid w:val="008123C2"/>
    <w:rsid w:val="00812576"/>
    <w:rsid w:val="00812F43"/>
    <w:rsid w:val="008131F6"/>
    <w:rsid w:val="008151EB"/>
    <w:rsid w:val="00816D6E"/>
    <w:rsid w:val="00817627"/>
    <w:rsid w:val="008229A9"/>
    <w:rsid w:val="008239E1"/>
    <w:rsid w:val="00826C2A"/>
    <w:rsid w:val="00827C72"/>
    <w:rsid w:val="00830671"/>
    <w:rsid w:val="0083134E"/>
    <w:rsid w:val="0083299D"/>
    <w:rsid w:val="00832B22"/>
    <w:rsid w:val="00833337"/>
    <w:rsid w:val="00834291"/>
    <w:rsid w:val="00834624"/>
    <w:rsid w:val="00834F80"/>
    <w:rsid w:val="008405D9"/>
    <w:rsid w:val="00840973"/>
    <w:rsid w:val="00840E22"/>
    <w:rsid w:val="00842D5F"/>
    <w:rsid w:val="008439DE"/>
    <w:rsid w:val="00844816"/>
    <w:rsid w:val="00846F9F"/>
    <w:rsid w:val="008515E8"/>
    <w:rsid w:val="0085273E"/>
    <w:rsid w:val="00853930"/>
    <w:rsid w:val="00854B30"/>
    <w:rsid w:val="00854C1D"/>
    <w:rsid w:val="00854CE7"/>
    <w:rsid w:val="00855568"/>
    <w:rsid w:val="008561B4"/>
    <w:rsid w:val="00857575"/>
    <w:rsid w:val="00860D62"/>
    <w:rsid w:val="00861803"/>
    <w:rsid w:val="00861BCF"/>
    <w:rsid w:val="00861D03"/>
    <w:rsid w:val="00861DAC"/>
    <w:rsid w:val="00861DCE"/>
    <w:rsid w:val="0086570C"/>
    <w:rsid w:val="00865C45"/>
    <w:rsid w:val="00865EE5"/>
    <w:rsid w:val="00866749"/>
    <w:rsid w:val="00867A48"/>
    <w:rsid w:val="0087065B"/>
    <w:rsid w:val="0087065F"/>
    <w:rsid w:val="00870F74"/>
    <w:rsid w:val="008715F1"/>
    <w:rsid w:val="00871D1F"/>
    <w:rsid w:val="008743A4"/>
    <w:rsid w:val="00876047"/>
    <w:rsid w:val="00877AE4"/>
    <w:rsid w:val="0088178C"/>
    <w:rsid w:val="008834DF"/>
    <w:rsid w:val="008860E6"/>
    <w:rsid w:val="00886340"/>
    <w:rsid w:val="0088679D"/>
    <w:rsid w:val="00886A7C"/>
    <w:rsid w:val="00887596"/>
    <w:rsid w:val="00887FFE"/>
    <w:rsid w:val="00890B1A"/>
    <w:rsid w:val="0089195F"/>
    <w:rsid w:val="00891E73"/>
    <w:rsid w:val="008934AD"/>
    <w:rsid w:val="0089423B"/>
    <w:rsid w:val="00895AB8"/>
    <w:rsid w:val="008960F3"/>
    <w:rsid w:val="00897087"/>
    <w:rsid w:val="00897159"/>
    <w:rsid w:val="008974E3"/>
    <w:rsid w:val="00897FCA"/>
    <w:rsid w:val="008A0090"/>
    <w:rsid w:val="008A197E"/>
    <w:rsid w:val="008A68A7"/>
    <w:rsid w:val="008A71EE"/>
    <w:rsid w:val="008B1F90"/>
    <w:rsid w:val="008B2C0F"/>
    <w:rsid w:val="008B34FF"/>
    <w:rsid w:val="008B42CD"/>
    <w:rsid w:val="008B4EF3"/>
    <w:rsid w:val="008B579D"/>
    <w:rsid w:val="008B5AC7"/>
    <w:rsid w:val="008B6638"/>
    <w:rsid w:val="008B6B4E"/>
    <w:rsid w:val="008B712B"/>
    <w:rsid w:val="008B7EEF"/>
    <w:rsid w:val="008C0152"/>
    <w:rsid w:val="008C2ADE"/>
    <w:rsid w:val="008C38EF"/>
    <w:rsid w:val="008C3ABD"/>
    <w:rsid w:val="008C3C52"/>
    <w:rsid w:val="008C6788"/>
    <w:rsid w:val="008C6A1C"/>
    <w:rsid w:val="008C6CE7"/>
    <w:rsid w:val="008C77E1"/>
    <w:rsid w:val="008D0211"/>
    <w:rsid w:val="008D0785"/>
    <w:rsid w:val="008D2259"/>
    <w:rsid w:val="008D32E5"/>
    <w:rsid w:val="008D3595"/>
    <w:rsid w:val="008D35A4"/>
    <w:rsid w:val="008D415C"/>
    <w:rsid w:val="008D4235"/>
    <w:rsid w:val="008D572C"/>
    <w:rsid w:val="008D600F"/>
    <w:rsid w:val="008D613A"/>
    <w:rsid w:val="008D7432"/>
    <w:rsid w:val="008E08BA"/>
    <w:rsid w:val="008E29B7"/>
    <w:rsid w:val="008E2E43"/>
    <w:rsid w:val="008E31AD"/>
    <w:rsid w:val="008E3C95"/>
    <w:rsid w:val="008E3F94"/>
    <w:rsid w:val="008E6839"/>
    <w:rsid w:val="008E68E0"/>
    <w:rsid w:val="008E75D4"/>
    <w:rsid w:val="008E7A8A"/>
    <w:rsid w:val="008E7B52"/>
    <w:rsid w:val="008F039C"/>
    <w:rsid w:val="008F39D3"/>
    <w:rsid w:val="008F4068"/>
    <w:rsid w:val="008F4847"/>
    <w:rsid w:val="008F5992"/>
    <w:rsid w:val="008F5A72"/>
    <w:rsid w:val="008F5B6C"/>
    <w:rsid w:val="008F6501"/>
    <w:rsid w:val="008F6E75"/>
    <w:rsid w:val="00900776"/>
    <w:rsid w:val="00902922"/>
    <w:rsid w:val="0090333A"/>
    <w:rsid w:val="00903F2D"/>
    <w:rsid w:val="009060C7"/>
    <w:rsid w:val="00907542"/>
    <w:rsid w:val="00911490"/>
    <w:rsid w:val="00911D83"/>
    <w:rsid w:val="009145E2"/>
    <w:rsid w:val="00915C63"/>
    <w:rsid w:val="0091631B"/>
    <w:rsid w:val="00920F1C"/>
    <w:rsid w:val="0092155E"/>
    <w:rsid w:val="009246BC"/>
    <w:rsid w:val="00925D8F"/>
    <w:rsid w:val="00926AE9"/>
    <w:rsid w:val="009307E3"/>
    <w:rsid w:val="009310D1"/>
    <w:rsid w:val="00933CAC"/>
    <w:rsid w:val="00933E75"/>
    <w:rsid w:val="009350D8"/>
    <w:rsid w:val="00936CC1"/>
    <w:rsid w:val="009374AB"/>
    <w:rsid w:val="00940729"/>
    <w:rsid w:val="00940F6D"/>
    <w:rsid w:val="0094100F"/>
    <w:rsid w:val="00943DC2"/>
    <w:rsid w:val="00945AFA"/>
    <w:rsid w:val="00950AF5"/>
    <w:rsid w:val="00953A38"/>
    <w:rsid w:val="00954D87"/>
    <w:rsid w:val="00956613"/>
    <w:rsid w:val="009567A2"/>
    <w:rsid w:val="00956D00"/>
    <w:rsid w:val="00956E36"/>
    <w:rsid w:val="009579D8"/>
    <w:rsid w:val="009605AC"/>
    <w:rsid w:val="00961704"/>
    <w:rsid w:val="00964829"/>
    <w:rsid w:val="009661CD"/>
    <w:rsid w:val="00966696"/>
    <w:rsid w:val="0097010E"/>
    <w:rsid w:val="009735E1"/>
    <w:rsid w:val="00973A20"/>
    <w:rsid w:val="00974153"/>
    <w:rsid w:val="00974E6F"/>
    <w:rsid w:val="00975141"/>
    <w:rsid w:val="00976524"/>
    <w:rsid w:val="00977118"/>
    <w:rsid w:val="00977B06"/>
    <w:rsid w:val="00977E53"/>
    <w:rsid w:val="009803E9"/>
    <w:rsid w:val="00981E59"/>
    <w:rsid w:val="00982B86"/>
    <w:rsid w:val="00982BAF"/>
    <w:rsid w:val="009832F0"/>
    <w:rsid w:val="00983CB3"/>
    <w:rsid w:val="00985D7F"/>
    <w:rsid w:val="00986025"/>
    <w:rsid w:val="00986A1D"/>
    <w:rsid w:val="009911B1"/>
    <w:rsid w:val="009919FA"/>
    <w:rsid w:val="00991CAB"/>
    <w:rsid w:val="00991F18"/>
    <w:rsid w:val="009923B6"/>
    <w:rsid w:val="00992B10"/>
    <w:rsid w:val="00992E44"/>
    <w:rsid w:val="00993316"/>
    <w:rsid w:val="009934A1"/>
    <w:rsid w:val="00993A37"/>
    <w:rsid w:val="009948BF"/>
    <w:rsid w:val="00995552"/>
    <w:rsid w:val="0099639F"/>
    <w:rsid w:val="009A0C0D"/>
    <w:rsid w:val="009A1182"/>
    <w:rsid w:val="009A3507"/>
    <w:rsid w:val="009A3DC5"/>
    <w:rsid w:val="009A46F1"/>
    <w:rsid w:val="009A5832"/>
    <w:rsid w:val="009B3736"/>
    <w:rsid w:val="009B7114"/>
    <w:rsid w:val="009C0354"/>
    <w:rsid w:val="009C3BBF"/>
    <w:rsid w:val="009C4238"/>
    <w:rsid w:val="009C4796"/>
    <w:rsid w:val="009C6DB0"/>
    <w:rsid w:val="009C6ECC"/>
    <w:rsid w:val="009C7CC1"/>
    <w:rsid w:val="009D02EC"/>
    <w:rsid w:val="009D3190"/>
    <w:rsid w:val="009D3980"/>
    <w:rsid w:val="009D6489"/>
    <w:rsid w:val="009E1818"/>
    <w:rsid w:val="009E1E46"/>
    <w:rsid w:val="009E347B"/>
    <w:rsid w:val="009E6533"/>
    <w:rsid w:val="009E7473"/>
    <w:rsid w:val="009E75CC"/>
    <w:rsid w:val="009E7F68"/>
    <w:rsid w:val="009F18AE"/>
    <w:rsid w:val="009F2590"/>
    <w:rsid w:val="009F2F78"/>
    <w:rsid w:val="009F3BD3"/>
    <w:rsid w:val="009F6151"/>
    <w:rsid w:val="009F627F"/>
    <w:rsid w:val="009F6D28"/>
    <w:rsid w:val="00A02D25"/>
    <w:rsid w:val="00A02FC1"/>
    <w:rsid w:val="00A05A66"/>
    <w:rsid w:val="00A0606C"/>
    <w:rsid w:val="00A10F84"/>
    <w:rsid w:val="00A11457"/>
    <w:rsid w:val="00A1168F"/>
    <w:rsid w:val="00A12BF5"/>
    <w:rsid w:val="00A130CE"/>
    <w:rsid w:val="00A14364"/>
    <w:rsid w:val="00A14B55"/>
    <w:rsid w:val="00A14BB4"/>
    <w:rsid w:val="00A15EB3"/>
    <w:rsid w:val="00A21503"/>
    <w:rsid w:val="00A2178B"/>
    <w:rsid w:val="00A21B1C"/>
    <w:rsid w:val="00A23FB5"/>
    <w:rsid w:val="00A2700B"/>
    <w:rsid w:val="00A3110E"/>
    <w:rsid w:val="00A32956"/>
    <w:rsid w:val="00A33A9E"/>
    <w:rsid w:val="00A34AA8"/>
    <w:rsid w:val="00A358F2"/>
    <w:rsid w:val="00A35985"/>
    <w:rsid w:val="00A367F9"/>
    <w:rsid w:val="00A36A81"/>
    <w:rsid w:val="00A3714A"/>
    <w:rsid w:val="00A37359"/>
    <w:rsid w:val="00A3779E"/>
    <w:rsid w:val="00A3794A"/>
    <w:rsid w:val="00A41BD1"/>
    <w:rsid w:val="00A42778"/>
    <w:rsid w:val="00A42B36"/>
    <w:rsid w:val="00A44C55"/>
    <w:rsid w:val="00A4580D"/>
    <w:rsid w:val="00A47CD2"/>
    <w:rsid w:val="00A51A12"/>
    <w:rsid w:val="00A51A2B"/>
    <w:rsid w:val="00A5224C"/>
    <w:rsid w:val="00A52DD1"/>
    <w:rsid w:val="00A5313C"/>
    <w:rsid w:val="00A53A37"/>
    <w:rsid w:val="00A54404"/>
    <w:rsid w:val="00A60F89"/>
    <w:rsid w:val="00A61465"/>
    <w:rsid w:val="00A63AA5"/>
    <w:rsid w:val="00A6411C"/>
    <w:rsid w:val="00A661A7"/>
    <w:rsid w:val="00A7144D"/>
    <w:rsid w:val="00A71FC4"/>
    <w:rsid w:val="00A727E7"/>
    <w:rsid w:val="00A75965"/>
    <w:rsid w:val="00A76673"/>
    <w:rsid w:val="00A7757E"/>
    <w:rsid w:val="00A779FF"/>
    <w:rsid w:val="00A81647"/>
    <w:rsid w:val="00A83561"/>
    <w:rsid w:val="00A838E1"/>
    <w:rsid w:val="00A84380"/>
    <w:rsid w:val="00A84918"/>
    <w:rsid w:val="00A84E6E"/>
    <w:rsid w:val="00A8516F"/>
    <w:rsid w:val="00A85E79"/>
    <w:rsid w:val="00A86EDC"/>
    <w:rsid w:val="00A87E74"/>
    <w:rsid w:val="00A91BAD"/>
    <w:rsid w:val="00A93412"/>
    <w:rsid w:val="00A93EC4"/>
    <w:rsid w:val="00A9675B"/>
    <w:rsid w:val="00A97951"/>
    <w:rsid w:val="00AA074A"/>
    <w:rsid w:val="00AA1CE1"/>
    <w:rsid w:val="00AA4418"/>
    <w:rsid w:val="00AA4B31"/>
    <w:rsid w:val="00AA6246"/>
    <w:rsid w:val="00AA6263"/>
    <w:rsid w:val="00AA746D"/>
    <w:rsid w:val="00AB22ED"/>
    <w:rsid w:val="00AB41FE"/>
    <w:rsid w:val="00AB4B53"/>
    <w:rsid w:val="00AB4C94"/>
    <w:rsid w:val="00AB660A"/>
    <w:rsid w:val="00AC2207"/>
    <w:rsid w:val="00AC2DB9"/>
    <w:rsid w:val="00AC2F9A"/>
    <w:rsid w:val="00AC401B"/>
    <w:rsid w:val="00AC4296"/>
    <w:rsid w:val="00AC43F4"/>
    <w:rsid w:val="00AC4E26"/>
    <w:rsid w:val="00AC4FE9"/>
    <w:rsid w:val="00AC51A9"/>
    <w:rsid w:val="00AC5E68"/>
    <w:rsid w:val="00AC6B27"/>
    <w:rsid w:val="00AD0FB0"/>
    <w:rsid w:val="00AD149F"/>
    <w:rsid w:val="00AD1F4F"/>
    <w:rsid w:val="00AD30F9"/>
    <w:rsid w:val="00AD4FD2"/>
    <w:rsid w:val="00AD6032"/>
    <w:rsid w:val="00AD7706"/>
    <w:rsid w:val="00AE2765"/>
    <w:rsid w:val="00AE30A1"/>
    <w:rsid w:val="00AE33F6"/>
    <w:rsid w:val="00AE465C"/>
    <w:rsid w:val="00AE4792"/>
    <w:rsid w:val="00AE5515"/>
    <w:rsid w:val="00AE5F1E"/>
    <w:rsid w:val="00AF0FEC"/>
    <w:rsid w:val="00AF2F55"/>
    <w:rsid w:val="00AF422A"/>
    <w:rsid w:val="00AF49EC"/>
    <w:rsid w:val="00AF5D5D"/>
    <w:rsid w:val="00AF6F79"/>
    <w:rsid w:val="00B00E88"/>
    <w:rsid w:val="00B01BF7"/>
    <w:rsid w:val="00B05E43"/>
    <w:rsid w:val="00B06B16"/>
    <w:rsid w:val="00B06F8F"/>
    <w:rsid w:val="00B10B1D"/>
    <w:rsid w:val="00B12F80"/>
    <w:rsid w:val="00B146E7"/>
    <w:rsid w:val="00B2072A"/>
    <w:rsid w:val="00B22832"/>
    <w:rsid w:val="00B24CEF"/>
    <w:rsid w:val="00B25561"/>
    <w:rsid w:val="00B25A44"/>
    <w:rsid w:val="00B25F91"/>
    <w:rsid w:val="00B27FA2"/>
    <w:rsid w:val="00B31416"/>
    <w:rsid w:val="00B314A4"/>
    <w:rsid w:val="00B31A08"/>
    <w:rsid w:val="00B3218D"/>
    <w:rsid w:val="00B33525"/>
    <w:rsid w:val="00B33BF8"/>
    <w:rsid w:val="00B35BE3"/>
    <w:rsid w:val="00B36481"/>
    <w:rsid w:val="00B36B3A"/>
    <w:rsid w:val="00B3715F"/>
    <w:rsid w:val="00B37386"/>
    <w:rsid w:val="00B375B0"/>
    <w:rsid w:val="00B402DF"/>
    <w:rsid w:val="00B403E8"/>
    <w:rsid w:val="00B43C7F"/>
    <w:rsid w:val="00B45153"/>
    <w:rsid w:val="00B452A4"/>
    <w:rsid w:val="00B45E7D"/>
    <w:rsid w:val="00B45ECA"/>
    <w:rsid w:val="00B475DC"/>
    <w:rsid w:val="00B51E3C"/>
    <w:rsid w:val="00B5463B"/>
    <w:rsid w:val="00B57543"/>
    <w:rsid w:val="00B60AD9"/>
    <w:rsid w:val="00B6144D"/>
    <w:rsid w:val="00B616E4"/>
    <w:rsid w:val="00B61A57"/>
    <w:rsid w:val="00B62A80"/>
    <w:rsid w:val="00B6341B"/>
    <w:rsid w:val="00B70B96"/>
    <w:rsid w:val="00B73473"/>
    <w:rsid w:val="00B739CD"/>
    <w:rsid w:val="00B74E90"/>
    <w:rsid w:val="00B74EDF"/>
    <w:rsid w:val="00B74F91"/>
    <w:rsid w:val="00B755EC"/>
    <w:rsid w:val="00B75DCF"/>
    <w:rsid w:val="00B75E91"/>
    <w:rsid w:val="00B77550"/>
    <w:rsid w:val="00B8184F"/>
    <w:rsid w:val="00B82E7E"/>
    <w:rsid w:val="00B836D6"/>
    <w:rsid w:val="00B86E9E"/>
    <w:rsid w:val="00B87823"/>
    <w:rsid w:val="00B90AA5"/>
    <w:rsid w:val="00B910D5"/>
    <w:rsid w:val="00B91A0D"/>
    <w:rsid w:val="00B93915"/>
    <w:rsid w:val="00B94687"/>
    <w:rsid w:val="00B950F8"/>
    <w:rsid w:val="00B95686"/>
    <w:rsid w:val="00BA2AF5"/>
    <w:rsid w:val="00BA2E9C"/>
    <w:rsid w:val="00BA4796"/>
    <w:rsid w:val="00BA73AB"/>
    <w:rsid w:val="00BA7E4F"/>
    <w:rsid w:val="00BB559B"/>
    <w:rsid w:val="00BB61D8"/>
    <w:rsid w:val="00BC1338"/>
    <w:rsid w:val="00BC31F4"/>
    <w:rsid w:val="00BC370E"/>
    <w:rsid w:val="00BC4142"/>
    <w:rsid w:val="00BC660F"/>
    <w:rsid w:val="00BD086C"/>
    <w:rsid w:val="00BD286E"/>
    <w:rsid w:val="00BD4131"/>
    <w:rsid w:val="00BD532A"/>
    <w:rsid w:val="00BD5718"/>
    <w:rsid w:val="00BD6D40"/>
    <w:rsid w:val="00BD77F7"/>
    <w:rsid w:val="00BD785C"/>
    <w:rsid w:val="00BE0559"/>
    <w:rsid w:val="00BE05DF"/>
    <w:rsid w:val="00BE08AD"/>
    <w:rsid w:val="00BE0C5C"/>
    <w:rsid w:val="00BE0D2D"/>
    <w:rsid w:val="00BE0F7F"/>
    <w:rsid w:val="00BE1362"/>
    <w:rsid w:val="00BE42B2"/>
    <w:rsid w:val="00BE7288"/>
    <w:rsid w:val="00BF0154"/>
    <w:rsid w:val="00BF0AC0"/>
    <w:rsid w:val="00BF1CE7"/>
    <w:rsid w:val="00BF1D7C"/>
    <w:rsid w:val="00BF391C"/>
    <w:rsid w:val="00BF3F55"/>
    <w:rsid w:val="00BF6099"/>
    <w:rsid w:val="00BF67E0"/>
    <w:rsid w:val="00BF6A9D"/>
    <w:rsid w:val="00C00C3F"/>
    <w:rsid w:val="00C01051"/>
    <w:rsid w:val="00C01D65"/>
    <w:rsid w:val="00C02C49"/>
    <w:rsid w:val="00C0315A"/>
    <w:rsid w:val="00C04B79"/>
    <w:rsid w:val="00C05282"/>
    <w:rsid w:val="00C0536F"/>
    <w:rsid w:val="00C06987"/>
    <w:rsid w:val="00C07512"/>
    <w:rsid w:val="00C07BD8"/>
    <w:rsid w:val="00C127B4"/>
    <w:rsid w:val="00C14F16"/>
    <w:rsid w:val="00C15221"/>
    <w:rsid w:val="00C15C7E"/>
    <w:rsid w:val="00C1734E"/>
    <w:rsid w:val="00C1747C"/>
    <w:rsid w:val="00C20C1B"/>
    <w:rsid w:val="00C20EDF"/>
    <w:rsid w:val="00C21159"/>
    <w:rsid w:val="00C23126"/>
    <w:rsid w:val="00C23235"/>
    <w:rsid w:val="00C26308"/>
    <w:rsid w:val="00C26C81"/>
    <w:rsid w:val="00C26D01"/>
    <w:rsid w:val="00C32F5C"/>
    <w:rsid w:val="00C33286"/>
    <w:rsid w:val="00C33905"/>
    <w:rsid w:val="00C348D5"/>
    <w:rsid w:val="00C3661E"/>
    <w:rsid w:val="00C36B85"/>
    <w:rsid w:val="00C371AE"/>
    <w:rsid w:val="00C37927"/>
    <w:rsid w:val="00C41A9C"/>
    <w:rsid w:val="00C42D35"/>
    <w:rsid w:val="00C43961"/>
    <w:rsid w:val="00C442B0"/>
    <w:rsid w:val="00C44860"/>
    <w:rsid w:val="00C44C51"/>
    <w:rsid w:val="00C505C9"/>
    <w:rsid w:val="00C51A47"/>
    <w:rsid w:val="00C549EB"/>
    <w:rsid w:val="00C55B72"/>
    <w:rsid w:val="00C6299E"/>
    <w:rsid w:val="00C63B34"/>
    <w:rsid w:val="00C64854"/>
    <w:rsid w:val="00C653B0"/>
    <w:rsid w:val="00C662E1"/>
    <w:rsid w:val="00C67CD4"/>
    <w:rsid w:val="00C70CF1"/>
    <w:rsid w:val="00C716AA"/>
    <w:rsid w:val="00C7265B"/>
    <w:rsid w:val="00C72E5A"/>
    <w:rsid w:val="00C744A7"/>
    <w:rsid w:val="00C7488F"/>
    <w:rsid w:val="00C74C25"/>
    <w:rsid w:val="00C74D64"/>
    <w:rsid w:val="00C759BB"/>
    <w:rsid w:val="00C7619B"/>
    <w:rsid w:val="00C76F11"/>
    <w:rsid w:val="00C76F82"/>
    <w:rsid w:val="00C80A57"/>
    <w:rsid w:val="00C80F03"/>
    <w:rsid w:val="00C81783"/>
    <w:rsid w:val="00C81784"/>
    <w:rsid w:val="00C8195B"/>
    <w:rsid w:val="00C855CB"/>
    <w:rsid w:val="00C857DC"/>
    <w:rsid w:val="00C858BD"/>
    <w:rsid w:val="00C85F98"/>
    <w:rsid w:val="00C91BD2"/>
    <w:rsid w:val="00C9489B"/>
    <w:rsid w:val="00C963A9"/>
    <w:rsid w:val="00C96AD5"/>
    <w:rsid w:val="00C971E7"/>
    <w:rsid w:val="00C979E0"/>
    <w:rsid w:val="00CA12AB"/>
    <w:rsid w:val="00CA19C4"/>
    <w:rsid w:val="00CA2279"/>
    <w:rsid w:val="00CA2691"/>
    <w:rsid w:val="00CA6CC1"/>
    <w:rsid w:val="00CA7830"/>
    <w:rsid w:val="00CB04CC"/>
    <w:rsid w:val="00CB0713"/>
    <w:rsid w:val="00CB3E38"/>
    <w:rsid w:val="00CB4891"/>
    <w:rsid w:val="00CB6497"/>
    <w:rsid w:val="00CB653C"/>
    <w:rsid w:val="00CB6789"/>
    <w:rsid w:val="00CB6887"/>
    <w:rsid w:val="00CB6D68"/>
    <w:rsid w:val="00CC29C8"/>
    <w:rsid w:val="00CC2A06"/>
    <w:rsid w:val="00CC3BAF"/>
    <w:rsid w:val="00CC46A1"/>
    <w:rsid w:val="00CD0B37"/>
    <w:rsid w:val="00CD1F6E"/>
    <w:rsid w:val="00CD2093"/>
    <w:rsid w:val="00CD24D5"/>
    <w:rsid w:val="00CD2C5C"/>
    <w:rsid w:val="00CD3357"/>
    <w:rsid w:val="00CD5235"/>
    <w:rsid w:val="00CD5C4C"/>
    <w:rsid w:val="00CD5D5A"/>
    <w:rsid w:val="00CE2FD4"/>
    <w:rsid w:val="00CE340F"/>
    <w:rsid w:val="00CE407D"/>
    <w:rsid w:val="00CE4117"/>
    <w:rsid w:val="00CE4B7E"/>
    <w:rsid w:val="00CE4EA4"/>
    <w:rsid w:val="00CE5B99"/>
    <w:rsid w:val="00CE7424"/>
    <w:rsid w:val="00CF050D"/>
    <w:rsid w:val="00CF4017"/>
    <w:rsid w:val="00CF4091"/>
    <w:rsid w:val="00CF490E"/>
    <w:rsid w:val="00CF6003"/>
    <w:rsid w:val="00CF64F4"/>
    <w:rsid w:val="00CF7671"/>
    <w:rsid w:val="00CF7697"/>
    <w:rsid w:val="00CF7A3A"/>
    <w:rsid w:val="00D032B1"/>
    <w:rsid w:val="00D03C27"/>
    <w:rsid w:val="00D03C42"/>
    <w:rsid w:val="00D041CD"/>
    <w:rsid w:val="00D049D0"/>
    <w:rsid w:val="00D053BD"/>
    <w:rsid w:val="00D054A7"/>
    <w:rsid w:val="00D058B1"/>
    <w:rsid w:val="00D05A61"/>
    <w:rsid w:val="00D0602C"/>
    <w:rsid w:val="00D06056"/>
    <w:rsid w:val="00D06CAD"/>
    <w:rsid w:val="00D07499"/>
    <w:rsid w:val="00D07CCA"/>
    <w:rsid w:val="00D10093"/>
    <w:rsid w:val="00D12A4D"/>
    <w:rsid w:val="00D15625"/>
    <w:rsid w:val="00D16C20"/>
    <w:rsid w:val="00D21AB2"/>
    <w:rsid w:val="00D24539"/>
    <w:rsid w:val="00D248B0"/>
    <w:rsid w:val="00D2618F"/>
    <w:rsid w:val="00D315DB"/>
    <w:rsid w:val="00D32EE0"/>
    <w:rsid w:val="00D3383B"/>
    <w:rsid w:val="00D34EAB"/>
    <w:rsid w:val="00D3597C"/>
    <w:rsid w:val="00D3643D"/>
    <w:rsid w:val="00D36843"/>
    <w:rsid w:val="00D36E47"/>
    <w:rsid w:val="00D372B4"/>
    <w:rsid w:val="00D4117B"/>
    <w:rsid w:val="00D46B87"/>
    <w:rsid w:val="00D470F9"/>
    <w:rsid w:val="00D51CF9"/>
    <w:rsid w:val="00D52D2B"/>
    <w:rsid w:val="00D54F68"/>
    <w:rsid w:val="00D57BC7"/>
    <w:rsid w:val="00D57F38"/>
    <w:rsid w:val="00D62AA1"/>
    <w:rsid w:val="00D63D0D"/>
    <w:rsid w:val="00D65F39"/>
    <w:rsid w:val="00D66326"/>
    <w:rsid w:val="00D67F52"/>
    <w:rsid w:val="00D70744"/>
    <w:rsid w:val="00D70C72"/>
    <w:rsid w:val="00D72AFE"/>
    <w:rsid w:val="00D7468F"/>
    <w:rsid w:val="00D819CF"/>
    <w:rsid w:val="00D81DF2"/>
    <w:rsid w:val="00D82A4F"/>
    <w:rsid w:val="00D836B2"/>
    <w:rsid w:val="00D84CB2"/>
    <w:rsid w:val="00D854DB"/>
    <w:rsid w:val="00D85BE8"/>
    <w:rsid w:val="00D85DDC"/>
    <w:rsid w:val="00D86AEB"/>
    <w:rsid w:val="00D90B50"/>
    <w:rsid w:val="00D920E0"/>
    <w:rsid w:val="00D932F5"/>
    <w:rsid w:val="00D93948"/>
    <w:rsid w:val="00D962AC"/>
    <w:rsid w:val="00D97B0F"/>
    <w:rsid w:val="00DA06E9"/>
    <w:rsid w:val="00DA0F6F"/>
    <w:rsid w:val="00DA1571"/>
    <w:rsid w:val="00DA2E37"/>
    <w:rsid w:val="00DA3BF5"/>
    <w:rsid w:val="00DA4023"/>
    <w:rsid w:val="00DA42EE"/>
    <w:rsid w:val="00DA63B1"/>
    <w:rsid w:val="00DB0A5B"/>
    <w:rsid w:val="00DB0BEA"/>
    <w:rsid w:val="00DB0F13"/>
    <w:rsid w:val="00DB1683"/>
    <w:rsid w:val="00DB2B86"/>
    <w:rsid w:val="00DB3CE9"/>
    <w:rsid w:val="00DB6964"/>
    <w:rsid w:val="00DB6965"/>
    <w:rsid w:val="00DB6C7E"/>
    <w:rsid w:val="00DC1998"/>
    <w:rsid w:val="00DC2EAE"/>
    <w:rsid w:val="00DC5C38"/>
    <w:rsid w:val="00DC7D3C"/>
    <w:rsid w:val="00DD13BB"/>
    <w:rsid w:val="00DD2FA6"/>
    <w:rsid w:val="00DD35C0"/>
    <w:rsid w:val="00DD38FB"/>
    <w:rsid w:val="00DD3FBD"/>
    <w:rsid w:val="00DD468D"/>
    <w:rsid w:val="00DD551E"/>
    <w:rsid w:val="00DD57A4"/>
    <w:rsid w:val="00DD689D"/>
    <w:rsid w:val="00DD7C31"/>
    <w:rsid w:val="00DD7F99"/>
    <w:rsid w:val="00DE167B"/>
    <w:rsid w:val="00DE1E7E"/>
    <w:rsid w:val="00DE54AE"/>
    <w:rsid w:val="00DE57DD"/>
    <w:rsid w:val="00DE68EF"/>
    <w:rsid w:val="00DF17A7"/>
    <w:rsid w:val="00DF1C4E"/>
    <w:rsid w:val="00DF2843"/>
    <w:rsid w:val="00DF37A0"/>
    <w:rsid w:val="00DF3D15"/>
    <w:rsid w:val="00DF59B4"/>
    <w:rsid w:val="00E00740"/>
    <w:rsid w:val="00E00AFD"/>
    <w:rsid w:val="00E00EFA"/>
    <w:rsid w:val="00E01298"/>
    <w:rsid w:val="00E014A9"/>
    <w:rsid w:val="00E02A36"/>
    <w:rsid w:val="00E03621"/>
    <w:rsid w:val="00E0380E"/>
    <w:rsid w:val="00E03B94"/>
    <w:rsid w:val="00E0509B"/>
    <w:rsid w:val="00E06FCD"/>
    <w:rsid w:val="00E11A08"/>
    <w:rsid w:val="00E11E61"/>
    <w:rsid w:val="00E12A21"/>
    <w:rsid w:val="00E16572"/>
    <w:rsid w:val="00E16595"/>
    <w:rsid w:val="00E16C54"/>
    <w:rsid w:val="00E16C95"/>
    <w:rsid w:val="00E17BE9"/>
    <w:rsid w:val="00E17D84"/>
    <w:rsid w:val="00E2053D"/>
    <w:rsid w:val="00E20950"/>
    <w:rsid w:val="00E21285"/>
    <w:rsid w:val="00E21F6B"/>
    <w:rsid w:val="00E23ADD"/>
    <w:rsid w:val="00E24E8D"/>
    <w:rsid w:val="00E26D50"/>
    <w:rsid w:val="00E2786F"/>
    <w:rsid w:val="00E27F97"/>
    <w:rsid w:val="00E31360"/>
    <w:rsid w:val="00E32515"/>
    <w:rsid w:val="00E33D2E"/>
    <w:rsid w:val="00E3405B"/>
    <w:rsid w:val="00E34463"/>
    <w:rsid w:val="00E34A11"/>
    <w:rsid w:val="00E36C4D"/>
    <w:rsid w:val="00E41F12"/>
    <w:rsid w:val="00E4268D"/>
    <w:rsid w:val="00E43B7F"/>
    <w:rsid w:val="00E44089"/>
    <w:rsid w:val="00E440C4"/>
    <w:rsid w:val="00E446A2"/>
    <w:rsid w:val="00E469F1"/>
    <w:rsid w:val="00E50672"/>
    <w:rsid w:val="00E5092B"/>
    <w:rsid w:val="00E50CC9"/>
    <w:rsid w:val="00E51184"/>
    <w:rsid w:val="00E539FD"/>
    <w:rsid w:val="00E5438F"/>
    <w:rsid w:val="00E5520E"/>
    <w:rsid w:val="00E559D0"/>
    <w:rsid w:val="00E56DE0"/>
    <w:rsid w:val="00E57D4C"/>
    <w:rsid w:val="00E60596"/>
    <w:rsid w:val="00E60FCF"/>
    <w:rsid w:val="00E610F6"/>
    <w:rsid w:val="00E62431"/>
    <w:rsid w:val="00E62D8B"/>
    <w:rsid w:val="00E63386"/>
    <w:rsid w:val="00E639B4"/>
    <w:rsid w:val="00E65677"/>
    <w:rsid w:val="00E66C95"/>
    <w:rsid w:val="00E673C6"/>
    <w:rsid w:val="00E67DA3"/>
    <w:rsid w:val="00E7044C"/>
    <w:rsid w:val="00E71873"/>
    <w:rsid w:val="00E71DAE"/>
    <w:rsid w:val="00E74995"/>
    <w:rsid w:val="00E765AF"/>
    <w:rsid w:val="00E76CB4"/>
    <w:rsid w:val="00E80695"/>
    <w:rsid w:val="00E8203C"/>
    <w:rsid w:val="00E83D48"/>
    <w:rsid w:val="00E84B97"/>
    <w:rsid w:val="00E86179"/>
    <w:rsid w:val="00E87030"/>
    <w:rsid w:val="00E873E2"/>
    <w:rsid w:val="00E87ACF"/>
    <w:rsid w:val="00E917EB"/>
    <w:rsid w:val="00E91B02"/>
    <w:rsid w:val="00E96497"/>
    <w:rsid w:val="00E96CED"/>
    <w:rsid w:val="00EA1526"/>
    <w:rsid w:val="00EA1C4E"/>
    <w:rsid w:val="00EA1FEC"/>
    <w:rsid w:val="00EA373C"/>
    <w:rsid w:val="00EA3B3D"/>
    <w:rsid w:val="00EA48D1"/>
    <w:rsid w:val="00EA4E84"/>
    <w:rsid w:val="00EA5202"/>
    <w:rsid w:val="00EA70EC"/>
    <w:rsid w:val="00EB1FE7"/>
    <w:rsid w:val="00EB239A"/>
    <w:rsid w:val="00EB5F51"/>
    <w:rsid w:val="00EC0C83"/>
    <w:rsid w:val="00EC1F09"/>
    <w:rsid w:val="00EC6322"/>
    <w:rsid w:val="00EC6400"/>
    <w:rsid w:val="00EC7F30"/>
    <w:rsid w:val="00ED113E"/>
    <w:rsid w:val="00ED2830"/>
    <w:rsid w:val="00ED31C5"/>
    <w:rsid w:val="00ED333A"/>
    <w:rsid w:val="00ED365E"/>
    <w:rsid w:val="00ED3935"/>
    <w:rsid w:val="00ED469B"/>
    <w:rsid w:val="00ED607F"/>
    <w:rsid w:val="00ED729A"/>
    <w:rsid w:val="00EE0957"/>
    <w:rsid w:val="00EE274B"/>
    <w:rsid w:val="00EE2D34"/>
    <w:rsid w:val="00EE3479"/>
    <w:rsid w:val="00EE374E"/>
    <w:rsid w:val="00EE570E"/>
    <w:rsid w:val="00EE7023"/>
    <w:rsid w:val="00EE7300"/>
    <w:rsid w:val="00EE7E6E"/>
    <w:rsid w:val="00EF0DC8"/>
    <w:rsid w:val="00EF17E6"/>
    <w:rsid w:val="00EF245A"/>
    <w:rsid w:val="00EF54AB"/>
    <w:rsid w:val="00EF6957"/>
    <w:rsid w:val="00EF6F21"/>
    <w:rsid w:val="00EF704B"/>
    <w:rsid w:val="00EF7DF6"/>
    <w:rsid w:val="00F01D49"/>
    <w:rsid w:val="00F02B40"/>
    <w:rsid w:val="00F03124"/>
    <w:rsid w:val="00F0391D"/>
    <w:rsid w:val="00F05017"/>
    <w:rsid w:val="00F0686E"/>
    <w:rsid w:val="00F07E13"/>
    <w:rsid w:val="00F10577"/>
    <w:rsid w:val="00F12B88"/>
    <w:rsid w:val="00F130DC"/>
    <w:rsid w:val="00F14812"/>
    <w:rsid w:val="00F14D7B"/>
    <w:rsid w:val="00F15F4A"/>
    <w:rsid w:val="00F17055"/>
    <w:rsid w:val="00F21C6D"/>
    <w:rsid w:val="00F22816"/>
    <w:rsid w:val="00F2312A"/>
    <w:rsid w:val="00F236D2"/>
    <w:rsid w:val="00F262C2"/>
    <w:rsid w:val="00F266DA"/>
    <w:rsid w:val="00F26924"/>
    <w:rsid w:val="00F3138B"/>
    <w:rsid w:val="00F31487"/>
    <w:rsid w:val="00F318E3"/>
    <w:rsid w:val="00F336A5"/>
    <w:rsid w:val="00F33ECD"/>
    <w:rsid w:val="00F34A0B"/>
    <w:rsid w:val="00F364E7"/>
    <w:rsid w:val="00F40852"/>
    <w:rsid w:val="00F42AB6"/>
    <w:rsid w:val="00F42F76"/>
    <w:rsid w:val="00F435C0"/>
    <w:rsid w:val="00F43837"/>
    <w:rsid w:val="00F43CC9"/>
    <w:rsid w:val="00F4418C"/>
    <w:rsid w:val="00F4468A"/>
    <w:rsid w:val="00F44A92"/>
    <w:rsid w:val="00F44AFD"/>
    <w:rsid w:val="00F451E3"/>
    <w:rsid w:val="00F465A6"/>
    <w:rsid w:val="00F468F1"/>
    <w:rsid w:val="00F46FD5"/>
    <w:rsid w:val="00F504E9"/>
    <w:rsid w:val="00F50906"/>
    <w:rsid w:val="00F52ABD"/>
    <w:rsid w:val="00F52F45"/>
    <w:rsid w:val="00F53625"/>
    <w:rsid w:val="00F54290"/>
    <w:rsid w:val="00F5459D"/>
    <w:rsid w:val="00F55493"/>
    <w:rsid w:val="00F56659"/>
    <w:rsid w:val="00F578F6"/>
    <w:rsid w:val="00F57AD2"/>
    <w:rsid w:val="00F605B8"/>
    <w:rsid w:val="00F62328"/>
    <w:rsid w:val="00F6272E"/>
    <w:rsid w:val="00F62EE6"/>
    <w:rsid w:val="00F649A5"/>
    <w:rsid w:val="00F64C02"/>
    <w:rsid w:val="00F655DF"/>
    <w:rsid w:val="00F67B5F"/>
    <w:rsid w:val="00F71327"/>
    <w:rsid w:val="00F7360A"/>
    <w:rsid w:val="00F738B5"/>
    <w:rsid w:val="00F74023"/>
    <w:rsid w:val="00F74B01"/>
    <w:rsid w:val="00F74B35"/>
    <w:rsid w:val="00F74EA5"/>
    <w:rsid w:val="00F75222"/>
    <w:rsid w:val="00F7685D"/>
    <w:rsid w:val="00F770BA"/>
    <w:rsid w:val="00F8114C"/>
    <w:rsid w:val="00F81768"/>
    <w:rsid w:val="00F81B71"/>
    <w:rsid w:val="00F82D1A"/>
    <w:rsid w:val="00F82FAE"/>
    <w:rsid w:val="00F84F0B"/>
    <w:rsid w:val="00F853BE"/>
    <w:rsid w:val="00F854E7"/>
    <w:rsid w:val="00F856B6"/>
    <w:rsid w:val="00F86798"/>
    <w:rsid w:val="00F87185"/>
    <w:rsid w:val="00F87B5E"/>
    <w:rsid w:val="00F91D82"/>
    <w:rsid w:val="00F93962"/>
    <w:rsid w:val="00F94E28"/>
    <w:rsid w:val="00F9520C"/>
    <w:rsid w:val="00F952B9"/>
    <w:rsid w:val="00F95630"/>
    <w:rsid w:val="00F9605C"/>
    <w:rsid w:val="00F96650"/>
    <w:rsid w:val="00F96F18"/>
    <w:rsid w:val="00FA00D5"/>
    <w:rsid w:val="00FA2303"/>
    <w:rsid w:val="00FA34E2"/>
    <w:rsid w:val="00FA47EA"/>
    <w:rsid w:val="00FA56EC"/>
    <w:rsid w:val="00FA78A1"/>
    <w:rsid w:val="00FB0B64"/>
    <w:rsid w:val="00FB0C64"/>
    <w:rsid w:val="00FB271F"/>
    <w:rsid w:val="00FB2961"/>
    <w:rsid w:val="00FB4DA0"/>
    <w:rsid w:val="00FB5F8D"/>
    <w:rsid w:val="00FB64CC"/>
    <w:rsid w:val="00FB75B7"/>
    <w:rsid w:val="00FB77F6"/>
    <w:rsid w:val="00FC027E"/>
    <w:rsid w:val="00FC0721"/>
    <w:rsid w:val="00FC282C"/>
    <w:rsid w:val="00FC3EBB"/>
    <w:rsid w:val="00FC570F"/>
    <w:rsid w:val="00FC598F"/>
    <w:rsid w:val="00FC619B"/>
    <w:rsid w:val="00FC64AC"/>
    <w:rsid w:val="00FC6536"/>
    <w:rsid w:val="00FC6F9D"/>
    <w:rsid w:val="00FC7730"/>
    <w:rsid w:val="00FD0C3E"/>
    <w:rsid w:val="00FD0E08"/>
    <w:rsid w:val="00FD1E54"/>
    <w:rsid w:val="00FD4DB6"/>
    <w:rsid w:val="00FD64BB"/>
    <w:rsid w:val="00FD652E"/>
    <w:rsid w:val="00FD7D05"/>
    <w:rsid w:val="00FE1B0C"/>
    <w:rsid w:val="00FE2157"/>
    <w:rsid w:val="00FE32DD"/>
    <w:rsid w:val="00FE3A06"/>
    <w:rsid w:val="00FE41E8"/>
    <w:rsid w:val="00FE458A"/>
    <w:rsid w:val="00FE5931"/>
    <w:rsid w:val="00FE5B82"/>
    <w:rsid w:val="00FE7FAD"/>
    <w:rsid w:val="00FF0270"/>
    <w:rsid w:val="00FF2496"/>
    <w:rsid w:val="00FF249C"/>
    <w:rsid w:val="00FF27DB"/>
    <w:rsid w:val="00FF3CAA"/>
    <w:rsid w:val="00FF4376"/>
    <w:rsid w:val="00FF4409"/>
    <w:rsid w:val="00FF52A4"/>
    <w:rsid w:val="00FF551C"/>
    <w:rsid w:val="00FF5B0C"/>
    <w:rsid w:val="00FF64CE"/>
    <w:rsid w:val="00FF6566"/>
    <w:rsid w:val="00FF68A3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  <w:style w:type="character" w:styleId="aff5">
    <w:name w:val="Emphasis"/>
    <w:basedOn w:val="a0"/>
    <w:qFormat/>
    <w:rsid w:val="00B2072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  <w:style w:type="character" w:styleId="aff5">
    <w:name w:val="Emphasis"/>
    <w:basedOn w:val="a0"/>
    <w:qFormat/>
    <w:rsid w:val="00B207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9C0D7-846F-41DD-B3B4-627E8F426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</Template>
  <TotalTime>9</TotalTime>
  <Pages>206</Pages>
  <Words>56461</Words>
  <Characters>378694</Characters>
  <Application>Microsoft Office Word</Application>
  <DocSecurity>0</DocSecurity>
  <Lines>3155</Lines>
  <Paragraphs>868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434287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7</cp:revision>
  <cp:lastPrinted>2020-12-14T10:26:00Z</cp:lastPrinted>
  <dcterms:created xsi:type="dcterms:W3CDTF">2020-12-14T10:18:00Z</dcterms:created>
  <dcterms:modified xsi:type="dcterms:W3CDTF">2020-12-14T10:27:00Z</dcterms:modified>
</cp:coreProperties>
</file>