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474" w:rsidRPr="00944474" w:rsidRDefault="00944474" w:rsidP="00ED18A4">
      <w:pPr>
        <w:spacing w:after="120"/>
        <w:ind w:firstLine="0"/>
        <w:jc w:val="center"/>
        <w:rPr>
          <w:b/>
          <w:sz w:val="26"/>
          <w:lang w:val="en-US"/>
        </w:rPr>
      </w:pPr>
      <w:r>
        <w:rPr>
          <w:noProof/>
          <w:sz w:val="26"/>
        </w:rPr>
        <w:drawing>
          <wp:inline distT="0" distB="0" distL="0" distR="0">
            <wp:extent cx="716915" cy="658495"/>
            <wp:effectExtent l="0" t="0" r="6985" b="825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474" w:rsidRPr="00A342A4" w:rsidRDefault="00944474" w:rsidP="00944474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b/>
          <w:caps/>
          <w:sz w:val="30"/>
          <w:szCs w:val="30"/>
        </w:rPr>
      </w:pPr>
      <w:r w:rsidRPr="00944474">
        <w:rPr>
          <w:b/>
          <w:caps/>
          <w:sz w:val="30"/>
          <w:szCs w:val="30"/>
        </w:rPr>
        <w:t>администрация ТОМСКОЙ ОБЛАСТИ</w:t>
      </w:r>
    </w:p>
    <w:p w:rsidR="00944474" w:rsidRPr="00944474" w:rsidRDefault="00944474" w:rsidP="00944474">
      <w:pPr>
        <w:tabs>
          <w:tab w:val="center" w:pos="4153"/>
          <w:tab w:val="right" w:pos="8306"/>
        </w:tabs>
        <w:spacing w:before="240"/>
        <w:ind w:firstLine="0"/>
        <w:jc w:val="center"/>
        <w:rPr>
          <w:b/>
          <w:caps/>
          <w:spacing w:val="20"/>
          <w:szCs w:val="28"/>
        </w:rPr>
      </w:pPr>
      <w:r w:rsidRPr="00944474">
        <w:rPr>
          <w:b/>
          <w:caps/>
          <w:spacing w:val="20"/>
          <w:szCs w:val="28"/>
        </w:rPr>
        <w:t>постановление</w:t>
      </w:r>
    </w:p>
    <w:p w:rsidR="008C172A" w:rsidRDefault="008C172A" w:rsidP="00EE5540">
      <w:pPr>
        <w:pStyle w:val="2"/>
        <w:spacing w:before="0"/>
        <w:ind w:right="5670"/>
        <w:rPr>
          <w:sz w:val="25"/>
          <w:szCs w:val="25"/>
        </w:rPr>
      </w:pPr>
    </w:p>
    <w:p w:rsidR="00944474" w:rsidRDefault="00ED18A4" w:rsidP="00ED18A4">
      <w:pPr>
        <w:pStyle w:val="2"/>
        <w:spacing w:before="0"/>
        <w:ind w:right="-1"/>
        <w:jc w:val="both"/>
        <w:rPr>
          <w:sz w:val="25"/>
          <w:szCs w:val="25"/>
        </w:rPr>
      </w:pPr>
      <w:r>
        <w:rPr>
          <w:sz w:val="25"/>
          <w:szCs w:val="25"/>
        </w:rPr>
        <w:t>10.04.2020                                                                                                                № 163а</w:t>
      </w:r>
    </w:p>
    <w:p w:rsidR="00944474" w:rsidRPr="00DC7086" w:rsidRDefault="00944474" w:rsidP="00EE5540">
      <w:pPr>
        <w:pStyle w:val="2"/>
        <w:spacing w:before="0"/>
        <w:ind w:right="5670"/>
        <w:rPr>
          <w:sz w:val="25"/>
          <w:szCs w:val="25"/>
        </w:rPr>
      </w:pPr>
    </w:p>
    <w:p w:rsidR="007C2804" w:rsidRPr="00DC7086" w:rsidRDefault="00D237C2" w:rsidP="00944474">
      <w:pPr>
        <w:pStyle w:val="ConsPlusTitle"/>
        <w:jc w:val="center"/>
        <w:rPr>
          <w:b w:val="0"/>
          <w:sz w:val="25"/>
          <w:szCs w:val="25"/>
        </w:rPr>
      </w:pPr>
      <w:r w:rsidRPr="00DC7086">
        <w:rPr>
          <w:b w:val="0"/>
          <w:sz w:val="25"/>
          <w:szCs w:val="25"/>
        </w:rPr>
        <w:t xml:space="preserve">О </w:t>
      </w:r>
      <w:r w:rsidR="007C2804" w:rsidRPr="00DC7086">
        <w:rPr>
          <w:b w:val="0"/>
          <w:sz w:val="25"/>
          <w:szCs w:val="25"/>
        </w:rPr>
        <w:t xml:space="preserve">внесении изменений в сводную бюджетную роспись </w:t>
      </w:r>
    </w:p>
    <w:p w:rsidR="00D237C2" w:rsidRPr="00D237C2" w:rsidRDefault="007C2804" w:rsidP="00944474">
      <w:pPr>
        <w:pStyle w:val="ConsPlusTitle"/>
        <w:jc w:val="center"/>
        <w:rPr>
          <w:b w:val="0"/>
          <w:sz w:val="25"/>
          <w:szCs w:val="25"/>
        </w:rPr>
      </w:pPr>
      <w:r w:rsidRPr="00DC7086">
        <w:rPr>
          <w:b w:val="0"/>
          <w:sz w:val="25"/>
          <w:szCs w:val="25"/>
        </w:rPr>
        <w:t xml:space="preserve">областного бюджета </w:t>
      </w:r>
      <w:r w:rsidR="00BA3DB1" w:rsidRPr="00DC7086">
        <w:rPr>
          <w:b w:val="0"/>
          <w:sz w:val="25"/>
          <w:szCs w:val="25"/>
        </w:rPr>
        <w:t>на</w:t>
      </w:r>
      <w:r w:rsidRPr="00DC7086">
        <w:rPr>
          <w:b w:val="0"/>
          <w:sz w:val="25"/>
          <w:szCs w:val="25"/>
        </w:rPr>
        <w:t xml:space="preserve"> 2020 год</w:t>
      </w:r>
      <w:r w:rsidR="00BA3DB1" w:rsidRPr="00DC7086">
        <w:rPr>
          <w:b w:val="0"/>
          <w:sz w:val="25"/>
          <w:szCs w:val="25"/>
        </w:rPr>
        <w:t xml:space="preserve"> и на плановый период 2021 и 2022 годов</w:t>
      </w:r>
    </w:p>
    <w:p w:rsidR="00D237C2" w:rsidRPr="00944474" w:rsidRDefault="00D237C2" w:rsidP="00D237C2">
      <w:pPr>
        <w:pStyle w:val="ConsPlusNormal"/>
        <w:jc w:val="both"/>
        <w:rPr>
          <w:sz w:val="24"/>
          <w:szCs w:val="24"/>
        </w:rPr>
      </w:pPr>
    </w:p>
    <w:p w:rsidR="00944474" w:rsidRPr="00944474" w:rsidRDefault="00944474" w:rsidP="00D237C2">
      <w:pPr>
        <w:pStyle w:val="ConsPlusNormal"/>
        <w:jc w:val="both"/>
        <w:rPr>
          <w:sz w:val="24"/>
          <w:szCs w:val="24"/>
        </w:rPr>
      </w:pPr>
    </w:p>
    <w:p w:rsidR="00267D7E" w:rsidRDefault="007C2804" w:rsidP="00944474">
      <w:pPr>
        <w:pStyle w:val="ad"/>
        <w:widowControl w:val="0"/>
        <w:tabs>
          <w:tab w:val="left" w:pos="993"/>
        </w:tabs>
        <w:ind w:left="0" w:firstLine="709"/>
        <w:jc w:val="both"/>
        <w:rPr>
          <w:sz w:val="25"/>
          <w:szCs w:val="25"/>
        </w:rPr>
      </w:pPr>
      <w:proofErr w:type="gramStart"/>
      <w:r w:rsidRPr="004E3C34">
        <w:rPr>
          <w:sz w:val="25"/>
          <w:szCs w:val="25"/>
        </w:rPr>
        <w:t xml:space="preserve">В соответствии с </w:t>
      </w:r>
      <w:r w:rsidR="00CD4C2F">
        <w:rPr>
          <w:sz w:val="25"/>
          <w:szCs w:val="25"/>
        </w:rPr>
        <w:t>частью 4</w:t>
      </w:r>
      <w:r w:rsidRPr="004E3C34">
        <w:rPr>
          <w:sz w:val="25"/>
          <w:szCs w:val="25"/>
        </w:rPr>
        <w:t xml:space="preserve"> статьи </w:t>
      </w:r>
      <w:r w:rsidR="00CD4C2F">
        <w:rPr>
          <w:sz w:val="25"/>
          <w:szCs w:val="25"/>
        </w:rPr>
        <w:t>2</w:t>
      </w:r>
      <w:r w:rsidRPr="00CD4C2F">
        <w:rPr>
          <w:sz w:val="25"/>
          <w:szCs w:val="25"/>
          <w:vertAlign w:val="superscript"/>
        </w:rPr>
        <w:t>1</w:t>
      </w:r>
      <w:r w:rsidRPr="004E3C34">
        <w:rPr>
          <w:sz w:val="25"/>
          <w:szCs w:val="25"/>
        </w:rPr>
        <w:t xml:space="preserve"> Федерального закона от 1</w:t>
      </w:r>
      <w:r w:rsidR="00CD4C2F">
        <w:rPr>
          <w:sz w:val="25"/>
          <w:szCs w:val="25"/>
        </w:rPr>
        <w:t>2</w:t>
      </w:r>
      <w:r w:rsidR="00944474">
        <w:rPr>
          <w:sz w:val="25"/>
          <w:szCs w:val="25"/>
        </w:rPr>
        <w:t> </w:t>
      </w:r>
      <w:r w:rsidR="00CD4C2F">
        <w:rPr>
          <w:sz w:val="25"/>
          <w:szCs w:val="25"/>
        </w:rPr>
        <w:t>ноября 2019</w:t>
      </w:r>
      <w:r w:rsidR="00944474">
        <w:rPr>
          <w:sz w:val="25"/>
          <w:szCs w:val="25"/>
        </w:rPr>
        <w:t> </w:t>
      </w:r>
      <w:r w:rsidRPr="004E3C34">
        <w:rPr>
          <w:sz w:val="25"/>
          <w:szCs w:val="25"/>
        </w:rPr>
        <w:t xml:space="preserve">года </w:t>
      </w:r>
      <w:r w:rsidR="00944474">
        <w:rPr>
          <w:sz w:val="25"/>
          <w:szCs w:val="25"/>
        </w:rPr>
        <w:br/>
        <w:t>№ </w:t>
      </w:r>
      <w:r w:rsidR="00CD4C2F">
        <w:rPr>
          <w:sz w:val="25"/>
          <w:szCs w:val="25"/>
        </w:rPr>
        <w:t>367</w:t>
      </w:r>
      <w:r w:rsidRPr="004E3C34">
        <w:rPr>
          <w:sz w:val="25"/>
          <w:szCs w:val="25"/>
        </w:rPr>
        <w:t xml:space="preserve">-ФЗ «О внесении изменений в Федеральный закон «О приостановлении действия отдельных положений Бюджетного кодекса Российской Федерации и установлении особенностей исполнения </w:t>
      </w:r>
      <w:r w:rsidR="00CD4C2F">
        <w:rPr>
          <w:sz w:val="25"/>
          <w:szCs w:val="25"/>
        </w:rPr>
        <w:t xml:space="preserve">бюджетов бюджетной системы Российской Федерации </w:t>
      </w:r>
      <w:r w:rsidR="00944474">
        <w:rPr>
          <w:sz w:val="25"/>
          <w:szCs w:val="25"/>
        </w:rPr>
        <w:br/>
      </w:r>
      <w:r w:rsidR="00CD4C2F">
        <w:rPr>
          <w:sz w:val="25"/>
          <w:szCs w:val="25"/>
        </w:rPr>
        <w:t>в 2020 г</w:t>
      </w:r>
      <w:r w:rsidRPr="004E3C34">
        <w:rPr>
          <w:sz w:val="25"/>
          <w:szCs w:val="25"/>
        </w:rPr>
        <w:t>оду</w:t>
      </w:r>
      <w:r w:rsidR="00F10D9A" w:rsidRPr="004E3C34">
        <w:rPr>
          <w:sz w:val="25"/>
          <w:szCs w:val="25"/>
        </w:rPr>
        <w:t>»</w:t>
      </w:r>
      <w:r w:rsidR="00944474">
        <w:rPr>
          <w:sz w:val="25"/>
          <w:szCs w:val="25"/>
        </w:rPr>
        <w:t>,</w:t>
      </w:r>
      <w:r w:rsidR="00F10D9A" w:rsidRPr="004E3C34">
        <w:rPr>
          <w:sz w:val="25"/>
          <w:szCs w:val="25"/>
        </w:rPr>
        <w:t xml:space="preserve"> в целях финансового обеспечения мероприятий, связанных </w:t>
      </w:r>
      <w:r w:rsidR="00944474">
        <w:rPr>
          <w:sz w:val="25"/>
          <w:szCs w:val="25"/>
        </w:rPr>
        <w:br/>
      </w:r>
      <w:r w:rsidR="00F10D9A" w:rsidRPr="004E3C34">
        <w:rPr>
          <w:sz w:val="25"/>
          <w:szCs w:val="25"/>
        </w:rPr>
        <w:t>с предотвращением влияния ухудшения экономической ситуации на развитие отраслей экономики, с профилактикой</w:t>
      </w:r>
      <w:proofErr w:type="gramEnd"/>
      <w:r w:rsidR="00F10D9A" w:rsidRPr="004E3C34">
        <w:rPr>
          <w:sz w:val="25"/>
          <w:szCs w:val="25"/>
        </w:rPr>
        <w:t xml:space="preserve"> и устранением последствий</w:t>
      </w:r>
      <w:r w:rsidR="009E7DB2">
        <w:rPr>
          <w:sz w:val="25"/>
          <w:szCs w:val="25"/>
        </w:rPr>
        <w:t xml:space="preserve"> </w:t>
      </w:r>
      <w:r w:rsidR="00F10D9A" w:rsidRPr="004E3C34">
        <w:rPr>
          <w:sz w:val="25"/>
          <w:szCs w:val="25"/>
        </w:rPr>
        <w:t>распространения</w:t>
      </w:r>
      <w:r w:rsidR="009E7DB2">
        <w:rPr>
          <w:sz w:val="25"/>
          <w:szCs w:val="25"/>
        </w:rPr>
        <w:t xml:space="preserve"> </w:t>
      </w:r>
      <w:proofErr w:type="spellStart"/>
      <w:r w:rsidR="00F10D9A" w:rsidRPr="004E3C34">
        <w:rPr>
          <w:sz w:val="25"/>
          <w:szCs w:val="25"/>
        </w:rPr>
        <w:t>коронавирусной</w:t>
      </w:r>
      <w:proofErr w:type="spellEnd"/>
      <w:r w:rsidR="00F10D9A" w:rsidRPr="004E3C34">
        <w:rPr>
          <w:sz w:val="25"/>
          <w:szCs w:val="25"/>
        </w:rPr>
        <w:t xml:space="preserve"> инфекции</w:t>
      </w:r>
    </w:p>
    <w:p w:rsidR="00267D7E" w:rsidRPr="009E7DB2" w:rsidRDefault="00267D7E" w:rsidP="00944474">
      <w:pPr>
        <w:pStyle w:val="ad"/>
        <w:widowControl w:val="0"/>
        <w:tabs>
          <w:tab w:val="left" w:pos="993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ПОСТАНОВЛЯЮ</w:t>
      </w:r>
      <w:r w:rsidR="009E7DB2" w:rsidRPr="00944474">
        <w:rPr>
          <w:sz w:val="25"/>
          <w:szCs w:val="25"/>
        </w:rPr>
        <w:t>:</w:t>
      </w:r>
    </w:p>
    <w:p w:rsidR="00F10D9A" w:rsidRPr="00944474" w:rsidRDefault="00944474" w:rsidP="00944474">
      <w:pPr>
        <w:widowControl w:val="0"/>
        <w:tabs>
          <w:tab w:val="left" w:pos="0"/>
          <w:tab w:val="left" w:pos="851"/>
          <w:tab w:val="left" w:pos="993"/>
        </w:tabs>
        <w:jc w:val="both"/>
        <w:rPr>
          <w:sz w:val="25"/>
          <w:szCs w:val="25"/>
        </w:rPr>
      </w:pPr>
      <w:r>
        <w:rPr>
          <w:sz w:val="25"/>
          <w:szCs w:val="25"/>
        </w:rPr>
        <w:t>1. </w:t>
      </w:r>
      <w:r w:rsidR="00267D7E" w:rsidRPr="00944474">
        <w:rPr>
          <w:sz w:val="25"/>
          <w:szCs w:val="25"/>
        </w:rPr>
        <w:t>В</w:t>
      </w:r>
      <w:r w:rsidR="00F10D9A" w:rsidRPr="00944474">
        <w:rPr>
          <w:sz w:val="25"/>
          <w:szCs w:val="25"/>
        </w:rPr>
        <w:t>нести в сводную бюджетную роспись областного бюджета на 2020</w:t>
      </w:r>
      <w:r>
        <w:rPr>
          <w:sz w:val="25"/>
          <w:szCs w:val="25"/>
        </w:rPr>
        <w:t> </w:t>
      </w:r>
      <w:r w:rsidR="00F10D9A" w:rsidRPr="00944474">
        <w:rPr>
          <w:sz w:val="25"/>
          <w:szCs w:val="25"/>
        </w:rPr>
        <w:t>год</w:t>
      </w:r>
      <w:r w:rsidR="00BA3DB1" w:rsidRPr="00944474">
        <w:rPr>
          <w:sz w:val="25"/>
          <w:szCs w:val="25"/>
        </w:rPr>
        <w:t xml:space="preserve"> </w:t>
      </w:r>
      <w:r>
        <w:rPr>
          <w:sz w:val="25"/>
          <w:szCs w:val="25"/>
        </w:rPr>
        <w:br/>
      </w:r>
      <w:r w:rsidR="00BA3DB1" w:rsidRPr="00944474">
        <w:rPr>
          <w:sz w:val="25"/>
          <w:szCs w:val="25"/>
        </w:rPr>
        <w:t>и на плановый период 2021 и 2022 годов (далее – сводная бюджетная роспись)</w:t>
      </w:r>
      <w:r w:rsidR="00F10D9A" w:rsidRPr="00944474">
        <w:rPr>
          <w:sz w:val="25"/>
          <w:szCs w:val="25"/>
        </w:rPr>
        <w:t xml:space="preserve"> следующие изменения:</w:t>
      </w:r>
    </w:p>
    <w:p w:rsidR="007C2804" w:rsidRPr="00944474" w:rsidRDefault="00944474" w:rsidP="00944474">
      <w:pPr>
        <w:widowControl w:val="0"/>
        <w:tabs>
          <w:tab w:val="left" w:pos="851"/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1) </w:t>
      </w:r>
      <w:r w:rsidR="004E3C34" w:rsidRPr="00944474">
        <w:rPr>
          <w:sz w:val="25"/>
          <w:szCs w:val="25"/>
        </w:rPr>
        <w:t xml:space="preserve">уменьшить </w:t>
      </w:r>
      <w:r w:rsidR="00756CD2" w:rsidRPr="00944474">
        <w:rPr>
          <w:sz w:val="25"/>
          <w:szCs w:val="25"/>
        </w:rPr>
        <w:t xml:space="preserve">объемы бюджетных ассигнований </w:t>
      </w:r>
      <w:r w:rsidR="00BA3DB1" w:rsidRPr="00944474">
        <w:rPr>
          <w:sz w:val="25"/>
          <w:szCs w:val="25"/>
        </w:rPr>
        <w:t>на 2020</w:t>
      </w:r>
      <w:r>
        <w:rPr>
          <w:sz w:val="25"/>
          <w:szCs w:val="25"/>
        </w:rPr>
        <w:t> </w:t>
      </w:r>
      <w:r w:rsidR="00BA3DB1" w:rsidRPr="00944474">
        <w:rPr>
          <w:sz w:val="25"/>
          <w:szCs w:val="25"/>
        </w:rPr>
        <w:t xml:space="preserve">год </w:t>
      </w:r>
      <w:r w:rsidR="00756CD2" w:rsidRPr="00944474">
        <w:rPr>
          <w:sz w:val="25"/>
          <w:szCs w:val="25"/>
        </w:rPr>
        <w:t>по отдельным направлениям расходов</w:t>
      </w:r>
      <w:r w:rsidR="000F43B4" w:rsidRPr="00944474">
        <w:rPr>
          <w:sz w:val="25"/>
          <w:szCs w:val="25"/>
        </w:rPr>
        <w:t xml:space="preserve"> областного бюджета</w:t>
      </w:r>
      <w:r w:rsidR="00756CD2" w:rsidRPr="00944474">
        <w:rPr>
          <w:sz w:val="25"/>
          <w:szCs w:val="25"/>
        </w:rPr>
        <w:t xml:space="preserve"> согл</w:t>
      </w:r>
      <w:r w:rsidR="00E534DA" w:rsidRPr="00944474">
        <w:rPr>
          <w:sz w:val="25"/>
          <w:szCs w:val="25"/>
        </w:rPr>
        <w:t>асно приложению №</w:t>
      </w:r>
      <w:r>
        <w:rPr>
          <w:sz w:val="25"/>
          <w:szCs w:val="25"/>
        </w:rPr>
        <w:t> </w:t>
      </w:r>
      <w:r w:rsidR="00E534DA" w:rsidRPr="00944474">
        <w:rPr>
          <w:sz w:val="25"/>
          <w:szCs w:val="25"/>
        </w:rPr>
        <w:t xml:space="preserve">1 к настоящему </w:t>
      </w:r>
      <w:r w:rsidR="000F43B4" w:rsidRPr="00944474">
        <w:rPr>
          <w:sz w:val="25"/>
          <w:szCs w:val="25"/>
        </w:rPr>
        <w:t>постановлению</w:t>
      </w:r>
      <w:r w:rsidR="00E534DA" w:rsidRPr="00944474">
        <w:rPr>
          <w:sz w:val="25"/>
          <w:szCs w:val="25"/>
        </w:rPr>
        <w:t>;</w:t>
      </w:r>
    </w:p>
    <w:p w:rsidR="00E534DA" w:rsidRPr="00944474" w:rsidRDefault="00944474" w:rsidP="00944474">
      <w:pPr>
        <w:widowControl w:val="0"/>
        <w:tabs>
          <w:tab w:val="left" w:pos="851"/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2) </w:t>
      </w:r>
      <w:r w:rsidR="004E3C34" w:rsidRPr="00944474">
        <w:rPr>
          <w:sz w:val="25"/>
          <w:szCs w:val="25"/>
        </w:rPr>
        <w:t xml:space="preserve">направить </w:t>
      </w:r>
      <w:r w:rsidR="00E534DA" w:rsidRPr="00944474">
        <w:rPr>
          <w:sz w:val="25"/>
          <w:szCs w:val="25"/>
        </w:rPr>
        <w:t>бюджетные ассигнования в сумме</w:t>
      </w:r>
      <w:r w:rsidR="000F43B4" w:rsidRPr="00944474">
        <w:rPr>
          <w:sz w:val="25"/>
          <w:szCs w:val="25"/>
        </w:rPr>
        <w:t>, предусмотренной приложением №</w:t>
      </w:r>
      <w:r>
        <w:rPr>
          <w:sz w:val="25"/>
          <w:szCs w:val="25"/>
        </w:rPr>
        <w:t> </w:t>
      </w:r>
      <w:r w:rsidR="00E534DA" w:rsidRPr="00944474">
        <w:rPr>
          <w:sz w:val="25"/>
          <w:szCs w:val="25"/>
        </w:rPr>
        <w:t xml:space="preserve">1 к настоящему </w:t>
      </w:r>
      <w:r w:rsidR="0072775B" w:rsidRPr="00944474">
        <w:rPr>
          <w:sz w:val="25"/>
          <w:szCs w:val="25"/>
        </w:rPr>
        <w:t>постановлению</w:t>
      </w:r>
      <w:r w:rsidR="00E534DA" w:rsidRPr="00944474">
        <w:rPr>
          <w:sz w:val="25"/>
          <w:szCs w:val="25"/>
        </w:rPr>
        <w:t>, а также дотацию</w:t>
      </w:r>
      <w:r w:rsidR="00DE5A41" w:rsidRPr="00944474">
        <w:rPr>
          <w:sz w:val="25"/>
          <w:szCs w:val="25"/>
        </w:rPr>
        <w:t xml:space="preserve"> на поддержку мер по обеспечению сбалансированности бюджетов субъектов Российской Федерации в сумме </w:t>
      </w:r>
      <w:r>
        <w:rPr>
          <w:sz w:val="25"/>
          <w:szCs w:val="25"/>
        </w:rPr>
        <w:br/>
        <w:t>156 000,0 тыс. </w:t>
      </w:r>
      <w:r w:rsidR="00DE5A41" w:rsidRPr="00944474">
        <w:rPr>
          <w:sz w:val="25"/>
          <w:szCs w:val="25"/>
        </w:rPr>
        <w:t xml:space="preserve">рублей, </w:t>
      </w:r>
      <w:proofErr w:type="gramStart"/>
      <w:r w:rsidR="00DE5A41" w:rsidRPr="00944474">
        <w:rPr>
          <w:sz w:val="25"/>
          <w:szCs w:val="25"/>
        </w:rPr>
        <w:t>полученную</w:t>
      </w:r>
      <w:proofErr w:type="gramEnd"/>
      <w:r w:rsidR="00DE5A41" w:rsidRPr="00944474">
        <w:rPr>
          <w:sz w:val="25"/>
          <w:szCs w:val="25"/>
        </w:rPr>
        <w:t xml:space="preserve"> из резервного фонда Правительства Российской Федерации, на финансовое обеспечение отдельных направлений расходов </w:t>
      </w:r>
      <w:r w:rsidR="000F43B4" w:rsidRPr="00944474">
        <w:rPr>
          <w:sz w:val="25"/>
          <w:szCs w:val="25"/>
        </w:rPr>
        <w:t xml:space="preserve">областного бюджета </w:t>
      </w:r>
      <w:r w:rsidR="00BA3DB1" w:rsidRPr="00944474">
        <w:rPr>
          <w:sz w:val="25"/>
          <w:szCs w:val="25"/>
        </w:rPr>
        <w:t xml:space="preserve">на 2020 год </w:t>
      </w:r>
      <w:r w:rsidR="00DE5A41" w:rsidRPr="00944474">
        <w:rPr>
          <w:sz w:val="25"/>
          <w:szCs w:val="25"/>
        </w:rPr>
        <w:t xml:space="preserve">согласно приложению № 2 к настоящему </w:t>
      </w:r>
      <w:r w:rsidR="000F43B4" w:rsidRPr="00944474">
        <w:rPr>
          <w:sz w:val="25"/>
          <w:szCs w:val="25"/>
        </w:rPr>
        <w:t>постановлению</w:t>
      </w:r>
      <w:r w:rsidR="00CD4C2F" w:rsidRPr="00944474">
        <w:rPr>
          <w:sz w:val="25"/>
          <w:szCs w:val="25"/>
        </w:rPr>
        <w:t>.</w:t>
      </w:r>
    </w:p>
    <w:p w:rsidR="00D237C2" w:rsidRPr="009E7DB2" w:rsidRDefault="00220FC5" w:rsidP="00944474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9E7DB2">
        <w:rPr>
          <w:sz w:val="25"/>
          <w:szCs w:val="25"/>
        </w:rPr>
        <w:t>.</w:t>
      </w:r>
      <w:r w:rsidR="00944474">
        <w:rPr>
          <w:sz w:val="25"/>
          <w:szCs w:val="25"/>
        </w:rPr>
        <w:t> </w:t>
      </w:r>
      <w:proofErr w:type="gramStart"/>
      <w:r w:rsidR="00D237C2" w:rsidRPr="009E7DB2">
        <w:rPr>
          <w:sz w:val="25"/>
          <w:szCs w:val="25"/>
        </w:rPr>
        <w:t>Контроль за</w:t>
      </w:r>
      <w:proofErr w:type="gramEnd"/>
      <w:r w:rsidR="00D237C2" w:rsidRPr="009E7DB2">
        <w:rPr>
          <w:sz w:val="25"/>
          <w:szCs w:val="25"/>
        </w:rPr>
        <w:t xml:space="preserve"> исполнением настоящего </w:t>
      </w:r>
      <w:r w:rsidR="000F43B4" w:rsidRPr="009E7DB2">
        <w:rPr>
          <w:sz w:val="25"/>
          <w:szCs w:val="25"/>
        </w:rPr>
        <w:t>постановления</w:t>
      </w:r>
      <w:r w:rsidR="00D237C2" w:rsidRPr="009E7DB2">
        <w:rPr>
          <w:sz w:val="25"/>
          <w:szCs w:val="25"/>
        </w:rPr>
        <w:t xml:space="preserve"> </w:t>
      </w:r>
      <w:r w:rsidR="00101643" w:rsidRPr="009E7DB2">
        <w:rPr>
          <w:sz w:val="25"/>
          <w:szCs w:val="25"/>
        </w:rPr>
        <w:t>возложить на заместителя Губернатора Томской области</w:t>
      </w:r>
      <w:r w:rsidR="00944474">
        <w:rPr>
          <w:sz w:val="25"/>
          <w:szCs w:val="25"/>
        </w:rPr>
        <w:t> – </w:t>
      </w:r>
      <w:r w:rsidR="00101643" w:rsidRPr="009E7DB2">
        <w:rPr>
          <w:sz w:val="25"/>
          <w:szCs w:val="25"/>
        </w:rPr>
        <w:t>начальника Департамента финансов</w:t>
      </w:r>
      <w:r w:rsidR="0072775B" w:rsidRPr="009E7DB2">
        <w:rPr>
          <w:sz w:val="25"/>
          <w:szCs w:val="25"/>
        </w:rPr>
        <w:t xml:space="preserve"> Томской области</w:t>
      </w:r>
      <w:r w:rsidR="00101643" w:rsidRPr="009E7DB2">
        <w:rPr>
          <w:sz w:val="25"/>
          <w:szCs w:val="25"/>
        </w:rPr>
        <w:t>.</w:t>
      </w:r>
    </w:p>
    <w:p w:rsidR="00D237C2" w:rsidRPr="00D237C2" w:rsidRDefault="00D237C2" w:rsidP="009E7DB2">
      <w:pPr>
        <w:pStyle w:val="ConsPlusNormal"/>
        <w:tabs>
          <w:tab w:val="left" w:pos="0"/>
        </w:tabs>
        <w:ind w:firstLine="709"/>
        <w:jc w:val="right"/>
        <w:rPr>
          <w:sz w:val="25"/>
          <w:szCs w:val="25"/>
        </w:rPr>
      </w:pPr>
    </w:p>
    <w:p w:rsidR="00D237C2" w:rsidRDefault="00D237C2" w:rsidP="009E7DB2">
      <w:pPr>
        <w:pStyle w:val="ConsPlusNormal"/>
        <w:tabs>
          <w:tab w:val="left" w:pos="0"/>
        </w:tabs>
        <w:ind w:firstLine="709"/>
        <w:jc w:val="right"/>
        <w:rPr>
          <w:sz w:val="25"/>
          <w:szCs w:val="25"/>
        </w:rPr>
      </w:pPr>
    </w:p>
    <w:p w:rsidR="0072775B" w:rsidRDefault="0072775B" w:rsidP="00D237C2">
      <w:pPr>
        <w:pStyle w:val="ConsPlusNormal"/>
        <w:jc w:val="right"/>
        <w:rPr>
          <w:sz w:val="25"/>
          <w:szCs w:val="25"/>
        </w:rPr>
      </w:pPr>
    </w:p>
    <w:p w:rsidR="00944474" w:rsidRPr="00D237C2" w:rsidRDefault="00944474" w:rsidP="00D237C2">
      <w:pPr>
        <w:pStyle w:val="ConsPlusNormal"/>
        <w:jc w:val="right"/>
        <w:rPr>
          <w:sz w:val="25"/>
          <w:szCs w:val="25"/>
        </w:rPr>
      </w:pPr>
    </w:p>
    <w:p w:rsidR="00D237C2" w:rsidRDefault="00944474" w:rsidP="00944474">
      <w:pPr>
        <w:pStyle w:val="ConsPlusNormal"/>
        <w:rPr>
          <w:sz w:val="26"/>
          <w:szCs w:val="26"/>
        </w:rPr>
      </w:pPr>
      <w:r>
        <w:rPr>
          <w:sz w:val="25"/>
          <w:szCs w:val="25"/>
        </w:rPr>
        <w:t xml:space="preserve">Губернатор Томской области                                                                                     </w:t>
      </w:r>
      <w:proofErr w:type="spellStart"/>
      <w:r>
        <w:rPr>
          <w:sz w:val="25"/>
          <w:szCs w:val="25"/>
        </w:rPr>
        <w:t>С</w:t>
      </w:r>
      <w:r w:rsidR="00D237C2" w:rsidRPr="00D237C2">
        <w:rPr>
          <w:sz w:val="25"/>
          <w:szCs w:val="25"/>
        </w:rPr>
        <w:t>.А.Жвачкин</w:t>
      </w:r>
      <w:proofErr w:type="spellEnd"/>
      <w:r w:rsidR="00D237C2" w:rsidRPr="00D237C2">
        <w:rPr>
          <w:sz w:val="25"/>
          <w:szCs w:val="25"/>
        </w:rPr>
        <w:t xml:space="preserve"> </w:t>
      </w: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C06DC7" w:rsidRDefault="00C06DC7" w:rsidP="00775907">
      <w:pPr>
        <w:pStyle w:val="ConsPlusNormal"/>
        <w:rPr>
          <w:sz w:val="18"/>
          <w:szCs w:val="18"/>
        </w:rPr>
      </w:pPr>
    </w:p>
    <w:p w:rsidR="00321CD8" w:rsidRDefault="00775907" w:rsidP="00775907">
      <w:pPr>
        <w:pStyle w:val="ConsPlusNormal"/>
        <w:rPr>
          <w:sz w:val="18"/>
          <w:szCs w:val="18"/>
        </w:rPr>
      </w:pPr>
      <w:proofErr w:type="spellStart"/>
      <w:r w:rsidRPr="00D237C2">
        <w:rPr>
          <w:sz w:val="18"/>
          <w:szCs w:val="18"/>
        </w:rPr>
        <w:t>А.М.Феденёв</w:t>
      </w:r>
      <w:proofErr w:type="spellEnd"/>
    </w:p>
    <w:p w:rsidR="00944474" w:rsidRDefault="00944474" w:rsidP="00775907">
      <w:pPr>
        <w:pStyle w:val="ConsPlusNormal"/>
        <w:rPr>
          <w:sz w:val="18"/>
          <w:szCs w:val="18"/>
        </w:rPr>
      </w:pPr>
      <w:r w:rsidRPr="00944474">
        <w:rPr>
          <w:sz w:val="18"/>
          <w:szCs w:val="18"/>
        </w:rPr>
        <w:t>0409vs01.pap2020</w:t>
      </w:r>
    </w:p>
    <w:p w:rsidR="00944474" w:rsidRDefault="00944474" w:rsidP="00775907">
      <w:pPr>
        <w:pStyle w:val="ConsPlusNormal"/>
        <w:rPr>
          <w:sz w:val="18"/>
          <w:szCs w:val="18"/>
        </w:rPr>
      </w:pPr>
    </w:p>
    <w:p w:rsidR="00321CD8" w:rsidRDefault="00321CD8" w:rsidP="00321CD8">
      <w:pPr>
        <w:ind w:firstLine="0"/>
        <w:rPr>
          <w:sz w:val="25"/>
          <w:szCs w:val="25"/>
        </w:rPr>
        <w:sectPr w:rsidR="00321CD8" w:rsidSect="00321CD8">
          <w:headerReference w:type="even" r:id="rId10"/>
          <w:headerReference w:type="default" r:id="rId11"/>
          <w:footerReference w:type="default" r:id="rId12"/>
          <w:type w:val="continuous"/>
          <w:pgSz w:w="11907" w:h="16840" w:code="9"/>
          <w:pgMar w:top="567" w:right="851" w:bottom="284" w:left="1134" w:header="426" w:footer="567" w:gutter="0"/>
          <w:pgNumType w:start="2"/>
          <w:cols w:space="720"/>
          <w:titlePg/>
        </w:sectPr>
      </w:pPr>
    </w:p>
    <w:p w:rsidR="00944474" w:rsidRPr="00944474" w:rsidRDefault="00944474" w:rsidP="00944474">
      <w:pPr>
        <w:ind w:left="5812" w:firstLine="0"/>
        <w:rPr>
          <w:sz w:val="24"/>
          <w:szCs w:val="24"/>
        </w:rPr>
      </w:pPr>
      <w:r w:rsidRPr="00944474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 1</w:t>
      </w:r>
    </w:p>
    <w:p w:rsidR="00944474" w:rsidRPr="00944474" w:rsidRDefault="00944474" w:rsidP="00944474">
      <w:pPr>
        <w:ind w:left="5812" w:firstLine="0"/>
        <w:rPr>
          <w:sz w:val="24"/>
          <w:szCs w:val="24"/>
        </w:rPr>
      </w:pPr>
      <w:r w:rsidRPr="00944474">
        <w:rPr>
          <w:sz w:val="24"/>
          <w:szCs w:val="24"/>
        </w:rPr>
        <w:t xml:space="preserve">к постановлению Администрации </w:t>
      </w:r>
      <w:r w:rsidRPr="00944474">
        <w:rPr>
          <w:sz w:val="24"/>
          <w:szCs w:val="24"/>
        </w:rPr>
        <w:br/>
        <w:t>Томской области</w:t>
      </w:r>
    </w:p>
    <w:p w:rsidR="00321CD8" w:rsidRDefault="00944474" w:rsidP="00944474">
      <w:pPr>
        <w:ind w:left="5812" w:firstLine="0"/>
        <w:rPr>
          <w:sz w:val="25"/>
          <w:szCs w:val="25"/>
        </w:rPr>
      </w:pPr>
      <w:r w:rsidRPr="00944474">
        <w:rPr>
          <w:sz w:val="24"/>
          <w:szCs w:val="24"/>
        </w:rPr>
        <w:t xml:space="preserve">от </w:t>
      </w:r>
      <w:r w:rsidR="00ED18A4">
        <w:rPr>
          <w:sz w:val="24"/>
          <w:szCs w:val="24"/>
        </w:rPr>
        <w:t>10.04.2020 № 163а</w:t>
      </w:r>
      <w:r w:rsidRPr="00944474">
        <w:rPr>
          <w:sz w:val="24"/>
          <w:szCs w:val="24"/>
        </w:rPr>
        <w:t xml:space="preserve">                               </w:t>
      </w:r>
    </w:p>
    <w:p w:rsidR="00944474" w:rsidRDefault="00944474" w:rsidP="00321CD8">
      <w:pPr>
        <w:pStyle w:val="ConsPlusNormal"/>
        <w:jc w:val="center"/>
        <w:rPr>
          <w:sz w:val="25"/>
          <w:szCs w:val="25"/>
        </w:rPr>
      </w:pPr>
    </w:p>
    <w:p w:rsidR="00321CD8" w:rsidRDefault="00321CD8" w:rsidP="00321CD8">
      <w:pPr>
        <w:pStyle w:val="ConsPlusNormal"/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Перечень </w:t>
      </w:r>
      <w:r w:rsidR="00BA65FC">
        <w:rPr>
          <w:sz w:val="25"/>
          <w:szCs w:val="25"/>
        </w:rPr>
        <w:t xml:space="preserve">направлений </w:t>
      </w:r>
      <w:r>
        <w:rPr>
          <w:sz w:val="25"/>
          <w:szCs w:val="25"/>
        </w:rPr>
        <w:t xml:space="preserve">расходов областного бюджета, подлежащих уменьшению </w:t>
      </w:r>
      <w:r w:rsidR="00944474">
        <w:rPr>
          <w:sz w:val="25"/>
          <w:szCs w:val="25"/>
        </w:rPr>
        <w:br/>
      </w:r>
      <w:r>
        <w:rPr>
          <w:sz w:val="25"/>
          <w:szCs w:val="25"/>
        </w:rPr>
        <w:t xml:space="preserve">в 2020 году по сводной бюджетной росписи областного бюджета </w:t>
      </w:r>
    </w:p>
    <w:p w:rsidR="00DC3BC2" w:rsidRDefault="00DC3BC2" w:rsidP="00321CD8">
      <w:pPr>
        <w:ind w:firstLine="0"/>
        <w:jc w:val="center"/>
        <w:rPr>
          <w:sz w:val="25"/>
          <w:szCs w:val="25"/>
        </w:rPr>
      </w:pPr>
    </w:p>
    <w:tbl>
      <w:tblPr>
        <w:tblW w:w="1091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19"/>
        <w:gridCol w:w="3496"/>
        <w:gridCol w:w="931"/>
        <w:gridCol w:w="850"/>
        <w:gridCol w:w="1559"/>
        <w:gridCol w:w="709"/>
        <w:gridCol w:w="1134"/>
        <w:gridCol w:w="1418"/>
      </w:tblGrid>
      <w:tr w:rsidR="00134E9C" w:rsidRPr="00134E9C" w:rsidTr="005B3C05">
        <w:trPr>
          <w:trHeight w:val="318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№</w:t>
            </w:r>
          </w:p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proofErr w:type="gramStart"/>
            <w:r w:rsidRPr="005B3C05">
              <w:rPr>
                <w:sz w:val="23"/>
                <w:szCs w:val="23"/>
              </w:rPr>
              <w:t>п</w:t>
            </w:r>
            <w:proofErr w:type="gramEnd"/>
            <w:r w:rsidRPr="005B3C05">
              <w:rPr>
                <w:sz w:val="23"/>
                <w:szCs w:val="23"/>
              </w:rPr>
              <w:t>/п</w:t>
            </w: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1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Коды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Сумма</w:t>
            </w:r>
            <w:r w:rsidRPr="005B3C05">
              <w:rPr>
                <w:sz w:val="23"/>
                <w:szCs w:val="23"/>
              </w:rPr>
              <w:br/>
              <w:t>(тыс. рублей)</w:t>
            </w:r>
          </w:p>
        </w:tc>
      </w:tr>
      <w:tr w:rsidR="00134E9C" w:rsidRPr="00134E9C" w:rsidTr="005B3C05">
        <w:trPr>
          <w:trHeight w:val="1513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Код </w:t>
            </w:r>
            <w:proofErr w:type="gramStart"/>
            <w:r w:rsidRPr="005B3C05">
              <w:rPr>
                <w:sz w:val="23"/>
                <w:szCs w:val="23"/>
              </w:rPr>
              <w:t>ведом</w:t>
            </w:r>
            <w:r w:rsidR="005B3C05" w:rsidRPr="005B3C05">
              <w:rPr>
                <w:sz w:val="23"/>
                <w:szCs w:val="23"/>
              </w:rPr>
              <w:t>-</w:t>
            </w:r>
            <w:proofErr w:type="spellStart"/>
            <w:r w:rsidRPr="005B3C05">
              <w:rPr>
                <w:sz w:val="23"/>
                <w:szCs w:val="23"/>
              </w:rPr>
              <w:t>ства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Код </w:t>
            </w:r>
            <w:proofErr w:type="gramStart"/>
            <w:r w:rsidRPr="005B3C05">
              <w:rPr>
                <w:sz w:val="23"/>
                <w:szCs w:val="23"/>
              </w:rPr>
              <w:t>раз</w:t>
            </w:r>
            <w:r w:rsidR="005B3C05" w:rsidRP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дела</w:t>
            </w:r>
            <w:proofErr w:type="gramEnd"/>
            <w:r w:rsidRPr="005B3C05">
              <w:rPr>
                <w:sz w:val="23"/>
                <w:szCs w:val="23"/>
              </w:rPr>
              <w:t>, под</w:t>
            </w:r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раз</w:t>
            </w:r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Код целевой статьи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Вид </w:t>
            </w:r>
            <w:proofErr w:type="gramStart"/>
            <w:r w:rsidRPr="005B3C05">
              <w:rPr>
                <w:sz w:val="23"/>
                <w:szCs w:val="23"/>
              </w:rPr>
              <w:t>рас</w:t>
            </w:r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хода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5B3C05">
              <w:rPr>
                <w:sz w:val="23"/>
                <w:szCs w:val="23"/>
              </w:rPr>
              <w:t>Допол</w:t>
            </w:r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нитель</w:t>
            </w:r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ный</w:t>
            </w:r>
            <w:proofErr w:type="spellEnd"/>
            <w:r w:rsidRPr="005B3C05">
              <w:rPr>
                <w:sz w:val="23"/>
                <w:szCs w:val="23"/>
              </w:rPr>
              <w:t xml:space="preserve"> </w:t>
            </w:r>
            <w:proofErr w:type="spellStart"/>
            <w:r w:rsidRPr="005B3C05">
              <w:rPr>
                <w:sz w:val="23"/>
                <w:szCs w:val="23"/>
              </w:rPr>
              <w:t>эконо</w:t>
            </w:r>
            <w:proofErr w:type="spellEnd"/>
            <w:r w:rsidR="005B3C05">
              <w:rPr>
                <w:sz w:val="23"/>
                <w:szCs w:val="23"/>
              </w:rPr>
              <w:t>-</w:t>
            </w:r>
            <w:proofErr w:type="spellStart"/>
            <w:r w:rsidRPr="005B3C05">
              <w:rPr>
                <w:sz w:val="23"/>
                <w:szCs w:val="23"/>
              </w:rPr>
              <w:t>мичес</w:t>
            </w:r>
            <w:proofErr w:type="spellEnd"/>
            <w:r w:rsidR="005B3C05">
              <w:rPr>
                <w:sz w:val="23"/>
                <w:szCs w:val="23"/>
              </w:rPr>
              <w:t>-</w:t>
            </w:r>
            <w:r w:rsidRPr="005B3C05">
              <w:rPr>
                <w:sz w:val="23"/>
                <w:szCs w:val="23"/>
              </w:rPr>
              <w:t>кий код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Всего: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1 025 163,2</w:t>
            </w:r>
          </w:p>
        </w:tc>
      </w:tr>
      <w:tr w:rsidR="00134E9C" w:rsidRPr="00134E9C" w:rsidTr="00134E9C">
        <w:trPr>
          <w:trHeight w:val="79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</w:t>
            </w:r>
            <w:r w:rsidR="005B3C0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Итого расходов, курируемых заместителем Губернатора Томской области по экономике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23 793,1</w:t>
            </w:r>
          </w:p>
        </w:tc>
      </w:tr>
      <w:tr w:rsidR="00134E9C" w:rsidRPr="00134E9C" w:rsidTr="00134E9C">
        <w:trPr>
          <w:trHeight w:val="103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1.1</w:t>
            </w:r>
            <w:r w:rsidR="005B3C0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по развитию инновационной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предпринимательской деятельности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23 793,1</w:t>
            </w:r>
          </w:p>
        </w:tc>
      </w:tr>
      <w:tr w:rsidR="00134E9C" w:rsidRPr="00134E9C" w:rsidTr="00134E9C">
        <w:trPr>
          <w:trHeight w:val="40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34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C76C4B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Пр</w:t>
            </w:r>
            <w:r w:rsidR="00C76C4B">
              <w:rPr>
                <w:sz w:val="23"/>
                <w:szCs w:val="23"/>
              </w:rPr>
              <w:t>оведение форума молодых ученых «</w:t>
            </w:r>
            <w:r w:rsidRPr="005B3C05">
              <w:rPr>
                <w:sz w:val="23"/>
                <w:szCs w:val="23"/>
              </w:rPr>
              <w:t>U-NOVUS</w:t>
            </w:r>
            <w:r w:rsidR="00C76C4B">
              <w:rPr>
                <w:sz w:val="23"/>
                <w:szCs w:val="23"/>
              </w:rPr>
              <w:t>»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0218201400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22 152,2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0218201390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1 640,9</w:t>
            </w:r>
          </w:p>
        </w:tc>
      </w:tr>
      <w:tr w:rsidR="00134E9C" w:rsidRPr="00134E9C" w:rsidTr="00134E9C">
        <w:trPr>
          <w:trHeight w:val="975"/>
        </w:trPr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</w:t>
            </w:r>
            <w:r w:rsidR="005B3C0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Итого расходов, курируемых заместителем Губернатора Томской области по социальной политике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253 496,1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2.1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здравоохранения Томской области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34 300,0</w:t>
            </w:r>
          </w:p>
        </w:tc>
      </w:tr>
      <w:tr w:rsidR="00134E9C" w:rsidRPr="00134E9C" w:rsidTr="00134E9C">
        <w:trPr>
          <w:trHeight w:val="4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ремонт лифтового оборудования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32 600,0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0726600К00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29 100,0</w:t>
            </w:r>
          </w:p>
        </w:tc>
      </w:tr>
      <w:tr w:rsidR="00134E9C" w:rsidRPr="00134E9C" w:rsidTr="00134E9C">
        <w:trPr>
          <w:trHeight w:val="42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0726600К00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3 500,0</w:t>
            </w:r>
          </w:p>
        </w:tc>
      </w:tr>
      <w:tr w:rsidR="00134E9C" w:rsidRPr="00134E9C" w:rsidTr="005B3C05">
        <w:trPr>
          <w:trHeight w:val="272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Осуществление государственной поддержки работников областных государственных автономных и бюджетных учреждений здравоохранения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в виде частичной компенсации затрат, связанных с наймом жилых помещений в жилых домах, построенных в рамках реализации на территории Томской области инвестиционных проектов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по строительству жилых домов, предназначенных для сдачи квартир в аренду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0726601630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1 700,0</w:t>
            </w:r>
          </w:p>
        </w:tc>
      </w:tr>
      <w:tr w:rsidR="00134E9C" w:rsidRPr="00134E9C" w:rsidTr="005B3C05">
        <w:trPr>
          <w:trHeight w:val="60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2.2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P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lastRenderedPageBreak/>
              <w:t xml:space="preserve">Департамент архитектуры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строительства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143 972,5</w:t>
            </w:r>
          </w:p>
        </w:tc>
      </w:tr>
      <w:tr w:rsidR="00134E9C" w:rsidRPr="00134E9C" w:rsidTr="005B3C05">
        <w:trPr>
          <w:trHeight w:val="7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ремонт Александровской районной больницы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0728400000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353,6</w:t>
            </w:r>
          </w:p>
        </w:tc>
      </w:tr>
      <w:tr w:rsidR="00134E9C" w:rsidRPr="00134E9C" w:rsidTr="005B3C05">
        <w:trPr>
          <w:trHeight w:val="109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ПСД на строительство многопрофильной детской больницы на 550 коек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с консультативной поликлиникой на 250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посещений в смену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072960П040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17 670,9</w:t>
            </w:r>
          </w:p>
        </w:tc>
      </w:tr>
      <w:tr w:rsidR="00134E9C" w:rsidRPr="00134E9C" w:rsidTr="00134E9C">
        <w:trPr>
          <w:trHeight w:val="169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5B3C05">
            <w:pPr>
              <w:ind w:firstLine="0"/>
              <w:rPr>
                <w:sz w:val="23"/>
                <w:szCs w:val="23"/>
              </w:rPr>
            </w:pPr>
            <w:proofErr w:type="gramStart"/>
            <w:r w:rsidRPr="005B3C05">
              <w:rPr>
                <w:sz w:val="23"/>
                <w:szCs w:val="23"/>
              </w:rPr>
              <w:t xml:space="preserve">Строительство теплого перехода с устройством больничных лифтов между хирургическим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т</w:t>
            </w:r>
            <w:r w:rsidR="005B3C05">
              <w:rPr>
                <w:sz w:val="23"/>
                <w:szCs w:val="23"/>
              </w:rPr>
              <w:t>ерапевтическим корпусами ОГАУЗ «</w:t>
            </w:r>
            <w:proofErr w:type="spellStart"/>
            <w:r w:rsidRPr="005B3C05">
              <w:rPr>
                <w:sz w:val="23"/>
                <w:szCs w:val="23"/>
              </w:rPr>
              <w:t>Кривошеинская</w:t>
            </w:r>
            <w:proofErr w:type="spellEnd"/>
            <w:r w:rsidRPr="005B3C05">
              <w:rPr>
                <w:sz w:val="23"/>
                <w:szCs w:val="23"/>
              </w:rPr>
              <w:t xml:space="preserve"> районная больница</w:t>
            </w:r>
            <w:r w:rsidR="005B3C0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 xml:space="preserve"> 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по адресу: с. Кривошеино,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ул. Коммунистическая </w:t>
            </w:r>
            <w:proofErr w:type="gram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072960И020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10 146,5</w:t>
            </w:r>
          </w:p>
        </w:tc>
      </w:tr>
      <w:tr w:rsidR="00134E9C" w:rsidRPr="00134E9C" w:rsidTr="00134E9C">
        <w:trPr>
          <w:trHeight w:val="8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детской поликлиники на 200 </w:t>
            </w:r>
            <w:proofErr w:type="gramStart"/>
            <w:r w:rsidRPr="005B3C05">
              <w:rPr>
                <w:sz w:val="23"/>
                <w:szCs w:val="23"/>
              </w:rPr>
              <w:t>п</w:t>
            </w:r>
            <w:proofErr w:type="gramEnd"/>
            <w:r w:rsidRPr="005B3C05">
              <w:rPr>
                <w:sz w:val="23"/>
                <w:szCs w:val="23"/>
              </w:rPr>
              <w:t xml:space="preserve">/смену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по адресу: г. Асино,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ул. Гончарова, 170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072960П040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2 569,6</w:t>
            </w:r>
          </w:p>
        </w:tc>
      </w:tr>
      <w:tr w:rsidR="00134E9C" w:rsidRPr="00134E9C" w:rsidTr="00134E9C">
        <w:trPr>
          <w:trHeight w:val="99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поликлиники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на 300 посещений в смену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с переходом по адресу: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Томская область,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с.</w:t>
            </w:r>
            <w:r w:rsidR="005B3C05">
              <w:rPr>
                <w:sz w:val="23"/>
                <w:szCs w:val="23"/>
              </w:rPr>
              <w:t xml:space="preserve"> </w:t>
            </w:r>
            <w:r w:rsidRPr="005B3C05">
              <w:rPr>
                <w:sz w:val="23"/>
                <w:szCs w:val="23"/>
              </w:rPr>
              <w:t xml:space="preserve">Кривошеино,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ул.</w:t>
            </w:r>
            <w:r w:rsidR="005B3C05">
              <w:rPr>
                <w:sz w:val="23"/>
                <w:szCs w:val="23"/>
              </w:rPr>
              <w:t xml:space="preserve"> </w:t>
            </w:r>
            <w:r w:rsidRPr="005B3C05">
              <w:rPr>
                <w:sz w:val="23"/>
                <w:szCs w:val="23"/>
              </w:rPr>
              <w:t xml:space="preserve">Коммунистическая, 64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072960П040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1 826,2</w:t>
            </w:r>
          </w:p>
        </w:tc>
      </w:tr>
      <w:tr w:rsidR="00134E9C" w:rsidRPr="00134E9C" w:rsidTr="00134E9C">
        <w:trPr>
          <w:trHeight w:val="8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ремонт здания Центра помощи детям, оставшимся без попечения родителей (г.</w:t>
            </w:r>
            <w:r w:rsidR="005B3C05">
              <w:rPr>
                <w:sz w:val="23"/>
                <w:szCs w:val="23"/>
              </w:rPr>
              <w:t xml:space="preserve"> </w:t>
            </w:r>
            <w:r w:rsidRPr="005B3C05">
              <w:rPr>
                <w:sz w:val="23"/>
                <w:szCs w:val="23"/>
              </w:rPr>
              <w:t>Томск)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1129600000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2 315,7</w:t>
            </w:r>
          </w:p>
        </w:tc>
      </w:tr>
      <w:tr w:rsidR="00134E9C" w:rsidRPr="00134E9C" w:rsidTr="00134E9C">
        <w:trPr>
          <w:trHeight w:val="84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5B3C0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ремонт здания Цент</w:t>
            </w:r>
            <w:r w:rsidR="005B3C05">
              <w:rPr>
                <w:sz w:val="23"/>
                <w:szCs w:val="23"/>
              </w:rPr>
              <w:t>ра детского и семейного отдыха «</w:t>
            </w:r>
            <w:r w:rsidRPr="005B3C05">
              <w:rPr>
                <w:sz w:val="23"/>
                <w:szCs w:val="23"/>
              </w:rPr>
              <w:t>Здоровье</w:t>
            </w:r>
            <w:r w:rsidR="005B3C05">
              <w:rPr>
                <w:sz w:val="23"/>
                <w:szCs w:val="23"/>
              </w:rPr>
              <w:t>»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1129600000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100 000,0</w:t>
            </w:r>
          </w:p>
        </w:tc>
      </w:tr>
      <w:tr w:rsidR="00134E9C" w:rsidRPr="00134E9C" w:rsidTr="00134E9C">
        <w:trPr>
          <w:trHeight w:val="108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Реабилитационного центра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для детей и подростков </w:t>
            </w:r>
            <w:r w:rsidR="005B3C05">
              <w:rPr>
                <w:sz w:val="23"/>
                <w:szCs w:val="23"/>
              </w:rPr>
              <w:br/>
              <w:t>с ограниченными возможностями «Надежда»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1129600000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9 090,0</w:t>
            </w:r>
          </w:p>
        </w:tc>
      </w:tr>
      <w:tr w:rsidR="00134E9C" w:rsidRPr="00134E9C" w:rsidTr="00134E9C">
        <w:trPr>
          <w:trHeight w:val="84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2.3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социальной защиты населения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64 223,6</w:t>
            </w:r>
          </w:p>
        </w:tc>
      </w:tr>
      <w:tr w:rsidR="00134E9C" w:rsidRPr="00134E9C" w:rsidTr="00134E9C">
        <w:trPr>
          <w:trHeight w:val="144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Осуществление ежемесячной денежной выплаты, назначаемой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11WP1Д0840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40 000,0</w:t>
            </w:r>
          </w:p>
        </w:tc>
      </w:tr>
      <w:tr w:rsidR="00134E9C" w:rsidRPr="00134E9C" w:rsidTr="005B3C05">
        <w:trPr>
          <w:trHeight w:val="90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здания Психоневрологического интерната в с. </w:t>
            </w:r>
            <w:proofErr w:type="gramStart"/>
            <w:r w:rsidRPr="005B3C05">
              <w:rPr>
                <w:sz w:val="23"/>
                <w:szCs w:val="23"/>
              </w:rPr>
              <w:t>Томское</w:t>
            </w:r>
            <w:proofErr w:type="gramEnd"/>
            <w:r w:rsidRPr="005B3C05">
              <w:rPr>
                <w:sz w:val="23"/>
                <w:szCs w:val="23"/>
              </w:rPr>
              <w:t xml:space="preserve">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Томского района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1126300000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24 223,6</w:t>
            </w:r>
          </w:p>
        </w:tc>
      </w:tr>
      <w:tr w:rsidR="00134E9C" w:rsidRPr="00134E9C" w:rsidTr="005B3C05">
        <w:trPr>
          <w:trHeight w:val="855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2.4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P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lastRenderedPageBreak/>
              <w:t>Департамент по вопросам семьи и детей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3 000,0</w:t>
            </w:r>
          </w:p>
        </w:tc>
      </w:tr>
      <w:tr w:rsidR="00134E9C" w:rsidRPr="00134E9C" w:rsidTr="005B3C05">
        <w:trPr>
          <w:trHeight w:val="40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Мероприятия в сфере отдыха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оздоровления детей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1149200000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2 585,0</w:t>
            </w:r>
          </w:p>
        </w:tc>
      </w:tr>
      <w:tr w:rsidR="00134E9C" w:rsidRPr="00134E9C" w:rsidTr="005B3C05">
        <w:trPr>
          <w:trHeight w:val="39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1149200000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415,0</w:t>
            </w:r>
          </w:p>
        </w:tc>
      </w:tr>
      <w:tr w:rsidR="00134E9C" w:rsidRPr="00134E9C" w:rsidTr="00134E9C">
        <w:trPr>
          <w:trHeight w:val="63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2.5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Комитет по охране объектов культурного наследия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8 000,0</w:t>
            </w:r>
          </w:p>
        </w:tc>
      </w:tr>
      <w:tr w:rsidR="00134E9C" w:rsidRPr="00134E9C" w:rsidTr="00134E9C">
        <w:trPr>
          <w:trHeight w:val="79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5B3C0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Компле</w:t>
            </w:r>
            <w:r w:rsidR="005B3C05">
              <w:rPr>
                <w:sz w:val="23"/>
                <w:szCs w:val="23"/>
              </w:rPr>
              <w:t>ксный капитальный ремонт ОГБУЗ «</w:t>
            </w:r>
            <w:r w:rsidRPr="005B3C05">
              <w:rPr>
                <w:sz w:val="23"/>
                <w:szCs w:val="23"/>
              </w:rPr>
              <w:t>Томская клиническая психиатрическая больница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0728400000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8 000,0</w:t>
            </w:r>
          </w:p>
        </w:tc>
      </w:tr>
      <w:tr w:rsidR="00134E9C" w:rsidRPr="00134E9C" w:rsidTr="005B3C05">
        <w:trPr>
          <w:trHeight w:val="112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</w:t>
            </w:r>
            <w:r w:rsidR="005B3C0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Итого расходов, курируемых заместителем Губернатора Томской области по научно-образовательному комплексу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256 700,3</w:t>
            </w:r>
          </w:p>
        </w:tc>
      </w:tr>
      <w:tr w:rsidR="00134E9C" w:rsidRPr="00134E9C" w:rsidTr="005B3C05">
        <w:trPr>
          <w:trHeight w:val="63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3.1</w:t>
            </w:r>
            <w:r w:rsidR="005B3C05">
              <w:rPr>
                <w:color w:val="000000"/>
                <w:sz w:val="23"/>
                <w:szCs w:val="23"/>
              </w:rPr>
              <w:t>.</w:t>
            </w: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5B3C05" w:rsidRPr="005B3C05" w:rsidRDefault="005B3C0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lastRenderedPageBreak/>
              <w:t>Департамент общего образования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89 739,3</w:t>
            </w:r>
          </w:p>
        </w:tc>
      </w:tr>
      <w:tr w:rsidR="00134E9C" w:rsidRPr="00134E9C" w:rsidTr="005B3C05">
        <w:trPr>
          <w:trHeight w:val="48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Стипендии Губернатора Томской области лучшим учителям областных государственных образовательных организаций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22 037,4</w:t>
            </w:r>
          </w:p>
        </w:tc>
      </w:tr>
      <w:tr w:rsidR="00134E9C" w:rsidRPr="00134E9C" w:rsidTr="005B3C05">
        <w:trPr>
          <w:trHeight w:val="33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0916000Б10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21 256,3</w:t>
            </w:r>
          </w:p>
        </w:tc>
      </w:tr>
      <w:tr w:rsidR="00134E9C" w:rsidRPr="00134E9C" w:rsidTr="005B3C05">
        <w:trPr>
          <w:trHeight w:val="4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0916000Б10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781,1</w:t>
            </w:r>
          </w:p>
        </w:tc>
      </w:tr>
      <w:tr w:rsidR="00134E9C" w:rsidRPr="00134E9C" w:rsidTr="005B3C05">
        <w:trPr>
          <w:trHeight w:val="54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5B3C05" w:rsidP="005B3C05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Региональный проект «</w:t>
            </w:r>
            <w:r w:rsidR="00134E9C" w:rsidRPr="005B3C05">
              <w:rPr>
                <w:sz w:val="23"/>
                <w:szCs w:val="23"/>
              </w:rPr>
              <w:t>Успех каждого ребенка</w:t>
            </w:r>
            <w:r>
              <w:rPr>
                <w:sz w:val="23"/>
                <w:szCs w:val="23"/>
              </w:rPr>
              <w:t>»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09WE255372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03Д00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1 911,0</w:t>
            </w:r>
          </w:p>
        </w:tc>
      </w:tr>
      <w:tr w:rsidR="00134E9C" w:rsidRPr="00134E9C" w:rsidTr="005B3C05">
        <w:trPr>
          <w:trHeight w:val="1406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proofErr w:type="gramStart"/>
            <w:r w:rsidRPr="005B3C05">
              <w:rPr>
                <w:sz w:val="23"/>
                <w:szCs w:val="23"/>
              </w:rPr>
              <w:t xml:space="preserve">Осуществление отдельных государственных полномочий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по обеспечению обучающихся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с ограниченными возможностями здоровья, проживающих 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и жестким инвентарем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и обеспечению обучающихся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с ограниченными возможностями здоровья,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не проживающих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в муниципальных (частных)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  <w:proofErr w:type="gramEnd"/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0916040470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30 303,3</w:t>
            </w:r>
          </w:p>
        </w:tc>
      </w:tr>
      <w:tr w:rsidR="00134E9C" w:rsidRPr="00134E9C" w:rsidTr="005B3C05">
        <w:trPr>
          <w:trHeight w:val="183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Частичная оплата стоимости питания отдельных категорий обучающихся в муниципальных общеобразовательных организациях Томской области, за исключением обучающихся </w:t>
            </w:r>
            <w:r w:rsidR="005B3C0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с ограниченными возможностями здоровья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0916040440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10 863,7</w:t>
            </w:r>
          </w:p>
        </w:tc>
      </w:tr>
      <w:tr w:rsidR="00134E9C" w:rsidRPr="00134E9C" w:rsidTr="005B3C05">
        <w:trPr>
          <w:trHeight w:val="175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Предоставление денежной выплаты родителям детей, осваивающих образовательную программу дошкольного образования и получающих услуги по присмотру и уходу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в организациях, в целях возмещения затрат за присмотр и уход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0918040550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34,2</w:t>
            </w:r>
          </w:p>
        </w:tc>
      </w:tr>
      <w:tr w:rsidR="00134E9C" w:rsidRPr="00134E9C" w:rsidTr="008D7665">
        <w:trPr>
          <w:trHeight w:val="115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Предоставление компенсации родителям части затрат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за содержание детей в группах по присмотру и уходу за детьми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0918040580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24 589,7</w:t>
            </w:r>
          </w:p>
        </w:tc>
      </w:tr>
      <w:tr w:rsidR="00134E9C" w:rsidRPr="00134E9C" w:rsidTr="008D7665">
        <w:trPr>
          <w:trHeight w:val="63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3.2</w:t>
            </w:r>
            <w:r w:rsidR="008D7665">
              <w:rPr>
                <w:color w:val="000000"/>
                <w:sz w:val="23"/>
                <w:szCs w:val="23"/>
              </w:rPr>
              <w:t xml:space="preserve">. </w:t>
            </w: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Pr="005B3C0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Департамент архитектуры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и строительства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165 663,5</w:t>
            </w:r>
          </w:p>
        </w:tc>
      </w:tr>
      <w:tr w:rsidR="00134E9C" w:rsidRPr="00134E9C" w:rsidTr="008D7665">
        <w:trPr>
          <w:trHeight w:val="7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</w:t>
            </w:r>
            <w:proofErr w:type="spellStart"/>
            <w:r w:rsidRPr="005B3C05">
              <w:rPr>
                <w:sz w:val="23"/>
                <w:szCs w:val="23"/>
              </w:rPr>
              <w:t>Озеренская</w:t>
            </w:r>
            <w:proofErr w:type="spellEnd"/>
            <w:r w:rsidRPr="005B3C05">
              <w:rPr>
                <w:sz w:val="23"/>
                <w:szCs w:val="23"/>
              </w:rPr>
              <w:t xml:space="preserve"> СОШ в </w:t>
            </w:r>
            <w:proofErr w:type="spellStart"/>
            <w:r w:rsidRPr="005B3C05">
              <w:rPr>
                <w:sz w:val="23"/>
                <w:szCs w:val="23"/>
              </w:rPr>
              <w:t>Колпашевском</w:t>
            </w:r>
            <w:proofErr w:type="spellEnd"/>
            <w:r w:rsidRPr="005B3C05">
              <w:rPr>
                <w:sz w:val="23"/>
                <w:szCs w:val="23"/>
              </w:rPr>
              <w:t xml:space="preserve"> районе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1 121,7</w:t>
            </w:r>
          </w:p>
        </w:tc>
      </w:tr>
      <w:tr w:rsidR="00134E9C" w:rsidRPr="00134E9C" w:rsidTr="008D7665">
        <w:trPr>
          <w:trHeight w:val="111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МКОУ Крыловской школы-интерната для обучающихся, воспитанников с ОВЗ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в </w:t>
            </w:r>
            <w:proofErr w:type="spellStart"/>
            <w:r w:rsidRPr="005B3C05">
              <w:rPr>
                <w:sz w:val="23"/>
                <w:szCs w:val="23"/>
              </w:rPr>
              <w:t>Бакчарском</w:t>
            </w:r>
            <w:proofErr w:type="spellEnd"/>
            <w:r w:rsidRPr="005B3C05">
              <w:rPr>
                <w:sz w:val="23"/>
                <w:szCs w:val="23"/>
              </w:rPr>
              <w:t xml:space="preserve"> районе (корректировка 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1 103,1</w:t>
            </w:r>
          </w:p>
        </w:tc>
      </w:tr>
      <w:tr w:rsidR="00134E9C" w:rsidRPr="00134E9C" w:rsidTr="008D7665">
        <w:trPr>
          <w:trHeight w:val="91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</w:t>
            </w:r>
            <w:proofErr w:type="spellStart"/>
            <w:r w:rsidRPr="005B3C05">
              <w:rPr>
                <w:sz w:val="23"/>
                <w:szCs w:val="23"/>
              </w:rPr>
              <w:t>Баткатской</w:t>
            </w:r>
            <w:proofErr w:type="spellEnd"/>
            <w:r w:rsidRPr="005B3C05">
              <w:rPr>
                <w:sz w:val="23"/>
                <w:szCs w:val="23"/>
              </w:rPr>
              <w:t xml:space="preserve"> СОШ в </w:t>
            </w:r>
            <w:proofErr w:type="spellStart"/>
            <w:r w:rsidRPr="005B3C05">
              <w:rPr>
                <w:sz w:val="23"/>
                <w:szCs w:val="23"/>
              </w:rPr>
              <w:t>Шегарском</w:t>
            </w:r>
            <w:proofErr w:type="spellEnd"/>
            <w:r w:rsidRPr="005B3C05">
              <w:rPr>
                <w:sz w:val="23"/>
                <w:szCs w:val="23"/>
              </w:rPr>
              <w:t xml:space="preserve"> районе (корректировка 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1 746,8</w:t>
            </w:r>
          </w:p>
        </w:tc>
      </w:tr>
      <w:tr w:rsidR="00134E9C" w:rsidRPr="00134E9C" w:rsidTr="008D7665">
        <w:trPr>
          <w:trHeight w:val="67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8D7665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spellStart"/>
            <w:proofErr w:type="gramStart"/>
            <w:r w:rsidR="00134E9C" w:rsidRPr="005B3C05">
              <w:rPr>
                <w:sz w:val="23"/>
                <w:szCs w:val="23"/>
              </w:rPr>
              <w:t>Тымская</w:t>
            </w:r>
            <w:proofErr w:type="spellEnd"/>
            <w:proofErr w:type="gramEnd"/>
            <w:r w:rsidR="00134E9C" w:rsidRPr="005B3C05">
              <w:rPr>
                <w:sz w:val="23"/>
                <w:szCs w:val="23"/>
              </w:rPr>
              <w:t xml:space="preserve"> ООШ</w:t>
            </w:r>
            <w:r>
              <w:rPr>
                <w:sz w:val="23"/>
                <w:szCs w:val="23"/>
              </w:rPr>
              <w:t>»</w:t>
            </w:r>
            <w:r w:rsidR="00134E9C" w:rsidRPr="005B3C05">
              <w:rPr>
                <w:sz w:val="23"/>
                <w:szCs w:val="23"/>
              </w:rPr>
              <w:t xml:space="preserve">, </w:t>
            </w:r>
            <w:proofErr w:type="spellStart"/>
            <w:r w:rsidR="00134E9C" w:rsidRPr="005B3C05">
              <w:rPr>
                <w:sz w:val="23"/>
                <w:szCs w:val="23"/>
              </w:rPr>
              <w:t>Каргасокский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803,3</w:t>
            </w:r>
          </w:p>
        </w:tc>
      </w:tr>
      <w:tr w:rsidR="00134E9C" w:rsidRPr="00134E9C" w:rsidTr="008D7665">
        <w:trPr>
          <w:trHeight w:val="79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134E9C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Капитальный ремонт </w:t>
            </w:r>
            <w:r>
              <w:rPr>
                <w:sz w:val="23"/>
                <w:szCs w:val="23"/>
              </w:rPr>
              <w:br/>
              <w:t>«</w:t>
            </w:r>
            <w:proofErr w:type="spellStart"/>
            <w:r>
              <w:rPr>
                <w:sz w:val="23"/>
                <w:szCs w:val="23"/>
              </w:rPr>
              <w:t>Усть-Тымская</w:t>
            </w:r>
            <w:proofErr w:type="spellEnd"/>
            <w:r>
              <w:rPr>
                <w:sz w:val="23"/>
                <w:szCs w:val="23"/>
              </w:rPr>
              <w:t xml:space="preserve"> ООШ»</w:t>
            </w:r>
            <w:r w:rsidR="00134E9C" w:rsidRPr="005B3C05">
              <w:rPr>
                <w:sz w:val="23"/>
                <w:szCs w:val="23"/>
              </w:rPr>
              <w:t xml:space="preserve">, </w:t>
            </w:r>
            <w:proofErr w:type="spellStart"/>
            <w:r w:rsidR="00134E9C" w:rsidRPr="005B3C05">
              <w:rPr>
                <w:sz w:val="23"/>
                <w:szCs w:val="23"/>
              </w:rPr>
              <w:t>Каргасокский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1 555,3</w:t>
            </w:r>
          </w:p>
        </w:tc>
      </w:tr>
      <w:tr w:rsidR="00134E9C" w:rsidRPr="00134E9C" w:rsidTr="008D7665">
        <w:trPr>
          <w:trHeight w:val="84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134E9C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spellStart"/>
            <w:r>
              <w:rPr>
                <w:sz w:val="23"/>
                <w:szCs w:val="23"/>
              </w:rPr>
              <w:t>Среднетымская</w:t>
            </w:r>
            <w:proofErr w:type="spellEnd"/>
            <w:r>
              <w:rPr>
                <w:sz w:val="23"/>
                <w:szCs w:val="23"/>
              </w:rPr>
              <w:t xml:space="preserve"> СОШ»</w:t>
            </w:r>
            <w:r w:rsidR="00134E9C" w:rsidRPr="005B3C05">
              <w:rPr>
                <w:sz w:val="23"/>
                <w:szCs w:val="23"/>
              </w:rPr>
              <w:t xml:space="preserve">, </w:t>
            </w:r>
            <w:proofErr w:type="spellStart"/>
            <w:r w:rsidR="00134E9C" w:rsidRPr="005B3C05">
              <w:rPr>
                <w:sz w:val="23"/>
                <w:szCs w:val="23"/>
              </w:rPr>
              <w:t>Каргасокский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829,5</w:t>
            </w:r>
          </w:p>
        </w:tc>
      </w:tr>
      <w:tr w:rsidR="00134E9C" w:rsidRPr="00134E9C" w:rsidTr="008D7665">
        <w:trPr>
          <w:trHeight w:val="7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</w:t>
            </w:r>
            <w:r w:rsidR="008D7665">
              <w:rPr>
                <w:sz w:val="23"/>
                <w:szCs w:val="23"/>
              </w:rPr>
              <w:t>«</w:t>
            </w:r>
            <w:r w:rsidRPr="005B3C05">
              <w:rPr>
                <w:sz w:val="23"/>
                <w:szCs w:val="23"/>
              </w:rPr>
              <w:t>Дубровская ООШ</w:t>
            </w:r>
            <w:r w:rsidR="008D766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>, Зырянский район (корректировка 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2 056,2</w:t>
            </w:r>
          </w:p>
        </w:tc>
      </w:tr>
      <w:tr w:rsidR="00134E9C" w:rsidRPr="00134E9C" w:rsidTr="008D7665">
        <w:trPr>
          <w:trHeight w:val="58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8D7665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spellStart"/>
            <w:r w:rsidR="00134E9C" w:rsidRPr="005B3C05">
              <w:rPr>
                <w:sz w:val="23"/>
                <w:szCs w:val="23"/>
              </w:rPr>
              <w:t>Куяновская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СОШ</w:t>
            </w:r>
            <w:r>
              <w:rPr>
                <w:sz w:val="23"/>
                <w:szCs w:val="23"/>
              </w:rPr>
              <w:t>»</w:t>
            </w:r>
            <w:r w:rsidR="00134E9C" w:rsidRPr="005B3C05">
              <w:rPr>
                <w:sz w:val="23"/>
                <w:szCs w:val="23"/>
              </w:rPr>
              <w:t xml:space="preserve"> Первомайский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390,9</w:t>
            </w:r>
          </w:p>
        </w:tc>
      </w:tr>
      <w:tr w:rsidR="00134E9C" w:rsidRPr="00134E9C" w:rsidTr="008D7665">
        <w:trPr>
          <w:trHeight w:val="76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8D7665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gramStart"/>
            <w:r w:rsidR="00134E9C" w:rsidRPr="005B3C05">
              <w:rPr>
                <w:sz w:val="23"/>
                <w:szCs w:val="23"/>
              </w:rPr>
              <w:t>Семеновская</w:t>
            </w:r>
            <w:proofErr w:type="gramEnd"/>
            <w:r w:rsidR="00134E9C" w:rsidRPr="005B3C05">
              <w:rPr>
                <w:sz w:val="23"/>
                <w:szCs w:val="23"/>
              </w:rPr>
              <w:t xml:space="preserve"> ООШ</w:t>
            </w:r>
            <w:r>
              <w:rPr>
                <w:sz w:val="23"/>
                <w:szCs w:val="23"/>
              </w:rPr>
              <w:t>»</w:t>
            </w:r>
            <w:r w:rsidR="00134E9C" w:rsidRPr="005B3C05">
              <w:rPr>
                <w:sz w:val="23"/>
                <w:szCs w:val="23"/>
              </w:rPr>
              <w:t>, Зырянский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2 056,2</w:t>
            </w:r>
          </w:p>
        </w:tc>
      </w:tr>
      <w:tr w:rsidR="00134E9C" w:rsidRPr="00134E9C" w:rsidTr="008D7665">
        <w:trPr>
          <w:trHeight w:val="66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8D7665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spellStart"/>
            <w:r w:rsidR="00134E9C" w:rsidRPr="005B3C05">
              <w:rPr>
                <w:sz w:val="23"/>
                <w:szCs w:val="23"/>
              </w:rPr>
              <w:t>Новосельцевская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СОШ</w:t>
            </w:r>
            <w:r>
              <w:rPr>
                <w:sz w:val="23"/>
                <w:szCs w:val="23"/>
              </w:rPr>
              <w:t>»</w:t>
            </w:r>
            <w:r w:rsidR="00134E9C" w:rsidRPr="005B3C05">
              <w:rPr>
                <w:sz w:val="23"/>
                <w:szCs w:val="23"/>
              </w:rPr>
              <w:t xml:space="preserve">, </w:t>
            </w:r>
            <w:proofErr w:type="spellStart"/>
            <w:r w:rsidR="00134E9C" w:rsidRPr="005B3C05">
              <w:rPr>
                <w:sz w:val="23"/>
                <w:szCs w:val="23"/>
              </w:rPr>
              <w:t>Парабельский</w:t>
            </w:r>
            <w:proofErr w:type="spellEnd"/>
            <w:r w:rsidR="00134E9C" w:rsidRPr="005B3C05">
              <w:rPr>
                <w:sz w:val="23"/>
                <w:szCs w:val="23"/>
              </w:rPr>
              <w:t xml:space="preserve">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1 524,6</w:t>
            </w:r>
          </w:p>
        </w:tc>
      </w:tr>
      <w:tr w:rsidR="00134E9C" w:rsidRPr="00134E9C" w:rsidTr="008D7665">
        <w:trPr>
          <w:trHeight w:val="61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134E9C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Капитальный ремонт «</w:t>
            </w:r>
            <w:proofErr w:type="gramStart"/>
            <w:r>
              <w:rPr>
                <w:sz w:val="23"/>
                <w:szCs w:val="23"/>
              </w:rPr>
              <w:t>Комсомольская</w:t>
            </w:r>
            <w:proofErr w:type="gramEnd"/>
            <w:r>
              <w:rPr>
                <w:sz w:val="23"/>
                <w:szCs w:val="23"/>
              </w:rPr>
              <w:t xml:space="preserve"> СОШ»</w:t>
            </w:r>
            <w:r w:rsidR="00134E9C" w:rsidRPr="005B3C05">
              <w:rPr>
                <w:sz w:val="23"/>
                <w:szCs w:val="23"/>
              </w:rPr>
              <w:t>, Первомайский район (ПСД)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5 244,0</w:t>
            </w:r>
          </w:p>
        </w:tc>
      </w:tr>
      <w:tr w:rsidR="00134E9C" w:rsidRPr="00134E9C" w:rsidTr="00134E9C">
        <w:trPr>
          <w:trHeight w:val="78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Ремонт школы </w:t>
            </w:r>
            <w:r w:rsidR="008D7665">
              <w:rPr>
                <w:sz w:val="23"/>
                <w:szCs w:val="23"/>
              </w:rPr>
              <w:br/>
            </w:r>
            <w:proofErr w:type="gramStart"/>
            <w:r w:rsidRPr="005B3C05">
              <w:rPr>
                <w:sz w:val="23"/>
                <w:szCs w:val="23"/>
              </w:rPr>
              <w:t>в</w:t>
            </w:r>
            <w:proofErr w:type="gramEnd"/>
            <w:r w:rsidRPr="005B3C05">
              <w:rPr>
                <w:sz w:val="23"/>
                <w:szCs w:val="23"/>
              </w:rPr>
              <w:t xml:space="preserve"> с.</w:t>
            </w:r>
            <w:r w:rsidR="008D7665">
              <w:rPr>
                <w:sz w:val="23"/>
                <w:szCs w:val="23"/>
              </w:rPr>
              <w:t xml:space="preserve"> </w:t>
            </w:r>
            <w:r w:rsidRPr="005B3C05">
              <w:rPr>
                <w:sz w:val="23"/>
                <w:szCs w:val="23"/>
              </w:rPr>
              <w:t xml:space="preserve">Ново-Кусково </w:t>
            </w:r>
            <w:proofErr w:type="spellStart"/>
            <w:r w:rsidRPr="005B3C05">
              <w:rPr>
                <w:sz w:val="23"/>
                <w:szCs w:val="23"/>
              </w:rPr>
              <w:t>Асиновского</w:t>
            </w:r>
            <w:proofErr w:type="spellEnd"/>
            <w:r w:rsidRPr="005B3C05">
              <w:rPr>
                <w:sz w:val="23"/>
                <w:szCs w:val="23"/>
              </w:rPr>
              <w:t xml:space="preserve"> района (разработка 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0928040620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350,0</w:t>
            </w:r>
          </w:p>
        </w:tc>
      </w:tr>
      <w:tr w:rsidR="00134E9C" w:rsidRPr="00134E9C" w:rsidTr="00134E9C">
        <w:trPr>
          <w:trHeight w:val="78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</w:t>
            </w:r>
            <w:r w:rsidR="008D7665">
              <w:rPr>
                <w:sz w:val="23"/>
                <w:szCs w:val="23"/>
              </w:rPr>
              <w:t xml:space="preserve">т </w:t>
            </w:r>
            <w:r w:rsidR="008D7665">
              <w:rPr>
                <w:sz w:val="23"/>
                <w:szCs w:val="23"/>
              </w:rPr>
              <w:br/>
              <w:t>ОГБУ «</w:t>
            </w:r>
            <w:r w:rsidRPr="005B3C05">
              <w:rPr>
                <w:sz w:val="23"/>
                <w:szCs w:val="23"/>
              </w:rPr>
              <w:t>Томский физико-технический лицей</w:t>
            </w:r>
            <w:r w:rsidR="008D766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 xml:space="preserve">,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г. Томск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0928000880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4 203,7</w:t>
            </w:r>
          </w:p>
        </w:tc>
      </w:tr>
      <w:tr w:rsidR="00134E9C" w:rsidRPr="00134E9C" w:rsidTr="00134E9C">
        <w:trPr>
          <w:trHeight w:val="112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Капитальный ремонт </w:t>
            </w:r>
            <w:r w:rsidR="008D7665">
              <w:rPr>
                <w:sz w:val="23"/>
                <w:szCs w:val="23"/>
              </w:rPr>
              <w:br/>
              <w:t>ОГКОУ «</w:t>
            </w:r>
            <w:r w:rsidRPr="005B3C05">
              <w:rPr>
                <w:sz w:val="23"/>
                <w:szCs w:val="23"/>
              </w:rPr>
              <w:t xml:space="preserve">Школа-интернат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для </w:t>
            </w:r>
            <w:proofErr w:type="gramStart"/>
            <w:r w:rsidRPr="005B3C05">
              <w:rPr>
                <w:sz w:val="23"/>
                <w:szCs w:val="23"/>
              </w:rPr>
              <w:t>обучающихся</w:t>
            </w:r>
            <w:proofErr w:type="gramEnd"/>
            <w:r w:rsidRPr="005B3C05">
              <w:rPr>
                <w:sz w:val="23"/>
                <w:szCs w:val="23"/>
              </w:rPr>
              <w:t xml:space="preserve"> </w:t>
            </w:r>
            <w:r w:rsidR="008D7665">
              <w:rPr>
                <w:sz w:val="23"/>
                <w:szCs w:val="23"/>
              </w:rPr>
              <w:br/>
              <w:t>с нарушениями зрения»</w:t>
            </w:r>
            <w:r w:rsidRPr="005B3C05">
              <w:rPr>
                <w:sz w:val="23"/>
                <w:szCs w:val="23"/>
              </w:rPr>
              <w:t xml:space="preserve">,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г. Томск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0928000880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1 089,9</w:t>
            </w:r>
          </w:p>
        </w:tc>
      </w:tr>
      <w:tr w:rsidR="00134E9C" w:rsidRPr="00134E9C" w:rsidTr="00134E9C">
        <w:trPr>
          <w:trHeight w:val="103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Разработка ПСД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на строительство здания </w:t>
            </w:r>
            <w:r w:rsidR="008D7665">
              <w:rPr>
                <w:sz w:val="23"/>
                <w:szCs w:val="23"/>
              </w:rPr>
              <w:br/>
              <w:t>ОГБОУ «</w:t>
            </w:r>
            <w:proofErr w:type="spellStart"/>
            <w:r w:rsidRPr="005B3C05">
              <w:rPr>
                <w:sz w:val="23"/>
                <w:szCs w:val="23"/>
              </w:rPr>
              <w:t>Шегарская</w:t>
            </w:r>
            <w:proofErr w:type="spellEnd"/>
            <w:r w:rsidRPr="005B3C05">
              <w:rPr>
                <w:sz w:val="23"/>
                <w:szCs w:val="23"/>
              </w:rPr>
              <w:t xml:space="preserve"> школа-интернат</w:t>
            </w:r>
            <w:r w:rsidR="008D766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 xml:space="preserve"> на 100 мест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в п. Победа </w:t>
            </w:r>
            <w:proofErr w:type="spellStart"/>
            <w:r w:rsidRPr="005B3C05">
              <w:rPr>
                <w:sz w:val="23"/>
                <w:szCs w:val="23"/>
              </w:rPr>
              <w:t>Шегарского</w:t>
            </w:r>
            <w:proofErr w:type="spellEnd"/>
            <w:r w:rsidRPr="005B3C05">
              <w:rPr>
                <w:sz w:val="23"/>
                <w:szCs w:val="23"/>
              </w:rPr>
              <w:t xml:space="preserve"> района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092890П080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29 453,6</w:t>
            </w:r>
          </w:p>
        </w:tc>
      </w:tr>
      <w:tr w:rsidR="00134E9C" w:rsidRPr="00134E9C" w:rsidTr="00134E9C">
        <w:trPr>
          <w:trHeight w:val="7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здания интерната на 50/100 мест для школы </w:t>
            </w:r>
            <w:r w:rsidR="008D7665">
              <w:rPr>
                <w:sz w:val="23"/>
                <w:szCs w:val="23"/>
              </w:rPr>
              <w:br/>
              <w:t xml:space="preserve">в </w:t>
            </w:r>
            <w:proofErr w:type="spellStart"/>
            <w:r w:rsidR="008D7665">
              <w:rPr>
                <w:sz w:val="23"/>
                <w:szCs w:val="23"/>
              </w:rPr>
              <w:t>мкр</w:t>
            </w:r>
            <w:proofErr w:type="spellEnd"/>
            <w:r w:rsidR="008D7665">
              <w:rPr>
                <w:sz w:val="23"/>
                <w:szCs w:val="23"/>
              </w:rPr>
              <w:t>. «</w:t>
            </w:r>
            <w:r w:rsidRPr="005B3C05">
              <w:rPr>
                <w:sz w:val="23"/>
                <w:szCs w:val="23"/>
              </w:rPr>
              <w:t>Северный парк</w:t>
            </w:r>
            <w:r w:rsidR="008D766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 xml:space="preserve"> Томского района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092894П080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7 500,0</w:t>
            </w:r>
          </w:p>
        </w:tc>
      </w:tr>
      <w:tr w:rsidR="00134E9C" w:rsidRPr="00134E9C" w:rsidTr="00134E9C">
        <w:trPr>
          <w:trHeight w:val="78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общеобразовательной организации на 550 мест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в г. Колпашево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092894П080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78 905,6</w:t>
            </w:r>
          </w:p>
        </w:tc>
      </w:tr>
      <w:tr w:rsidR="00134E9C" w:rsidRPr="00134E9C" w:rsidTr="00134E9C">
        <w:trPr>
          <w:trHeight w:val="73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</w:t>
            </w:r>
            <w:proofErr w:type="spellStart"/>
            <w:r w:rsidRPr="005B3C05">
              <w:rPr>
                <w:sz w:val="23"/>
                <w:szCs w:val="23"/>
              </w:rPr>
              <w:t>Корниловской</w:t>
            </w:r>
            <w:proofErr w:type="spellEnd"/>
            <w:r w:rsidRPr="005B3C05">
              <w:rPr>
                <w:sz w:val="23"/>
                <w:szCs w:val="23"/>
              </w:rPr>
              <w:t xml:space="preserve"> СОШ на 200 мест в Томском районе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09WE152300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25 729,1</w:t>
            </w:r>
          </w:p>
        </w:tc>
      </w:tr>
      <w:tr w:rsidR="00134E9C" w:rsidRPr="00134E9C" w:rsidTr="00134E9C">
        <w:trPr>
          <w:trHeight w:val="79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3.3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Комитет по охране объектов культурного наследия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1 297,5</w:t>
            </w:r>
          </w:p>
        </w:tc>
      </w:tr>
      <w:tr w:rsidR="00134E9C" w:rsidRPr="00134E9C" w:rsidTr="00134E9C">
        <w:trPr>
          <w:trHeight w:val="109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Капитальный ремонт Томского областного института повышения квалификации работников образования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0928600880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03000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1 297,5</w:t>
            </w:r>
          </w:p>
        </w:tc>
      </w:tr>
      <w:tr w:rsidR="00134E9C" w:rsidRPr="00134E9C" w:rsidTr="008D7665">
        <w:trPr>
          <w:trHeight w:val="272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</w:t>
            </w:r>
            <w:r w:rsidR="008D766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Итого расходов, курируемых заместителем Губернатора Томской области по агропромышленной политике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природопользованию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206 601,7</w:t>
            </w:r>
          </w:p>
        </w:tc>
      </w:tr>
      <w:tr w:rsidR="00134E9C" w:rsidRPr="00134E9C" w:rsidTr="008D7665">
        <w:trPr>
          <w:trHeight w:val="375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Департамент по культуре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67 846,2</w:t>
            </w:r>
          </w:p>
        </w:tc>
      </w:tr>
      <w:tr w:rsidR="00134E9C" w:rsidRPr="00134E9C" w:rsidTr="008D7665">
        <w:trPr>
          <w:trHeight w:val="150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Приобретение Павильона </w:t>
            </w:r>
            <w:r w:rsidR="008D7665">
              <w:rPr>
                <w:sz w:val="23"/>
                <w:szCs w:val="23"/>
              </w:rPr>
              <w:br/>
              <w:t>для культурно-</w:t>
            </w:r>
            <w:r w:rsidRPr="005B3C05">
              <w:rPr>
                <w:sz w:val="23"/>
                <w:szCs w:val="23"/>
              </w:rPr>
              <w:t xml:space="preserve">досуговой деятельности с оборудованием для приготовления пищи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на ул. Садовой </w:t>
            </w:r>
            <w:proofErr w:type="gramStart"/>
            <w:r w:rsidRPr="005B3C05">
              <w:rPr>
                <w:sz w:val="23"/>
                <w:szCs w:val="23"/>
              </w:rPr>
              <w:t>в</w:t>
            </w:r>
            <w:proofErr w:type="gramEnd"/>
            <w:r w:rsidRPr="005B3C05">
              <w:rPr>
                <w:sz w:val="23"/>
                <w:szCs w:val="23"/>
              </w:rPr>
              <w:t xml:space="preserve"> с.</w:t>
            </w:r>
            <w:r w:rsidR="008D7665">
              <w:rPr>
                <w:sz w:val="23"/>
                <w:szCs w:val="23"/>
              </w:rPr>
              <w:t xml:space="preserve"> </w:t>
            </w:r>
            <w:proofErr w:type="spellStart"/>
            <w:r w:rsidRPr="005B3C05">
              <w:rPr>
                <w:sz w:val="23"/>
                <w:szCs w:val="23"/>
              </w:rPr>
              <w:t>Зоркальцево</w:t>
            </w:r>
            <w:proofErr w:type="spellEnd"/>
            <w:r w:rsidRPr="005B3C05">
              <w:rPr>
                <w:sz w:val="23"/>
                <w:szCs w:val="23"/>
              </w:rPr>
              <w:t xml:space="preserve"> </w:t>
            </w:r>
            <w:proofErr w:type="gramStart"/>
            <w:r w:rsidRPr="005B3C05">
              <w:rPr>
                <w:sz w:val="23"/>
                <w:szCs w:val="23"/>
              </w:rPr>
              <w:t>Томского</w:t>
            </w:r>
            <w:proofErr w:type="gramEnd"/>
            <w:r w:rsidRPr="005B3C05">
              <w:rPr>
                <w:sz w:val="23"/>
                <w:szCs w:val="23"/>
              </w:rPr>
              <w:t xml:space="preserve"> района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101810И060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60 000,0</w:t>
            </w:r>
          </w:p>
        </w:tc>
      </w:tr>
      <w:tr w:rsidR="00134E9C" w:rsidRPr="00134E9C" w:rsidTr="008D7665">
        <w:trPr>
          <w:trHeight w:val="84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Календарный план проведения мероприятий в области культуры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1016401190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7 846,2</w:t>
            </w:r>
          </w:p>
        </w:tc>
      </w:tr>
      <w:tr w:rsidR="00134E9C" w:rsidRPr="00134E9C" w:rsidTr="008D7665">
        <w:trPr>
          <w:trHeight w:val="63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4.2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архитектуры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строительства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90 000,0</w:t>
            </w:r>
          </w:p>
        </w:tc>
      </w:tr>
      <w:tr w:rsidR="00134E9C" w:rsidRPr="00134E9C" w:rsidTr="00134E9C">
        <w:trPr>
          <w:trHeight w:val="100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Строительство Центра культуры на 100 мест в д.</w:t>
            </w:r>
            <w:r w:rsidR="008D7665">
              <w:rPr>
                <w:sz w:val="23"/>
                <w:szCs w:val="23"/>
              </w:rPr>
              <w:t xml:space="preserve"> </w:t>
            </w:r>
            <w:r w:rsidRPr="005B3C05">
              <w:rPr>
                <w:sz w:val="23"/>
                <w:szCs w:val="23"/>
              </w:rPr>
              <w:t xml:space="preserve">Березовка Первомайского района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101814И580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50 000,0</w:t>
            </w:r>
          </w:p>
        </w:tc>
      </w:tr>
      <w:tr w:rsidR="00134E9C" w:rsidRPr="00134E9C" w:rsidTr="00134E9C">
        <w:trPr>
          <w:trHeight w:val="120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Реконструкция здания </w:t>
            </w:r>
            <w:r w:rsidR="008D7665">
              <w:rPr>
                <w:sz w:val="23"/>
                <w:szCs w:val="23"/>
              </w:rPr>
              <w:br/>
              <w:t>ОГАУК «</w:t>
            </w:r>
            <w:r w:rsidRPr="005B3C05">
              <w:rPr>
                <w:sz w:val="23"/>
                <w:szCs w:val="23"/>
              </w:rPr>
              <w:t>Томская облас</w:t>
            </w:r>
            <w:r w:rsidR="008D7665">
              <w:rPr>
                <w:sz w:val="23"/>
                <w:szCs w:val="23"/>
              </w:rPr>
              <w:t>тная государственная филармония»</w:t>
            </w:r>
            <w:r w:rsidRPr="005B3C05">
              <w:rPr>
                <w:sz w:val="23"/>
                <w:szCs w:val="23"/>
              </w:rPr>
              <w:t xml:space="preserve">, расположенного по адресу: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г. Томск, пр. Ленина, 12а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101810П070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20 000,0</w:t>
            </w:r>
          </w:p>
        </w:tc>
      </w:tr>
      <w:tr w:rsidR="00134E9C" w:rsidRPr="00134E9C" w:rsidTr="00134E9C">
        <w:trPr>
          <w:trHeight w:val="111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Реконструкция здания </w:t>
            </w:r>
            <w:r w:rsidR="008D7665">
              <w:rPr>
                <w:sz w:val="23"/>
                <w:szCs w:val="23"/>
              </w:rPr>
              <w:br/>
              <w:t>ОГАУК «</w:t>
            </w:r>
            <w:r w:rsidRPr="005B3C05">
              <w:rPr>
                <w:sz w:val="23"/>
                <w:szCs w:val="23"/>
              </w:rPr>
              <w:t>Томский областной ордена Трудового Красного Знамени театр драмы</w:t>
            </w:r>
            <w:r w:rsidR="008D7665">
              <w:rPr>
                <w:sz w:val="23"/>
                <w:szCs w:val="23"/>
              </w:rPr>
              <w:t>»</w:t>
            </w:r>
            <w:r w:rsidRPr="005B3C05">
              <w:rPr>
                <w:sz w:val="23"/>
                <w:szCs w:val="23"/>
              </w:rPr>
              <w:t xml:space="preserve">, расположенного по адресу: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г. Томск, пр. Ленина, 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101810П070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20 000,0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4.3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Администрация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6 000,0</w:t>
            </w:r>
          </w:p>
        </w:tc>
      </w:tr>
      <w:tr w:rsidR="00134E9C" w:rsidRPr="00134E9C" w:rsidTr="00134E9C">
        <w:trPr>
          <w:trHeight w:val="165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Организация участия в торгово-экономических миссиях, выставках, конференциях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и других общероссийских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зарубежных мероприятиях, направленных на продвижение региональной пищевой продукции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0412</w:t>
            </w:r>
          </w:p>
        </w:tc>
        <w:tc>
          <w:tcPr>
            <w:tcW w:w="155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0679500430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5 000,0</w:t>
            </w:r>
          </w:p>
        </w:tc>
      </w:tr>
      <w:tr w:rsidR="00134E9C" w:rsidRPr="00134E9C" w:rsidTr="008D7665">
        <w:trPr>
          <w:trHeight w:val="157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333333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Организация мониторинга качества и безопасности пищевой продукции, реализуемой в розничной торговле и поставляемой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в учреждения социальной сферы на территории Томской области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0412</w:t>
            </w:r>
          </w:p>
        </w:tc>
        <w:tc>
          <w:tcPr>
            <w:tcW w:w="1559" w:type="dxa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0679500420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1 000,0</w:t>
            </w:r>
          </w:p>
        </w:tc>
      </w:tr>
      <w:tr w:rsidR="00134E9C" w:rsidRPr="00134E9C" w:rsidTr="008D7665">
        <w:trPr>
          <w:trHeight w:val="735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4.4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Pr="005B3C0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lastRenderedPageBreak/>
              <w:t xml:space="preserve">Департамент охотничьего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и рыбного хозяйства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36 155,5</w:t>
            </w:r>
          </w:p>
        </w:tc>
      </w:tr>
      <w:tr w:rsidR="00134E9C" w:rsidRPr="00134E9C" w:rsidTr="008D7665">
        <w:trPr>
          <w:trHeight w:val="82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Создание </w:t>
            </w:r>
            <w:proofErr w:type="spellStart"/>
            <w:r w:rsidRPr="005B3C05">
              <w:rPr>
                <w:color w:val="000000"/>
                <w:sz w:val="23"/>
                <w:szCs w:val="23"/>
              </w:rPr>
              <w:t>егерьских</w:t>
            </w:r>
            <w:proofErr w:type="spellEnd"/>
            <w:r w:rsidRPr="005B3C05">
              <w:rPr>
                <w:color w:val="000000"/>
                <w:sz w:val="23"/>
                <w:szCs w:val="23"/>
              </w:rPr>
              <w:t xml:space="preserve"> кордонов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в государственных зоологических заказниках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1546400000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1 000,0</w:t>
            </w:r>
          </w:p>
        </w:tc>
      </w:tr>
      <w:tr w:rsidR="00134E9C" w:rsidRPr="00134E9C" w:rsidTr="008D7665">
        <w:trPr>
          <w:trHeight w:val="88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8D7665">
            <w:pPr>
              <w:ind w:firstLine="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ВЦП «</w:t>
            </w:r>
            <w:r w:rsidR="00134E9C" w:rsidRPr="005B3C05">
              <w:rPr>
                <w:color w:val="000000"/>
                <w:sz w:val="23"/>
                <w:szCs w:val="23"/>
              </w:rPr>
              <w:t>Охрана и развитие государственных зоологических заказников областного значения</w:t>
            </w:r>
            <w:r>
              <w:rPr>
                <w:color w:val="000000"/>
                <w:sz w:val="23"/>
                <w:szCs w:val="23"/>
              </w:rPr>
              <w:t>»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1546400000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6 655,5</w:t>
            </w:r>
          </w:p>
        </w:tc>
      </w:tr>
      <w:tr w:rsidR="00134E9C" w:rsidRPr="00134E9C" w:rsidTr="008D7665">
        <w:trPr>
          <w:trHeight w:val="132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Проведение </w:t>
            </w:r>
            <w:r w:rsidRPr="005B3C05">
              <w:rPr>
                <w:color w:val="000000"/>
                <w:sz w:val="23"/>
                <w:szCs w:val="23"/>
              </w:rPr>
              <w:t xml:space="preserve">анализа современного состояния запасов водных биологических ресурсов на отдельных водоемах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0405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0638401550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2 500,0</w:t>
            </w:r>
          </w:p>
        </w:tc>
      </w:tr>
      <w:tr w:rsidR="00134E9C" w:rsidRPr="00134E9C" w:rsidTr="008D7665">
        <w:trPr>
          <w:trHeight w:val="97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Проведение конференции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по развитию рыбохозяйственного комплекса в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0405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0638401200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1 000,0</w:t>
            </w:r>
          </w:p>
        </w:tc>
      </w:tr>
      <w:tr w:rsidR="00134E9C" w:rsidRPr="00134E9C" w:rsidTr="008D7665">
        <w:trPr>
          <w:trHeight w:val="180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Приобретение спецтехники </w:t>
            </w:r>
            <w:r w:rsidR="008D7665">
              <w:rPr>
                <w:color w:val="000000"/>
                <w:sz w:val="23"/>
                <w:szCs w:val="23"/>
              </w:rPr>
              <w:br/>
              <w:t xml:space="preserve">для </w:t>
            </w:r>
            <w:r w:rsidRPr="005B3C05">
              <w:rPr>
                <w:color w:val="000000"/>
                <w:sz w:val="23"/>
                <w:szCs w:val="23"/>
              </w:rPr>
              <w:t xml:space="preserve">инспекторского состава Департамента охотничьего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и рыбного </w:t>
            </w:r>
            <w:r w:rsidR="008D7665">
              <w:rPr>
                <w:color w:val="000000"/>
                <w:sz w:val="23"/>
                <w:szCs w:val="23"/>
              </w:rPr>
              <w:t>хозяйства Томской области (ВЦП «</w:t>
            </w:r>
            <w:r w:rsidRPr="005B3C05">
              <w:rPr>
                <w:color w:val="000000"/>
                <w:sz w:val="23"/>
                <w:szCs w:val="23"/>
              </w:rPr>
              <w:t xml:space="preserve">Охрана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и развитие объектов животного мира и среды их обитания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на территориях </w:t>
            </w:r>
            <w:r w:rsidR="008D7665">
              <w:rPr>
                <w:color w:val="000000"/>
                <w:sz w:val="23"/>
                <w:szCs w:val="23"/>
              </w:rPr>
              <w:t>общедоступных охотничьих угодий»</w:t>
            </w:r>
            <w:r w:rsidRPr="005B3C05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1546500790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25 000,0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4.5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Департамент лесного хозяйства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4 500,0</w:t>
            </w:r>
          </w:p>
        </w:tc>
      </w:tr>
      <w:tr w:rsidR="00134E9C" w:rsidRPr="00134E9C" w:rsidTr="00134E9C">
        <w:trPr>
          <w:trHeight w:val="90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Материально-техническое обеспечение Департамента лесного хозяйства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1550100000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4 500,0</w:t>
            </w:r>
          </w:p>
        </w:tc>
      </w:tr>
      <w:tr w:rsidR="00134E9C" w:rsidRPr="00134E9C" w:rsidTr="00134E9C">
        <w:trPr>
          <w:trHeight w:val="272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4.6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Инспекция государственного технического надзора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2 100,0</w:t>
            </w:r>
          </w:p>
        </w:tc>
      </w:tr>
      <w:tr w:rsidR="00134E9C" w:rsidRPr="00134E9C" w:rsidTr="00134E9C">
        <w:trPr>
          <w:trHeight w:val="108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Материально-техническое обеспечение Инспекции государственного технического надзора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0640100000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2 100,0</w:t>
            </w:r>
          </w:p>
        </w:tc>
      </w:tr>
      <w:tr w:rsidR="00134E9C" w:rsidRPr="00134E9C" w:rsidTr="00134E9C">
        <w:trPr>
          <w:trHeight w:val="112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Итого расходов, курируемых заместителем Губернатора Томской области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по строительству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инфраструктуре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191 655,0</w:t>
            </w:r>
          </w:p>
        </w:tc>
      </w:tr>
      <w:tr w:rsidR="00134E9C" w:rsidRPr="00134E9C" w:rsidTr="00134E9C">
        <w:trPr>
          <w:trHeight w:val="63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ЖКХ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государственного жилищного надзора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27 455,0</w:t>
            </w:r>
          </w:p>
        </w:tc>
      </w:tr>
      <w:tr w:rsidR="00134E9C" w:rsidRPr="00134E9C" w:rsidTr="00134E9C">
        <w:trPr>
          <w:trHeight w:val="124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Создание условий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для управления многоквартирными домами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в муниципальных образованиях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1346240850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1 000,0</w:t>
            </w:r>
          </w:p>
        </w:tc>
      </w:tr>
      <w:tr w:rsidR="00134E9C" w:rsidRPr="00134E9C" w:rsidTr="00F73AA4">
        <w:trPr>
          <w:trHeight w:val="27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Комплексный проект модернизации системы теплоснабжения г. Асино </w:t>
            </w:r>
            <w:proofErr w:type="spellStart"/>
            <w:r w:rsidRPr="005B3C05">
              <w:rPr>
                <w:sz w:val="23"/>
                <w:szCs w:val="23"/>
              </w:rPr>
              <w:t>Асиновского</w:t>
            </w:r>
            <w:proofErr w:type="spellEnd"/>
            <w:r w:rsidRPr="005B3C05">
              <w:rPr>
                <w:sz w:val="23"/>
                <w:szCs w:val="23"/>
              </w:rPr>
              <w:t xml:space="preserve"> района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194874П030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20 000,0</w:t>
            </w:r>
          </w:p>
        </w:tc>
      </w:tr>
      <w:tr w:rsidR="00134E9C" w:rsidRPr="00134E9C" w:rsidTr="008D7665">
        <w:trPr>
          <w:trHeight w:val="108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Строительство очистных сооружений </w:t>
            </w:r>
            <w:proofErr w:type="spellStart"/>
            <w:r w:rsidRPr="005B3C05">
              <w:rPr>
                <w:sz w:val="23"/>
                <w:szCs w:val="23"/>
              </w:rPr>
              <w:t>Колпашевского</w:t>
            </w:r>
            <w:proofErr w:type="spellEnd"/>
            <w:r w:rsidRPr="005B3C05">
              <w:rPr>
                <w:sz w:val="23"/>
                <w:szCs w:val="23"/>
              </w:rPr>
              <w:t xml:space="preserve"> городского поселения </w:t>
            </w:r>
            <w:proofErr w:type="spellStart"/>
            <w:r w:rsidRPr="005B3C05">
              <w:rPr>
                <w:sz w:val="23"/>
                <w:szCs w:val="23"/>
              </w:rPr>
              <w:t>Колпашевского</w:t>
            </w:r>
            <w:proofErr w:type="spellEnd"/>
            <w:r w:rsidRPr="005B3C05">
              <w:rPr>
                <w:sz w:val="23"/>
                <w:szCs w:val="23"/>
              </w:rPr>
              <w:t xml:space="preserve"> района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 (ПСД)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191814П920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6 455,0</w:t>
            </w:r>
          </w:p>
        </w:tc>
      </w:tr>
      <w:tr w:rsidR="00134E9C" w:rsidRPr="00134E9C" w:rsidTr="008D7665">
        <w:trPr>
          <w:trHeight w:val="63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5.2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Pr="005B3C0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lastRenderedPageBreak/>
              <w:t>Департамент архитектуры и строительства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164 200,0</w:t>
            </w:r>
          </w:p>
        </w:tc>
      </w:tr>
      <w:tr w:rsidR="00134E9C" w:rsidRPr="00134E9C" w:rsidTr="008D7665">
        <w:trPr>
          <w:trHeight w:val="103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Разработка архитектурно-градостроительной концепции многофункционального студенческого городка в городе Томске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1346300000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20 000,0</w:t>
            </w:r>
          </w:p>
        </w:tc>
      </w:tr>
      <w:tr w:rsidR="00134E9C" w:rsidRPr="00134E9C" w:rsidTr="008D7665">
        <w:trPr>
          <w:trHeight w:val="45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Инструментальное обследование школ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0702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0928000890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50 000,0</w:t>
            </w:r>
          </w:p>
        </w:tc>
      </w:tr>
      <w:tr w:rsidR="00134E9C" w:rsidRPr="00134E9C" w:rsidTr="008D7665">
        <w:trPr>
          <w:trHeight w:val="780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Газораспределительные сети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г. Колпашево и с. Тогур </w:t>
            </w:r>
            <w:proofErr w:type="spellStart"/>
            <w:r w:rsidRPr="005B3C05">
              <w:rPr>
                <w:color w:val="000000"/>
                <w:sz w:val="23"/>
                <w:szCs w:val="23"/>
              </w:rPr>
              <w:t>Колпашевского</w:t>
            </w:r>
            <w:proofErr w:type="spellEnd"/>
            <w:r w:rsidRPr="005B3C05">
              <w:rPr>
                <w:color w:val="000000"/>
                <w:sz w:val="23"/>
                <w:szCs w:val="23"/>
              </w:rPr>
              <w:t xml:space="preserve"> района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194884И030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10 000,0</w:t>
            </w:r>
          </w:p>
        </w:tc>
      </w:tr>
      <w:tr w:rsidR="00134E9C" w:rsidRPr="00134E9C" w:rsidTr="00134E9C">
        <w:trPr>
          <w:trHeight w:val="82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Газоснабжение д. </w:t>
            </w:r>
            <w:proofErr w:type="spellStart"/>
            <w:r w:rsidRPr="005B3C05">
              <w:rPr>
                <w:color w:val="000000"/>
                <w:sz w:val="23"/>
                <w:szCs w:val="23"/>
              </w:rPr>
              <w:t>Поросино</w:t>
            </w:r>
            <w:proofErr w:type="spellEnd"/>
            <w:r w:rsidRPr="005B3C05">
              <w:rPr>
                <w:color w:val="000000"/>
                <w:sz w:val="23"/>
                <w:szCs w:val="23"/>
              </w:rPr>
              <w:t xml:space="preserve"> Томского района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194884И030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10 000,0</w:t>
            </w:r>
          </w:p>
        </w:tc>
      </w:tr>
      <w:tr w:rsidR="00134E9C" w:rsidRPr="00134E9C" w:rsidTr="00134E9C">
        <w:trPr>
          <w:trHeight w:val="17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Территория (площадка), планируемая для предоставления многодетным семьям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для индивидуального жилищного строительства, расположенная по адресу: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г. Томск, </w:t>
            </w:r>
            <w:proofErr w:type="spellStart"/>
            <w:r w:rsidRPr="005B3C05">
              <w:rPr>
                <w:color w:val="000000"/>
                <w:sz w:val="23"/>
                <w:szCs w:val="23"/>
              </w:rPr>
              <w:t>Кузовлевск</w:t>
            </w:r>
            <w:r w:rsidR="008D7665">
              <w:rPr>
                <w:color w:val="000000"/>
                <w:sz w:val="23"/>
                <w:szCs w:val="23"/>
              </w:rPr>
              <w:t>ий</w:t>
            </w:r>
            <w:proofErr w:type="spellEnd"/>
            <w:r w:rsidR="008D7665">
              <w:rPr>
                <w:color w:val="000000"/>
                <w:sz w:val="23"/>
                <w:szCs w:val="23"/>
              </w:rPr>
              <w:t xml:space="preserve"> тракт. Сети электроснабжения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133914И980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05000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74 200,0</w:t>
            </w:r>
          </w:p>
        </w:tc>
      </w:tr>
      <w:tr w:rsidR="00134E9C" w:rsidRPr="00134E9C" w:rsidTr="00134E9C">
        <w:trPr>
          <w:trHeight w:val="139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Итого расходов, курируемых заместителем Губернатора Томской области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по инвестиционной политике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имущественным отношениям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13 162,0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Департамент инвестиций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800,0</w:t>
            </w:r>
          </w:p>
        </w:tc>
      </w:tr>
      <w:tr w:rsidR="00134E9C" w:rsidRPr="00134E9C" w:rsidTr="00134E9C">
        <w:trPr>
          <w:trHeight w:val="11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Организация коммуникативных мероприятий, направленных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на повышение инвестиционной привлекательности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0116001600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800,0</w:t>
            </w:r>
          </w:p>
        </w:tc>
      </w:tr>
      <w:tr w:rsidR="00134E9C" w:rsidRPr="00134E9C" w:rsidTr="00134E9C">
        <w:trPr>
          <w:trHeight w:val="63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6.2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Департамент по управлению государственной собственностью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6 000,0</w:t>
            </w:r>
          </w:p>
        </w:tc>
      </w:tr>
      <w:tr w:rsidR="00134E9C" w:rsidRPr="00134E9C" w:rsidTr="00134E9C">
        <w:trPr>
          <w:trHeight w:val="154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Предоставление жилых помещений в</w:t>
            </w:r>
            <w:r w:rsidR="008D7665">
              <w:rPr>
                <w:sz w:val="23"/>
                <w:szCs w:val="23"/>
              </w:rPr>
              <w:t xml:space="preserve"> собственность Томской области </w:t>
            </w:r>
            <w:r w:rsidRPr="005B3C05">
              <w:rPr>
                <w:sz w:val="23"/>
                <w:szCs w:val="23"/>
              </w:rPr>
              <w:t xml:space="preserve">в целях дальнейшего предоставления многодетным семьям,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имеющим 5 и более детей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131830И080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6 000,0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6.3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Администрация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6 362,0</w:t>
            </w:r>
          </w:p>
        </w:tc>
      </w:tr>
      <w:tr w:rsidR="00134E9C" w:rsidRPr="00134E9C" w:rsidTr="00134E9C">
        <w:trPr>
          <w:trHeight w:val="40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134E9C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ВЦП «</w:t>
            </w:r>
            <w:r w:rsidR="00134E9C" w:rsidRPr="005B3C05">
              <w:rPr>
                <w:sz w:val="23"/>
                <w:szCs w:val="23"/>
              </w:rPr>
              <w:t>Развитие</w:t>
            </w:r>
            <w:r>
              <w:rPr>
                <w:sz w:val="23"/>
                <w:szCs w:val="23"/>
              </w:rPr>
              <w:t xml:space="preserve"> внешних связей Томской области»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0126100030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1 200,0</w:t>
            </w:r>
          </w:p>
        </w:tc>
      </w:tr>
      <w:tr w:rsidR="00134E9C" w:rsidRPr="00134E9C" w:rsidTr="00134E9C">
        <w:trPr>
          <w:trHeight w:val="8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8D7665" w:rsidP="00134E9C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Региональный проект «</w:t>
            </w:r>
            <w:r w:rsidR="00134E9C" w:rsidRPr="005B3C05">
              <w:rPr>
                <w:sz w:val="23"/>
                <w:szCs w:val="23"/>
              </w:rPr>
              <w:t xml:space="preserve">Системные меры развития международной кооперации </w:t>
            </w:r>
            <w:r>
              <w:rPr>
                <w:sz w:val="23"/>
                <w:szCs w:val="23"/>
              </w:rPr>
              <w:br/>
              <w:t>и экспорта»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01WT600940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5 162,0</w:t>
            </w:r>
          </w:p>
        </w:tc>
      </w:tr>
      <w:tr w:rsidR="00134E9C" w:rsidRPr="00134E9C" w:rsidTr="008D7665">
        <w:trPr>
          <w:trHeight w:val="94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7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Итого расходов, курируемых заместителем Губернатора Томской области по внутренней политике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32 000,0</w:t>
            </w:r>
          </w:p>
        </w:tc>
      </w:tr>
      <w:tr w:rsidR="00134E9C" w:rsidRPr="00134E9C" w:rsidTr="008D7665">
        <w:trPr>
          <w:trHeight w:val="63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7.1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  <w:p w:rsidR="008D7665" w:rsidRPr="005B3C05" w:rsidRDefault="008D7665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lastRenderedPageBreak/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32 000,0</w:t>
            </w:r>
          </w:p>
        </w:tc>
      </w:tr>
      <w:tr w:rsidR="00134E9C" w:rsidRPr="00134E9C" w:rsidTr="008D7665">
        <w:trPr>
          <w:trHeight w:val="127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Приобретение спортивно-технологического оборудования для создания хоккейных коробок с возможностью использования в летний период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08WP540600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30 000,0</w:t>
            </w:r>
          </w:p>
        </w:tc>
      </w:tr>
      <w:tr w:rsidR="00134E9C" w:rsidRPr="00134E9C" w:rsidTr="008D7665">
        <w:trPr>
          <w:trHeight w:val="178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Обеспечение участия спортивных сборных команд муниципальных районов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городских округов Томской области в официальных региональных спортивных, физкультурных мероприятиях, проводимых на территории Томской области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0818640320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11000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2 000,0</w:t>
            </w:r>
          </w:p>
        </w:tc>
      </w:tr>
      <w:tr w:rsidR="00134E9C" w:rsidRPr="00134E9C" w:rsidTr="008D7665">
        <w:trPr>
          <w:trHeight w:val="1050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</w:t>
            </w:r>
            <w:r w:rsidR="008D766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Итого расходов, курируемых заместителем Губернатора Томской области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по промышленной политике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11 805,0</w:t>
            </w:r>
          </w:p>
        </w:tc>
      </w:tr>
      <w:tr w:rsidR="00134E9C" w:rsidRPr="00134E9C" w:rsidTr="00134E9C">
        <w:trPr>
          <w:trHeight w:val="63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8.1</w:t>
            </w:r>
            <w:r w:rsidR="00A342A4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11 805,0</w:t>
            </w:r>
          </w:p>
        </w:tc>
      </w:tr>
      <w:tr w:rsidR="00134E9C" w:rsidRPr="00134E9C" w:rsidTr="00134E9C">
        <w:trPr>
          <w:trHeight w:val="114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8D7665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Возмещение части затрат перевозчикам, осуществляющим авиапассажирские перевозки </w:t>
            </w:r>
            <w:r w:rsidR="00A342A4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 xml:space="preserve">на внутриобластных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и региональных маршрутах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1818000460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11 805,0</w:t>
            </w:r>
          </w:p>
        </w:tc>
      </w:tr>
      <w:tr w:rsidR="00134E9C" w:rsidRPr="00134E9C" w:rsidTr="008D7665">
        <w:trPr>
          <w:trHeight w:val="94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9</w:t>
            </w:r>
            <w:r w:rsidR="008D766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 xml:space="preserve">Итого расходов, курируемых заместителем Губернатора Томской области </w:t>
            </w:r>
            <w:r w:rsidR="008D7665">
              <w:rPr>
                <w:sz w:val="23"/>
                <w:szCs w:val="23"/>
              </w:rPr>
              <w:br/>
            </w:r>
            <w:r w:rsidRPr="005B3C05">
              <w:rPr>
                <w:sz w:val="23"/>
                <w:szCs w:val="23"/>
              </w:rPr>
              <w:t>по территориальному развитию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5 950,0</w:t>
            </w:r>
          </w:p>
        </w:tc>
      </w:tr>
      <w:tr w:rsidR="00134E9C" w:rsidRPr="00134E9C" w:rsidTr="00134E9C">
        <w:trPr>
          <w:trHeight w:val="81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9.1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Комитет по охране объектов культурного наследия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5 950,0</w:t>
            </w:r>
          </w:p>
        </w:tc>
      </w:tr>
      <w:tr w:rsidR="00134E9C" w:rsidRPr="00134E9C" w:rsidTr="00134E9C">
        <w:trPr>
          <w:trHeight w:val="136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 xml:space="preserve">Разработка проектно-сметной документации по сохранению объекта культурного наследия </w:t>
            </w:r>
            <w:r w:rsidR="008D7665">
              <w:rPr>
                <w:color w:val="000000"/>
                <w:sz w:val="23"/>
                <w:szCs w:val="23"/>
              </w:rPr>
              <w:br/>
            </w:r>
            <w:r w:rsidRPr="005B3C05">
              <w:rPr>
                <w:color w:val="000000"/>
                <w:sz w:val="23"/>
                <w:szCs w:val="23"/>
              </w:rPr>
              <w:t xml:space="preserve">и проведение капитального </w:t>
            </w:r>
            <w:proofErr w:type="gramStart"/>
            <w:r w:rsidRPr="005B3C05">
              <w:rPr>
                <w:color w:val="000000"/>
                <w:sz w:val="23"/>
                <w:szCs w:val="23"/>
              </w:rPr>
              <w:t>ремонта фасада здания Дворца бракосочетаний города Томска</w:t>
            </w:r>
            <w:proofErr w:type="gram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844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1016200000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09000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5 950,0</w:t>
            </w:r>
          </w:p>
        </w:tc>
      </w:tr>
      <w:tr w:rsidR="00134E9C" w:rsidRPr="00134E9C" w:rsidTr="00134E9C">
        <w:trPr>
          <w:trHeight w:val="375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10</w:t>
            </w:r>
            <w:r w:rsidR="008D7665">
              <w:rPr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Непрограммные расходы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30 000,0</w:t>
            </w:r>
          </w:p>
        </w:tc>
      </w:tr>
      <w:tr w:rsidR="00134E9C" w:rsidRPr="00134E9C" w:rsidTr="00134E9C">
        <w:trPr>
          <w:trHeight w:val="630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10.1</w:t>
            </w:r>
            <w:r w:rsid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9C" w:rsidRPr="005B3C05" w:rsidRDefault="00134E9C" w:rsidP="00134E9C">
            <w:pPr>
              <w:ind w:firstLine="0"/>
              <w:rPr>
                <w:sz w:val="23"/>
                <w:szCs w:val="23"/>
              </w:rPr>
            </w:pPr>
            <w:r w:rsidRPr="005B3C05">
              <w:rPr>
                <w:sz w:val="23"/>
                <w:szCs w:val="23"/>
              </w:rPr>
              <w:t>Расходы на закупку товаров, работ, услуг для обеспечения государственных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806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9900100070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center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E9C" w:rsidRPr="005B3C05" w:rsidRDefault="00134E9C" w:rsidP="00134E9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5B3C05">
              <w:rPr>
                <w:color w:val="000000"/>
                <w:sz w:val="23"/>
                <w:szCs w:val="23"/>
              </w:rPr>
              <w:t>30 000,0</w:t>
            </w:r>
          </w:p>
        </w:tc>
      </w:tr>
    </w:tbl>
    <w:p w:rsidR="005B3C05" w:rsidRDefault="005B3C05" w:rsidP="00321CD8">
      <w:pPr>
        <w:ind w:firstLine="0"/>
        <w:jc w:val="center"/>
        <w:rPr>
          <w:sz w:val="25"/>
          <w:szCs w:val="25"/>
        </w:rPr>
        <w:sectPr w:rsidR="005B3C05" w:rsidSect="00944474">
          <w:headerReference w:type="default" r:id="rId13"/>
          <w:headerReference w:type="first" r:id="rId14"/>
          <w:pgSz w:w="11907" w:h="16840" w:code="9"/>
          <w:pgMar w:top="568" w:right="851" w:bottom="284" w:left="1701" w:header="426" w:footer="567" w:gutter="0"/>
          <w:pgNumType w:start="1"/>
          <w:cols w:space="720"/>
          <w:titlePg/>
          <w:docGrid w:linePitch="381"/>
        </w:sectPr>
      </w:pPr>
    </w:p>
    <w:p w:rsidR="005B3C05" w:rsidRPr="00944474" w:rsidRDefault="005B3C05" w:rsidP="005B3C05">
      <w:pPr>
        <w:ind w:left="5812" w:firstLine="0"/>
        <w:rPr>
          <w:sz w:val="24"/>
          <w:szCs w:val="24"/>
        </w:rPr>
      </w:pPr>
      <w:r w:rsidRPr="00944474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 2</w:t>
      </w:r>
    </w:p>
    <w:p w:rsidR="005B3C05" w:rsidRPr="00944474" w:rsidRDefault="005B3C05" w:rsidP="005B3C05">
      <w:pPr>
        <w:ind w:left="5812" w:firstLine="0"/>
        <w:rPr>
          <w:sz w:val="24"/>
          <w:szCs w:val="24"/>
        </w:rPr>
      </w:pPr>
      <w:r w:rsidRPr="00944474">
        <w:rPr>
          <w:sz w:val="24"/>
          <w:szCs w:val="24"/>
        </w:rPr>
        <w:t xml:space="preserve">к постановлению Администрации </w:t>
      </w:r>
      <w:r w:rsidRPr="00944474">
        <w:rPr>
          <w:sz w:val="24"/>
          <w:szCs w:val="24"/>
        </w:rPr>
        <w:br/>
        <w:t>Томской области</w:t>
      </w:r>
    </w:p>
    <w:p w:rsidR="00321CD8" w:rsidRDefault="005B3C05" w:rsidP="005B3C05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ED18A4">
        <w:rPr>
          <w:sz w:val="24"/>
          <w:szCs w:val="24"/>
        </w:rPr>
        <w:t xml:space="preserve">                                  </w:t>
      </w:r>
      <w:bookmarkStart w:id="0" w:name="_GoBack"/>
      <w:bookmarkEnd w:id="0"/>
      <w:r>
        <w:rPr>
          <w:sz w:val="24"/>
          <w:szCs w:val="24"/>
        </w:rPr>
        <w:t xml:space="preserve">   </w:t>
      </w:r>
      <w:r w:rsidRPr="00944474">
        <w:rPr>
          <w:sz w:val="24"/>
          <w:szCs w:val="24"/>
        </w:rPr>
        <w:t xml:space="preserve">от </w:t>
      </w:r>
      <w:r w:rsidR="00ED18A4">
        <w:rPr>
          <w:sz w:val="24"/>
          <w:szCs w:val="24"/>
        </w:rPr>
        <w:t>10.04.2020 № 163а</w:t>
      </w:r>
      <w:r w:rsidRPr="00944474">
        <w:rPr>
          <w:sz w:val="24"/>
          <w:szCs w:val="24"/>
        </w:rPr>
        <w:t xml:space="preserve">    </w:t>
      </w:r>
    </w:p>
    <w:p w:rsidR="005B3C05" w:rsidRDefault="005B3C05" w:rsidP="005B3C05">
      <w:pPr>
        <w:ind w:firstLine="0"/>
        <w:jc w:val="center"/>
        <w:rPr>
          <w:sz w:val="25"/>
          <w:szCs w:val="25"/>
        </w:rPr>
      </w:pPr>
    </w:p>
    <w:p w:rsidR="00321CD8" w:rsidRDefault="00321CD8" w:rsidP="00321CD8">
      <w:pPr>
        <w:pStyle w:val="ConsPlusNormal"/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Перечень </w:t>
      </w:r>
      <w:r w:rsidR="00BA65FC">
        <w:rPr>
          <w:sz w:val="25"/>
          <w:szCs w:val="25"/>
        </w:rPr>
        <w:t xml:space="preserve">направлений </w:t>
      </w:r>
      <w:r>
        <w:rPr>
          <w:sz w:val="25"/>
          <w:szCs w:val="25"/>
        </w:rPr>
        <w:t>расходов областного бюджета, подлежащих у</w:t>
      </w:r>
      <w:r w:rsidR="00BA65FC">
        <w:rPr>
          <w:sz w:val="25"/>
          <w:szCs w:val="25"/>
        </w:rPr>
        <w:t>величению</w:t>
      </w:r>
      <w:r>
        <w:rPr>
          <w:sz w:val="25"/>
          <w:szCs w:val="25"/>
        </w:rPr>
        <w:t xml:space="preserve"> </w:t>
      </w:r>
      <w:r w:rsidR="005B3C05">
        <w:rPr>
          <w:sz w:val="25"/>
          <w:szCs w:val="25"/>
        </w:rPr>
        <w:br/>
      </w:r>
      <w:r>
        <w:rPr>
          <w:sz w:val="25"/>
          <w:szCs w:val="25"/>
        </w:rPr>
        <w:t xml:space="preserve">в 2020 году по сводной бюджетной росписи областного бюджета </w:t>
      </w:r>
    </w:p>
    <w:p w:rsidR="004E311A" w:rsidRDefault="004E311A" w:rsidP="00321CD8">
      <w:pPr>
        <w:pStyle w:val="ConsPlusNormal"/>
        <w:jc w:val="center"/>
        <w:rPr>
          <w:sz w:val="25"/>
          <w:szCs w:val="25"/>
        </w:rPr>
      </w:pPr>
    </w:p>
    <w:tbl>
      <w:tblPr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40"/>
        <w:gridCol w:w="3005"/>
        <w:gridCol w:w="992"/>
        <w:gridCol w:w="850"/>
        <w:gridCol w:w="1560"/>
        <w:gridCol w:w="1018"/>
        <w:gridCol w:w="1155"/>
        <w:gridCol w:w="1654"/>
      </w:tblGrid>
      <w:tr w:rsidR="00C656AC" w:rsidRPr="00C656AC" w:rsidTr="00C656A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№ </w:t>
            </w:r>
            <w:proofErr w:type="gramStart"/>
            <w:r w:rsidRPr="008D7665">
              <w:rPr>
                <w:sz w:val="23"/>
                <w:szCs w:val="23"/>
              </w:rPr>
              <w:t>п</w:t>
            </w:r>
            <w:proofErr w:type="gramEnd"/>
            <w:r w:rsidRPr="008D7665">
              <w:rPr>
                <w:sz w:val="23"/>
                <w:szCs w:val="23"/>
              </w:rPr>
              <w:t>/п</w:t>
            </w: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Главный распорядитель средств областного бюджета, </w:t>
            </w:r>
            <w:r w:rsidR="005B3C05" w:rsidRPr="008D7665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>направления расходов</w:t>
            </w:r>
          </w:p>
        </w:tc>
        <w:tc>
          <w:tcPr>
            <w:tcW w:w="55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Коды бюджетной классификации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Сумма</w:t>
            </w:r>
            <w:r w:rsidRPr="008D7665">
              <w:rPr>
                <w:sz w:val="23"/>
                <w:szCs w:val="23"/>
              </w:rPr>
              <w:br/>
              <w:t>(тыс. рублей)</w:t>
            </w:r>
          </w:p>
        </w:tc>
      </w:tr>
      <w:tr w:rsidR="00C656AC" w:rsidRPr="00C656AC" w:rsidTr="00C656AC">
        <w:trPr>
          <w:trHeight w:val="14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Код </w:t>
            </w:r>
            <w:proofErr w:type="gramStart"/>
            <w:r w:rsidRPr="008D7665">
              <w:rPr>
                <w:sz w:val="23"/>
                <w:szCs w:val="23"/>
              </w:rPr>
              <w:t>ведом</w:t>
            </w:r>
            <w:r w:rsidR="005B3C05" w:rsidRPr="008D7665">
              <w:rPr>
                <w:sz w:val="23"/>
                <w:szCs w:val="23"/>
              </w:rPr>
              <w:t>-</w:t>
            </w:r>
            <w:proofErr w:type="spellStart"/>
            <w:r w:rsidRPr="008D7665">
              <w:rPr>
                <w:sz w:val="23"/>
                <w:szCs w:val="23"/>
              </w:rPr>
              <w:t>ства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5B3C05">
            <w:pPr>
              <w:ind w:left="-57" w:right="-57"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Код </w:t>
            </w:r>
            <w:proofErr w:type="gramStart"/>
            <w:r w:rsidRPr="008D7665">
              <w:rPr>
                <w:sz w:val="23"/>
                <w:szCs w:val="23"/>
              </w:rPr>
              <w:t>раз</w:t>
            </w:r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дела</w:t>
            </w:r>
            <w:proofErr w:type="gramEnd"/>
            <w:r w:rsidRPr="008D7665">
              <w:rPr>
                <w:sz w:val="23"/>
                <w:szCs w:val="23"/>
              </w:rPr>
              <w:t>, под</w:t>
            </w:r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раз</w:t>
            </w:r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дела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Код целевой статьи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Вид расхода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proofErr w:type="spellStart"/>
            <w:r w:rsidRPr="008D7665">
              <w:rPr>
                <w:sz w:val="23"/>
                <w:szCs w:val="23"/>
              </w:rPr>
              <w:t>Допол</w:t>
            </w:r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нитель</w:t>
            </w:r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ный</w:t>
            </w:r>
            <w:proofErr w:type="spellEnd"/>
            <w:r w:rsidRPr="008D7665">
              <w:rPr>
                <w:sz w:val="23"/>
                <w:szCs w:val="23"/>
              </w:rPr>
              <w:t xml:space="preserve"> </w:t>
            </w:r>
            <w:proofErr w:type="spellStart"/>
            <w:r w:rsidRPr="008D7665">
              <w:rPr>
                <w:sz w:val="23"/>
                <w:szCs w:val="23"/>
              </w:rPr>
              <w:t>эконо</w:t>
            </w:r>
            <w:proofErr w:type="spellEnd"/>
            <w:r w:rsidR="005B3C05" w:rsidRPr="008D7665">
              <w:rPr>
                <w:sz w:val="23"/>
                <w:szCs w:val="23"/>
              </w:rPr>
              <w:t>-</w:t>
            </w:r>
            <w:proofErr w:type="spellStart"/>
            <w:r w:rsidRPr="008D7665">
              <w:rPr>
                <w:sz w:val="23"/>
                <w:szCs w:val="23"/>
              </w:rPr>
              <w:t>мичес</w:t>
            </w:r>
            <w:proofErr w:type="spellEnd"/>
            <w:r w:rsidR="005B3C05" w:rsidRPr="008D7665">
              <w:rPr>
                <w:sz w:val="23"/>
                <w:szCs w:val="23"/>
              </w:rPr>
              <w:t>-</w:t>
            </w:r>
            <w:r w:rsidRPr="008D7665">
              <w:rPr>
                <w:sz w:val="23"/>
                <w:szCs w:val="23"/>
              </w:rPr>
              <w:t>кий код</w:t>
            </w:r>
          </w:p>
        </w:tc>
        <w:tc>
          <w:tcPr>
            <w:tcW w:w="1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</w:tr>
      <w:tr w:rsidR="00C656AC" w:rsidRPr="00C656AC" w:rsidTr="00C656AC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 </w:t>
            </w:r>
          </w:p>
        </w:tc>
        <w:tc>
          <w:tcPr>
            <w:tcW w:w="85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Всего: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DC3BC2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 xml:space="preserve">    </w:t>
            </w:r>
            <w:r w:rsidR="00C656AC" w:rsidRPr="008D7665">
              <w:rPr>
                <w:bCs/>
                <w:sz w:val="23"/>
                <w:szCs w:val="23"/>
              </w:rPr>
              <w:t>1 181 163,2</w:t>
            </w:r>
          </w:p>
        </w:tc>
      </w:tr>
      <w:tr w:rsidR="00C656AC" w:rsidRPr="00C656AC" w:rsidTr="00C656AC">
        <w:trPr>
          <w:trHeight w:val="12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1</w:t>
            </w:r>
            <w:r w:rsidR="005B3C05" w:rsidRPr="008D7665"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Итого расходов, курируемых заместителем Губернатора Томской области по социальной политике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456 878,9</w:t>
            </w:r>
          </w:p>
        </w:tc>
      </w:tr>
      <w:tr w:rsidR="00C656AC" w:rsidRPr="00C656AC" w:rsidTr="00C656AC">
        <w:trPr>
          <w:trHeight w:val="39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AC" w:rsidRPr="008D7665" w:rsidRDefault="00C656AC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1.1</w:t>
            </w:r>
            <w:r w:rsidR="005B3C05" w:rsidRPr="008D7665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 xml:space="preserve">Департамент здравоохранения </w:t>
            </w:r>
            <w:r w:rsidR="00B34089">
              <w:rPr>
                <w:bCs/>
                <w:color w:val="000000"/>
                <w:sz w:val="23"/>
                <w:szCs w:val="23"/>
              </w:rPr>
              <w:br/>
            </w:r>
            <w:r w:rsidRPr="008D7665">
              <w:rPr>
                <w:bCs/>
                <w:color w:val="000000"/>
                <w:sz w:val="23"/>
                <w:szCs w:val="23"/>
              </w:rPr>
              <w:t xml:space="preserve">Томской области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391 088,0</w:t>
            </w:r>
          </w:p>
        </w:tc>
      </w:tr>
      <w:tr w:rsidR="00C656AC" w:rsidRPr="00C656AC" w:rsidTr="00C656AC">
        <w:trPr>
          <w:trHeight w:val="58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656AC" w:rsidRPr="008D7665" w:rsidRDefault="00C656AC" w:rsidP="00B34089">
            <w:pPr>
              <w:ind w:firstLine="0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Осуществление мероприятий, направленных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на предупреждение завоза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и распространения новой </w:t>
            </w:r>
            <w:proofErr w:type="spellStart"/>
            <w:r w:rsidRPr="008D7665">
              <w:rPr>
                <w:sz w:val="23"/>
                <w:szCs w:val="23"/>
              </w:rPr>
              <w:t>коронавирусной</w:t>
            </w:r>
            <w:proofErr w:type="spellEnd"/>
            <w:r w:rsidRPr="008D7665">
              <w:rPr>
                <w:sz w:val="23"/>
                <w:szCs w:val="23"/>
              </w:rPr>
              <w:t xml:space="preserve"> инфекции, вызванной 2019-nCoV,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>на</w:t>
            </w:r>
            <w:r w:rsidR="00B34089">
              <w:rPr>
                <w:sz w:val="23"/>
                <w:szCs w:val="23"/>
              </w:rPr>
              <w:t xml:space="preserve"> территории Томской области, в </w:t>
            </w:r>
            <w:r w:rsidRPr="008D7665">
              <w:rPr>
                <w:sz w:val="23"/>
                <w:szCs w:val="23"/>
              </w:rPr>
              <w:t xml:space="preserve">рамках реализации мероприятия ВЦП </w:t>
            </w:r>
            <w:r w:rsidR="00B34089">
              <w:rPr>
                <w:sz w:val="23"/>
                <w:szCs w:val="23"/>
              </w:rPr>
              <w:t>«</w:t>
            </w:r>
            <w:r w:rsidRPr="008D7665">
              <w:rPr>
                <w:sz w:val="23"/>
                <w:szCs w:val="23"/>
              </w:rPr>
              <w:t xml:space="preserve">Повышение </w:t>
            </w:r>
            <w:proofErr w:type="gramStart"/>
            <w:r w:rsidRPr="008D7665">
              <w:rPr>
                <w:sz w:val="23"/>
                <w:szCs w:val="23"/>
              </w:rPr>
              <w:t>эффективности функционирования системы здравоохранения Томской области</w:t>
            </w:r>
            <w:proofErr w:type="gramEnd"/>
            <w:r w:rsidR="00B34089">
              <w:rPr>
                <w:sz w:val="23"/>
                <w:szCs w:val="23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0726600К00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78 000,0</w:t>
            </w:r>
          </w:p>
        </w:tc>
      </w:tr>
      <w:tr w:rsidR="00C656AC" w:rsidRPr="00C656AC" w:rsidTr="00C656AC">
        <w:trPr>
          <w:trHeight w:val="4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0726600К00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195 840,0</w:t>
            </w:r>
          </w:p>
        </w:tc>
      </w:tr>
      <w:tr w:rsidR="00C656AC" w:rsidRPr="00C656AC" w:rsidTr="00C656AC">
        <w:trPr>
          <w:trHeight w:val="40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0726600Ж00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248,0</w:t>
            </w:r>
          </w:p>
        </w:tc>
      </w:tr>
      <w:tr w:rsidR="00C656AC" w:rsidRPr="00C656AC" w:rsidTr="00C656AC">
        <w:trPr>
          <w:trHeight w:val="49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0726600Л00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10 000,0</w:t>
            </w:r>
          </w:p>
        </w:tc>
      </w:tr>
      <w:tr w:rsidR="00C656AC" w:rsidRPr="00C656AC" w:rsidTr="00C656AC">
        <w:trPr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0726600К00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105 000,0</w:t>
            </w:r>
          </w:p>
        </w:tc>
      </w:tr>
      <w:tr w:rsidR="00C656AC" w:rsidRPr="00C656AC" w:rsidTr="00C656AC">
        <w:trPr>
          <w:trHeight w:val="3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0907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0726600К00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2 000,0</w:t>
            </w:r>
          </w:p>
        </w:tc>
      </w:tr>
      <w:tr w:rsidR="00C656AC" w:rsidRPr="00C656AC" w:rsidTr="00B34089">
        <w:trPr>
          <w:trHeight w:val="85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AC" w:rsidRDefault="00C656AC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1.2</w:t>
            </w:r>
            <w:r w:rsidR="00B34089">
              <w:rPr>
                <w:color w:val="000000"/>
                <w:sz w:val="23"/>
                <w:szCs w:val="23"/>
              </w:rPr>
              <w:t>.</w:t>
            </w: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  <w:p w:rsidR="00B34089" w:rsidRPr="008D7665" w:rsidRDefault="00B34089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lastRenderedPageBreak/>
              <w:t xml:space="preserve">Департамент социальной защиты населения </w:t>
            </w:r>
            <w:r w:rsidR="00B34089">
              <w:rPr>
                <w:bCs/>
                <w:color w:val="000000"/>
                <w:sz w:val="23"/>
                <w:szCs w:val="23"/>
              </w:rPr>
              <w:br/>
            </w:r>
            <w:r w:rsidRPr="008D7665">
              <w:rPr>
                <w:bCs/>
                <w:color w:val="000000"/>
                <w:sz w:val="23"/>
                <w:szCs w:val="23"/>
              </w:rPr>
              <w:t>Томской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bCs/>
                <w:color w:val="000000"/>
                <w:sz w:val="23"/>
                <w:szCs w:val="23"/>
              </w:rPr>
            </w:pPr>
            <w:r w:rsidRPr="008D7665">
              <w:rPr>
                <w:bCs/>
                <w:color w:val="000000"/>
                <w:sz w:val="23"/>
                <w:szCs w:val="23"/>
              </w:rPr>
              <w:t>65 790,9</w:t>
            </w:r>
          </w:p>
        </w:tc>
      </w:tr>
      <w:tr w:rsidR="00C656AC" w:rsidRPr="00C656AC" w:rsidTr="00B34089">
        <w:trPr>
          <w:trHeight w:val="272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  <w:proofErr w:type="gramStart"/>
            <w:r w:rsidRPr="008D7665">
              <w:rPr>
                <w:sz w:val="23"/>
                <w:szCs w:val="23"/>
              </w:rPr>
              <w:t xml:space="preserve">Предоставление материальной помощи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на питание обучающихся по образовательным программам начального общего, основного общего и среднего общего образования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>в общеобразовательных организациях, находящихся в трудной жизненной ситуации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1116000750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320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64 790,9</w:t>
            </w:r>
          </w:p>
        </w:tc>
      </w:tr>
      <w:tr w:rsidR="00C656AC" w:rsidRPr="00C656AC" w:rsidTr="00B34089">
        <w:trPr>
          <w:trHeight w:val="28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color w:val="000000"/>
                <w:sz w:val="23"/>
                <w:szCs w:val="23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  <w:proofErr w:type="gramStart"/>
            <w:r w:rsidRPr="008D7665">
              <w:rPr>
                <w:sz w:val="23"/>
                <w:szCs w:val="23"/>
              </w:rPr>
              <w:t xml:space="preserve">Доставка (пересылка) гражданам материальной помощи на питание обучающихся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по образовательным программам начального общего, основного общего и среднего общего образования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>в общеобразовательных организациях, находящихся в трудной жизненной ситуации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1116000760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240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07000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1 000,0</w:t>
            </w:r>
          </w:p>
        </w:tc>
      </w:tr>
      <w:tr w:rsidR="00C656AC" w:rsidRPr="00C656AC" w:rsidTr="00B34089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lastRenderedPageBreak/>
              <w:t>2</w:t>
            </w:r>
            <w:r w:rsidR="00B34089"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 xml:space="preserve">Средства, зарезервированные </w:t>
            </w:r>
            <w:r w:rsidR="00B34089">
              <w:rPr>
                <w:bCs/>
                <w:sz w:val="23"/>
                <w:szCs w:val="23"/>
              </w:rPr>
              <w:br/>
            </w:r>
            <w:r w:rsidRPr="008D7665">
              <w:rPr>
                <w:bCs/>
                <w:sz w:val="23"/>
                <w:szCs w:val="23"/>
              </w:rPr>
              <w:t>в составе областного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bCs/>
                <w:sz w:val="23"/>
                <w:szCs w:val="23"/>
              </w:rPr>
            </w:pPr>
            <w:r w:rsidRPr="008D7665">
              <w:rPr>
                <w:bCs/>
                <w:sz w:val="23"/>
                <w:szCs w:val="23"/>
              </w:rPr>
              <w:t>724 284,3</w:t>
            </w:r>
          </w:p>
        </w:tc>
      </w:tr>
      <w:tr w:rsidR="00C656AC" w:rsidRPr="00C656AC" w:rsidTr="00C656AC">
        <w:trPr>
          <w:trHeight w:val="24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AC" w:rsidRPr="008D7665" w:rsidRDefault="00C656AC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2.1</w:t>
            </w:r>
            <w:r w:rsidR="00B34089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 xml:space="preserve">Финансовое обеспечение мероприятий, связанных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с предотвращением влияния ухудшения экономической ситуации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на развитие отраслей экономики,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с профилактикой </w:t>
            </w:r>
            <w:r w:rsidR="00B34089">
              <w:rPr>
                <w:sz w:val="23"/>
                <w:szCs w:val="23"/>
              </w:rPr>
              <w:br/>
            </w:r>
            <w:r w:rsidRPr="008D7665">
              <w:rPr>
                <w:sz w:val="23"/>
                <w:szCs w:val="23"/>
              </w:rPr>
              <w:t xml:space="preserve">и устранением последствий распространения </w:t>
            </w:r>
            <w:proofErr w:type="spellStart"/>
            <w:r w:rsidRPr="008D7665">
              <w:rPr>
                <w:sz w:val="23"/>
                <w:szCs w:val="23"/>
              </w:rPr>
              <w:t>коронавирусной</w:t>
            </w:r>
            <w:proofErr w:type="spellEnd"/>
            <w:r w:rsidRPr="008D7665">
              <w:rPr>
                <w:sz w:val="23"/>
                <w:szCs w:val="23"/>
              </w:rPr>
              <w:t xml:space="preserve"> инфекции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0113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9901300000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00000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597 376,2</w:t>
            </w:r>
          </w:p>
        </w:tc>
      </w:tr>
      <w:tr w:rsidR="00C656AC" w:rsidRPr="00C656AC" w:rsidTr="00C656AC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AC" w:rsidRPr="008D7665" w:rsidRDefault="00C656AC" w:rsidP="00B34089">
            <w:pPr>
              <w:ind w:left="-57" w:right="-57" w:firstLine="0"/>
              <w:jc w:val="center"/>
              <w:rPr>
                <w:color w:val="000000"/>
                <w:sz w:val="23"/>
                <w:szCs w:val="23"/>
              </w:rPr>
            </w:pPr>
            <w:r w:rsidRPr="008D7665">
              <w:rPr>
                <w:color w:val="000000"/>
                <w:sz w:val="23"/>
                <w:szCs w:val="23"/>
              </w:rPr>
              <w:t>2.2</w:t>
            </w:r>
            <w:r w:rsidR="00B34089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56AC" w:rsidRPr="008D7665" w:rsidRDefault="00C656AC" w:rsidP="00DC3BC2">
            <w:pPr>
              <w:ind w:firstLine="0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Резервный фонд финансирования непр</w:t>
            </w:r>
            <w:r w:rsidR="00DC3BC2" w:rsidRPr="008D7665">
              <w:rPr>
                <w:sz w:val="23"/>
                <w:szCs w:val="23"/>
              </w:rPr>
              <w:t>е</w:t>
            </w:r>
            <w:r w:rsidRPr="008D7665">
              <w:rPr>
                <w:sz w:val="23"/>
                <w:szCs w:val="23"/>
              </w:rPr>
              <w:t>двиденных расходов Администрации Томской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0111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9900200000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870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6AC" w:rsidRPr="008D7665" w:rsidRDefault="00C656AC" w:rsidP="00C656AC">
            <w:pPr>
              <w:ind w:firstLine="0"/>
              <w:jc w:val="center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00000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56AC" w:rsidRPr="008D7665" w:rsidRDefault="00C656AC" w:rsidP="00C656AC">
            <w:pPr>
              <w:ind w:firstLine="0"/>
              <w:jc w:val="right"/>
              <w:rPr>
                <w:sz w:val="23"/>
                <w:szCs w:val="23"/>
              </w:rPr>
            </w:pPr>
            <w:r w:rsidRPr="008D7665">
              <w:rPr>
                <w:sz w:val="23"/>
                <w:szCs w:val="23"/>
              </w:rPr>
              <w:t>126 908,1</w:t>
            </w:r>
          </w:p>
        </w:tc>
      </w:tr>
    </w:tbl>
    <w:p w:rsidR="004E311A" w:rsidRDefault="004E311A" w:rsidP="00321CD8">
      <w:pPr>
        <w:pStyle w:val="ConsPlusNormal"/>
        <w:jc w:val="center"/>
        <w:rPr>
          <w:sz w:val="25"/>
          <w:szCs w:val="25"/>
        </w:rPr>
      </w:pPr>
    </w:p>
    <w:sectPr w:rsidR="004E311A" w:rsidSect="00944474">
      <w:pgSz w:w="11907" w:h="16840" w:code="9"/>
      <w:pgMar w:top="568" w:right="851" w:bottom="284" w:left="1701" w:header="426" w:footer="567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4B" w:rsidRDefault="00C76C4B">
      <w:r>
        <w:separator/>
      </w:r>
    </w:p>
  </w:endnote>
  <w:endnote w:type="continuationSeparator" w:id="0">
    <w:p w:rsidR="00C76C4B" w:rsidRDefault="00C7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4B" w:rsidRDefault="00C76C4B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4B" w:rsidRDefault="00C76C4B">
      <w:r>
        <w:separator/>
      </w:r>
    </w:p>
  </w:footnote>
  <w:footnote w:type="continuationSeparator" w:id="0">
    <w:p w:rsidR="00C76C4B" w:rsidRDefault="00C76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4B" w:rsidRDefault="00C76C4B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C4B" w:rsidRDefault="00C76C4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4B" w:rsidRDefault="00C76C4B" w:rsidP="00832D9A">
    <w:pPr>
      <w:pStyle w:val="a5"/>
      <w:framePr w:wrap="around" w:vAnchor="text" w:hAnchor="margin" w:xAlign="center" w:y="1"/>
      <w:ind w:firstLine="0"/>
      <w:rPr>
        <w:rStyle w:val="a8"/>
        <w:b w:val="0"/>
        <w:sz w:val="24"/>
      </w:rPr>
    </w:pPr>
  </w:p>
  <w:p w:rsidR="00C76C4B" w:rsidRDefault="00C76C4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016659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76C4B" w:rsidRPr="005B3C05" w:rsidRDefault="00C76C4B" w:rsidP="005B3C05">
        <w:pPr>
          <w:pStyle w:val="a5"/>
          <w:ind w:firstLine="0"/>
          <w:rPr>
            <w:b w:val="0"/>
            <w:sz w:val="24"/>
            <w:szCs w:val="24"/>
          </w:rPr>
        </w:pPr>
        <w:r w:rsidRPr="005B3C05">
          <w:rPr>
            <w:b w:val="0"/>
            <w:sz w:val="24"/>
            <w:szCs w:val="24"/>
          </w:rPr>
          <w:fldChar w:fldCharType="begin"/>
        </w:r>
        <w:r w:rsidRPr="005B3C05">
          <w:rPr>
            <w:b w:val="0"/>
            <w:sz w:val="24"/>
            <w:szCs w:val="24"/>
          </w:rPr>
          <w:instrText>PAGE   \* MERGEFORMAT</w:instrText>
        </w:r>
        <w:r w:rsidRPr="005B3C05">
          <w:rPr>
            <w:b w:val="0"/>
            <w:sz w:val="24"/>
            <w:szCs w:val="24"/>
          </w:rPr>
          <w:fldChar w:fldCharType="separate"/>
        </w:r>
        <w:r w:rsidR="00ED18A4">
          <w:rPr>
            <w:b w:val="0"/>
            <w:noProof/>
            <w:sz w:val="24"/>
            <w:szCs w:val="24"/>
          </w:rPr>
          <w:t>2</w:t>
        </w:r>
        <w:r w:rsidRPr="005B3C05">
          <w:rPr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C4B" w:rsidRDefault="00C76C4B" w:rsidP="00944474">
    <w:pPr>
      <w:pStyle w:val="a5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2E3C11"/>
    <w:multiLevelType w:val="hybridMultilevel"/>
    <w:tmpl w:val="189EE8FA"/>
    <w:lvl w:ilvl="0" w:tplc="4C78FB1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A5814BF"/>
    <w:multiLevelType w:val="hybridMultilevel"/>
    <w:tmpl w:val="4E1CF09E"/>
    <w:lvl w:ilvl="0" w:tplc="FA44BA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DA499B"/>
    <w:multiLevelType w:val="hybridMultilevel"/>
    <w:tmpl w:val="F800DEF8"/>
    <w:lvl w:ilvl="0" w:tplc="5F5EEEDA">
      <w:start w:val="1"/>
      <w:numFmt w:val="bullet"/>
      <w:lvlText w:val=""/>
      <w:lvlJc w:val="left"/>
      <w:pPr>
        <w:ind w:left="23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4">
    <w:nsid w:val="14AE78D3"/>
    <w:multiLevelType w:val="hybridMultilevel"/>
    <w:tmpl w:val="D9BECC1E"/>
    <w:lvl w:ilvl="0" w:tplc="A87AC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075EDB"/>
    <w:multiLevelType w:val="hybridMultilevel"/>
    <w:tmpl w:val="00A4D050"/>
    <w:lvl w:ilvl="0" w:tplc="D660DC60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044A54"/>
    <w:multiLevelType w:val="hybridMultilevel"/>
    <w:tmpl w:val="6F86D55A"/>
    <w:lvl w:ilvl="0" w:tplc="F7D2B5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D4566B"/>
    <w:multiLevelType w:val="hybridMultilevel"/>
    <w:tmpl w:val="AF6A1694"/>
    <w:lvl w:ilvl="0" w:tplc="607CFE06">
      <w:start w:val="1"/>
      <w:numFmt w:val="decimal"/>
      <w:lvlText w:val="%1."/>
      <w:lvlJc w:val="left"/>
      <w:pPr>
        <w:ind w:left="10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0" w:hanging="360"/>
      </w:pPr>
    </w:lvl>
    <w:lvl w:ilvl="2" w:tplc="0419001B" w:tentative="1">
      <w:start w:val="1"/>
      <w:numFmt w:val="lowerRoman"/>
      <w:lvlText w:val="%3."/>
      <w:lvlJc w:val="right"/>
      <w:pPr>
        <w:ind w:left="2450" w:hanging="180"/>
      </w:pPr>
    </w:lvl>
    <w:lvl w:ilvl="3" w:tplc="0419000F" w:tentative="1">
      <w:start w:val="1"/>
      <w:numFmt w:val="decimal"/>
      <w:lvlText w:val="%4."/>
      <w:lvlJc w:val="left"/>
      <w:pPr>
        <w:ind w:left="3170" w:hanging="360"/>
      </w:pPr>
    </w:lvl>
    <w:lvl w:ilvl="4" w:tplc="04190019" w:tentative="1">
      <w:start w:val="1"/>
      <w:numFmt w:val="lowerLetter"/>
      <w:lvlText w:val="%5."/>
      <w:lvlJc w:val="left"/>
      <w:pPr>
        <w:ind w:left="3890" w:hanging="360"/>
      </w:pPr>
    </w:lvl>
    <w:lvl w:ilvl="5" w:tplc="0419001B" w:tentative="1">
      <w:start w:val="1"/>
      <w:numFmt w:val="lowerRoman"/>
      <w:lvlText w:val="%6."/>
      <w:lvlJc w:val="right"/>
      <w:pPr>
        <w:ind w:left="4610" w:hanging="180"/>
      </w:pPr>
    </w:lvl>
    <w:lvl w:ilvl="6" w:tplc="0419000F" w:tentative="1">
      <w:start w:val="1"/>
      <w:numFmt w:val="decimal"/>
      <w:lvlText w:val="%7."/>
      <w:lvlJc w:val="left"/>
      <w:pPr>
        <w:ind w:left="5330" w:hanging="360"/>
      </w:pPr>
    </w:lvl>
    <w:lvl w:ilvl="7" w:tplc="04190019" w:tentative="1">
      <w:start w:val="1"/>
      <w:numFmt w:val="lowerLetter"/>
      <w:lvlText w:val="%8."/>
      <w:lvlJc w:val="left"/>
      <w:pPr>
        <w:ind w:left="6050" w:hanging="360"/>
      </w:pPr>
    </w:lvl>
    <w:lvl w:ilvl="8" w:tplc="0419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8">
    <w:nsid w:val="28D24CEE"/>
    <w:multiLevelType w:val="multilevel"/>
    <w:tmpl w:val="38E64E94"/>
    <w:lvl w:ilvl="0">
      <w:start w:val="1"/>
      <w:numFmt w:val="bullet"/>
      <w:lvlText w:val=""/>
      <w:lvlJc w:val="left"/>
      <w:pPr>
        <w:ind w:left="1729" w:hanging="102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8EC1F71"/>
    <w:multiLevelType w:val="multilevel"/>
    <w:tmpl w:val="5E5C8E12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29113CB1"/>
    <w:multiLevelType w:val="hybridMultilevel"/>
    <w:tmpl w:val="2DA0B086"/>
    <w:lvl w:ilvl="0" w:tplc="941EC52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51C42F1"/>
    <w:multiLevelType w:val="hybridMultilevel"/>
    <w:tmpl w:val="7B108FDE"/>
    <w:lvl w:ilvl="0" w:tplc="2D6CFD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73F183D"/>
    <w:multiLevelType w:val="hybridMultilevel"/>
    <w:tmpl w:val="770CAD52"/>
    <w:lvl w:ilvl="0" w:tplc="5F5EE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95098B"/>
    <w:multiLevelType w:val="hybridMultilevel"/>
    <w:tmpl w:val="5940509C"/>
    <w:lvl w:ilvl="0" w:tplc="7E7CF48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FF4EA3"/>
    <w:multiLevelType w:val="hybridMultilevel"/>
    <w:tmpl w:val="0648581E"/>
    <w:lvl w:ilvl="0" w:tplc="E4BEFC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0CA5A20"/>
    <w:multiLevelType w:val="hybridMultilevel"/>
    <w:tmpl w:val="57582D8E"/>
    <w:lvl w:ilvl="0" w:tplc="4AAE88D8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6">
    <w:nsid w:val="43F544AA"/>
    <w:multiLevelType w:val="hybridMultilevel"/>
    <w:tmpl w:val="15B41EB6"/>
    <w:lvl w:ilvl="0" w:tplc="EEAE333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ACC4667"/>
    <w:multiLevelType w:val="hybridMultilevel"/>
    <w:tmpl w:val="E97497A2"/>
    <w:lvl w:ilvl="0" w:tplc="AA8A0F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5751E65"/>
    <w:multiLevelType w:val="hybridMultilevel"/>
    <w:tmpl w:val="1C74CF54"/>
    <w:lvl w:ilvl="0" w:tplc="407411F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A9C59C9"/>
    <w:multiLevelType w:val="hybridMultilevel"/>
    <w:tmpl w:val="45A8BC24"/>
    <w:lvl w:ilvl="0" w:tplc="24D8C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547AE3"/>
    <w:multiLevelType w:val="hybridMultilevel"/>
    <w:tmpl w:val="18A277A0"/>
    <w:lvl w:ilvl="0" w:tplc="0A0CDE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31907B1"/>
    <w:multiLevelType w:val="hybridMultilevel"/>
    <w:tmpl w:val="EBA82E84"/>
    <w:lvl w:ilvl="0" w:tplc="998296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574207"/>
    <w:multiLevelType w:val="hybridMultilevel"/>
    <w:tmpl w:val="CDFE0246"/>
    <w:lvl w:ilvl="0" w:tplc="D16CB9A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B7D75F1"/>
    <w:multiLevelType w:val="singleLevel"/>
    <w:tmpl w:val="82E27C90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  <w:color w:val="auto"/>
      </w:rPr>
    </w:lvl>
  </w:abstractNum>
  <w:abstractNum w:abstractNumId="24">
    <w:nsid w:val="74507F76"/>
    <w:multiLevelType w:val="hybridMultilevel"/>
    <w:tmpl w:val="02DC3308"/>
    <w:lvl w:ilvl="0" w:tplc="E58CED2A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5">
    <w:nsid w:val="77ED7F9E"/>
    <w:multiLevelType w:val="hybridMultilevel"/>
    <w:tmpl w:val="4770E4A8"/>
    <w:lvl w:ilvl="0" w:tplc="F75291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82735E6"/>
    <w:multiLevelType w:val="hybridMultilevel"/>
    <w:tmpl w:val="7AC42E30"/>
    <w:lvl w:ilvl="0" w:tplc="08086B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7ACC3438"/>
    <w:multiLevelType w:val="hybridMultilevel"/>
    <w:tmpl w:val="13028CAA"/>
    <w:lvl w:ilvl="0" w:tplc="5F5EEE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676A6A"/>
    <w:multiLevelType w:val="hybridMultilevel"/>
    <w:tmpl w:val="79AAFA88"/>
    <w:lvl w:ilvl="0" w:tplc="43A47CA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5"/>
  </w:num>
  <w:num w:numId="4">
    <w:abstractNumId w:val="23"/>
  </w:num>
  <w:num w:numId="5">
    <w:abstractNumId w:val="26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27"/>
  </w:num>
  <w:num w:numId="11">
    <w:abstractNumId w:val="3"/>
  </w:num>
  <w:num w:numId="12">
    <w:abstractNumId w:val="12"/>
  </w:num>
  <w:num w:numId="13">
    <w:abstractNumId w:val="8"/>
  </w:num>
  <w:num w:numId="14">
    <w:abstractNumId w:val="28"/>
  </w:num>
  <w:num w:numId="15">
    <w:abstractNumId w:val="18"/>
  </w:num>
  <w:num w:numId="16">
    <w:abstractNumId w:val="7"/>
  </w:num>
  <w:num w:numId="17">
    <w:abstractNumId w:val="22"/>
  </w:num>
  <w:num w:numId="18">
    <w:abstractNumId w:val="13"/>
  </w:num>
  <w:num w:numId="19">
    <w:abstractNumId w:val="0"/>
  </w:num>
  <w:num w:numId="20">
    <w:abstractNumId w:val="24"/>
  </w:num>
  <w:num w:numId="21">
    <w:abstractNumId w:val="15"/>
  </w:num>
  <w:num w:numId="22">
    <w:abstractNumId w:val="19"/>
  </w:num>
  <w:num w:numId="23">
    <w:abstractNumId w:val="11"/>
  </w:num>
  <w:num w:numId="24">
    <w:abstractNumId w:val="25"/>
  </w:num>
  <w:num w:numId="25">
    <w:abstractNumId w:val="6"/>
  </w:num>
  <w:num w:numId="26">
    <w:abstractNumId w:val="17"/>
  </w:num>
  <w:num w:numId="27">
    <w:abstractNumId w:val="20"/>
  </w:num>
  <w:num w:numId="28">
    <w:abstractNumId w:val="21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40"/>
    <w:rsid w:val="00000349"/>
    <w:rsid w:val="00007C69"/>
    <w:rsid w:val="00010A4E"/>
    <w:rsid w:val="000144E4"/>
    <w:rsid w:val="00020016"/>
    <w:rsid w:val="00024D1D"/>
    <w:rsid w:val="000278DC"/>
    <w:rsid w:val="000279F5"/>
    <w:rsid w:val="0004777E"/>
    <w:rsid w:val="00051D35"/>
    <w:rsid w:val="00060D89"/>
    <w:rsid w:val="000668A8"/>
    <w:rsid w:val="000713AD"/>
    <w:rsid w:val="00073410"/>
    <w:rsid w:val="00077ECB"/>
    <w:rsid w:val="00096D7C"/>
    <w:rsid w:val="000A359F"/>
    <w:rsid w:val="000C541C"/>
    <w:rsid w:val="000C6334"/>
    <w:rsid w:val="000D2787"/>
    <w:rsid w:val="000E0252"/>
    <w:rsid w:val="000E36D2"/>
    <w:rsid w:val="000F37E5"/>
    <w:rsid w:val="000F3FDC"/>
    <w:rsid w:val="000F43B4"/>
    <w:rsid w:val="00100127"/>
    <w:rsid w:val="00101643"/>
    <w:rsid w:val="001044A1"/>
    <w:rsid w:val="00110780"/>
    <w:rsid w:val="00112E14"/>
    <w:rsid w:val="001152AA"/>
    <w:rsid w:val="001153D2"/>
    <w:rsid w:val="00123A11"/>
    <w:rsid w:val="001240A2"/>
    <w:rsid w:val="001320A7"/>
    <w:rsid w:val="001330B6"/>
    <w:rsid w:val="00134E9C"/>
    <w:rsid w:val="00135AB2"/>
    <w:rsid w:val="001440B8"/>
    <w:rsid w:val="00145CD6"/>
    <w:rsid w:val="0014682D"/>
    <w:rsid w:val="00155B44"/>
    <w:rsid w:val="00166F52"/>
    <w:rsid w:val="00167328"/>
    <w:rsid w:val="001734CA"/>
    <w:rsid w:val="00184B8E"/>
    <w:rsid w:val="001904DF"/>
    <w:rsid w:val="00192C75"/>
    <w:rsid w:val="001962F3"/>
    <w:rsid w:val="001A1185"/>
    <w:rsid w:val="001A1F46"/>
    <w:rsid w:val="001A54A3"/>
    <w:rsid w:val="001A659C"/>
    <w:rsid w:val="001B2F07"/>
    <w:rsid w:val="001B3489"/>
    <w:rsid w:val="001C0ACA"/>
    <w:rsid w:val="001D7223"/>
    <w:rsid w:val="001E4EFB"/>
    <w:rsid w:val="001E6050"/>
    <w:rsid w:val="001E7BAA"/>
    <w:rsid w:val="001F3479"/>
    <w:rsid w:val="001F37EA"/>
    <w:rsid w:val="001F43F4"/>
    <w:rsid w:val="001F53DB"/>
    <w:rsid w:val="00203A70"/>
    <w:rsid w:val="00205C4C"/>
    <w:rsid w:val="002145B3"/>
    <w:rsid w:val="00216C1E"/>
    <w:rsid w:val="0021768B"/>
    <w:rsid w:val="00220FC5"/>
    <w:rsid w:val="00224C2C"/>
    <w:rsid w:val="0023265C"/>
    <w:rsid w:val="0023669E"/>
    <w:rsid w:val="0024629B"/>
    <w:rsid w:val="0024697F"/>
    <w:rsid w:val="00252A4E"/>
    <w:rsid w:val="00253944"/>
    <w:rsid w:val="00255BB0"/>
    <w:rsid w:val="00257A99"/>
    <w:rsid w:val="00265EAF"/>
    <w:rsid w:val="00267D7E"/>
    <w:rsid w:val="00275CED"/>
    <w:rsid w:val="00277C67"/>
    <w:rsid w:val="00280413"/>
    <w:rsid w:val="0028364B"/>
    <w:rsid w:val="00283A08"/>
    <w:rsid w:val="002A27CC"/>
    <w:rsid w:val="002A570D"/>
    <w:rsid w:val="002A7125"/>
    <w:rsid w:val="002B5C04"/>
    <w:rsid w:val="002C2587"/>
    <w:rsid w:val="002C56BE"/>
    <w:rsid w:val="002C6D2E"/>
    <w:rsid w:val="002C735D"/>
    <w:rsid w:val="002D4391"/>
    <w:rsid w:val="002D4AFB"/>
    <w:rsid w:val="002E0198"/>
    <w:rsid w:val="002E36FC"/>
    <w:rsid w:val="002F7A69"/>
    <w:rsid w:val="002F7B59"/>
    <w:rsid w:val="00300119"/>
    <w:rsid w:val="00305064"/>
    <w:rsid w:val="00320AA9"/>
    <w:rsid w:val="00320C65"/>
    <w:rsid w:val="00321CD8"/>
    <w:rsid w:val="00335C70"/>
    <w:rsid w:val="003370C0"/>
    <w:rsid w:val="0033712E"/>
    <w:rsid w:val="003442C1"/>
    <w:rsid w:val="0034696C"/>
    <w:rsid w:val="00361564"/>
    <w:rsid w:val="00381AE8"/>
    <w:rsid w:val="003949D7"/>
    <w:rsid w:val="00395F1B"/>
    <w:rsid w:val="003A5513"/>
    <w:rsid w:val="003A605E"/>
    <w:rsid w:val="003B0E71"/>
    <w:rsid w:val="003B75FB"/>
    <w:rsid w:val="003C1613"/>
    <w:rsid w:val="003C3003"/>
    <w:rsid w:val="003C3AA4"/>
    <w:rsid w:val="003C4C88"/>
    <w:rsid w:val="003D365B"/>
    <w:rsid w:val="003D4BB6"/>
    <w:rsid w:val="003E47EA"/>
    <w:rsid w:val="003F1369"/>
    <w:rsid w:val="003F3BDA"/>
    <w:rsid w:val="004012D4"/>
    <w:rsid w:val="004048D6"/>
    <w:rsid w:val="00416116"/>
    <w:rsid w:val="00416D9A"/>
    <w:rsid w:val="00422F77"/>
    <w:rsid w:val="00427F71"/>
    <w:rsid w:val="0043437B"/>
    <w:rsid w:val="0044011C"/>
    <w:rsid w:val="00446956"/>
    <w:rsid w:val="00446D92"/>
    <w:rsid w:val="00457F24"/>
    <w:rsid w:val="00464B08"/>
    <w:rsid w:val="004655CF"/>
    <w:rsid w:val="00471361"/>
    <w:rsid w:val="0047568B"/>
    <w:rsid w:val="00475AEB"/>
    <w:rsid w:val="004809A1"/>
    <w:rsid w:val="00482C15"/>
    <w:rsid w:val="00483DB9"/>
    <w:rsid w:val="004843C0"/>
    <w:rsid w:val="004858CE"/>
    <w:rsid w:val="00487074"/>
    <w:rsid w:val="00491542"/>
    <w:rsid w:val="00491E7F"/>
    <w:rsid w:val="004934E7"/>
    <w:rsid w:val="004965BF"/>
    <w:rsid w:val="004A6AF3"/>
    <w:rsid w:val="004A7930"/>
    <w:rsid w:val="004A7EA0"/>
    <w:rsid w:val="004B1543"/>
    <w:rsid w:val="004B52B3"/>
    <w:rsid w:val="004B69AC"/>
    <w:rsid w:val="004C0293"/>
    <w:rsid w:val="004C0A5E"/>
    <w:rsid w:val="004C7681"/>
    <w:rsid w:val="004E311A"/>
    <w:rsid w:val="004E3171"/>
    <w:rsid w:val="004E3C34"/>
    <w:rsid w:val="004E3F68"/>
    <w:rsid w:val="004E56FA"/>
    <w:rsid w:val="004E631C"/>
    <w:rsid w:val="004E6695"/>
    <w:rsid w:val="004E672E"/>
    <w:rsid w:val="004F5B06"/>
    <w:rsid w:val="004F6956"/>
    <w:rsid w:val="00504E8B"/>
    <w:rsid w:val="00507FAF"/>
    <w:rsid w:val="00520D3A"/>
    <w:rsid w:val="005239C9"/>
    <w:rsid w:val="00533FAA"/>
    <w:rsid w:val="00541129"/>
    <w:rsid w:val="005457BD"/>
    <w:rsid w:val="00545BFE"/>
    <w:rsid w:val="00547C03"/>
    <w:rsid w:val="0055327F"/>
    <w:rsid w:val="00560207"/>
    <w:rsid w:val="005665C3"/>
    <w:rsid w:val="00571E2D"/>
    <w:rsid w:val="005759A2"/>
    <w:rsid w:val="0058575D"/>
    <w:rsid w:val="005A5299"/>
    <w:rsid w:val="005A668D"/>
    <w:rsid w:val="005B0816"/>
    <w:rsid w:val="005B29A2"/>
    <w:rsid w:val="005B3C05"/>
    <w:rsid w:val="005B4828"/>
    <w:rsid w:val="005C45AF"/>
    <w:rsid w:val="005C53BB"/>
    <w:rsid w:val="005D4635"/>
    <w:rsid w:val="005D4695"/>
    <w:rsid w:val="005D6745"/>
    <w:rsid w:val="005D7B83"/>
    <w:rsid w:val="005E0683"/>
    <w:rsid w:val="005E560B"/>
    <w:rsid w:val="005F1527"/>
    <w:rsid w:val="005F1D7C"/>
    <w:rsid w:val="005F417C"/>
    <w:rsid w:val="005F629B"/>
    <w:rsid w:val="00600AFF"/>
    <w:rsid w:val="006016FB"/>
    <w:rsid w:val="00605394"/>
    <w:rsid w:val="00610418"/>
    <w:rsid w:val="00622A6D"/>
    <w:rsid w:val="006241B3"/>
    <w:rsid w:val="006267AE"/>
    <w:rsid w:val="00632430"/>
    <w:rsid w:val="00633A29"/>
    <w:rsid w:val="00635EBA"/>
    <w:rsid w:val="00635F0C"/>
    <w:rsid w:val="006408FB"/>
    <w:rsid w:val="006432BB"/>
    <w:rsid w:val="00644819"/>
    <w:rsid w:val="00657B46"/>
    <w:rsid w:val="0066032C"/>
    <w:rsid w:val="0066253A"/>
    <w:rsid w:val="006674D5"/>
    <w:rsid w:val="00672ECD"/>
    <w:rsid w:val="00684789"/>
    <w:rsid w:val="00685845"/>
    <w:rsid w:val="00685BCE"/>
    <w:rsid w:val="006972D2"/>
    <w:rsid w:val="006B3A57"/>
    <w:rsid w:val="006C0C2B"/>
    <w:rsid w:val="006C1DA2"/>
    <w:rsid w:val="006C7565"/>
    <w:rsid w:val="006D587E"/>
    <w:rsid w:val="006E6F23"/>
    <w:rsid w:val="00706592"/>
    <w:rsid w:val="0071166B"/>
    <w:rsid w:val="00717A20"/>
    <w:rsid w:val="00724531"/>
    <w:rsid w:val="007266FD"/>
    <w:rsid w:val="0072775B"/>
    <w:rsid w:val="00732D3A"/>
    <w:rsid w:val="00734D63"/>
    <w:rsid w:val="00742D24"/>
    <w:rsid w:val="007476B0"/>
    <w:rsid w:val="007548DD"/>
    <w:rsid w:val="00756CD2"/>
    <w:rsid w:val="007633F8"/>
    <w:rsid w:val="00773864"/>
    <w:rsid w:val="007740D4"/>
    <w:rsid w:val="00775907"/>
    <w:rsid w:val="007804F2"/>
    <w:rsid w:val="00786E43"/>
    <w:rsid w:val="00787C43"/>
    <w:rsid w:val="00796CEC"/>
    <w:rsid w:val="007A0F56"/>
    <w:rsid w:val="007A5CD5"/>
    <w:rsid w:val="007B3A79"/>
    <w:rsid w:val="007B7CD1"/>
    <w:rsid w:val="007C2804"/>
    <w:rsid w:val="007C4B9B"/>
    <w:rsid w:val="007C65D1"/>
    <w:rsid w:val="007D24DE"/>
    <w:rsid w:val="007D3B65"/>
    <w:rsid w:val="007D67E7"/>
    <w:rsid w:val="007E3D2A"/>
    <w:rsid w:val="007E6012"/>
    <w:rsid w:val="007E6C50"/>
    <w:rsid w:val="007F17FB"/>
    <w:rsid w:val="00807AC8"/>
    <w:rsid w:val="00807EF7"/>
    <w:rsid w:val="00817145"/>
    <w:rsid w:val="008230AB"/>
    <w:rsid w:val="00823575"/>
    <w:rsid w:val="00832D9A"/>
    <w:rsid w:val="0083482C"/>
    <w:rsid w:val="00835804"/>
    <w:rsid w:val="0084662A"/>
    <w:rsid w:val="00847902"/>
    <w:rsid w:val="008514B9"/>
    <w:rsid w:val="008526CA"/>
    <w:rsid w:val="00855AD0"/>
    <w:rsid w:val="00856A98"/>
    <w:rsid w:val="008605C7"/>
    <w:rsid w:val="00870822"/>
    <w:rsid w:val="00870847"/>
    <w:rsid w:val="00872E66"/>
    <w:rsid w:val="00874892"/>
    <w:rsid w:val="00880E04"/>
    <w:rsid w:val="0088571C"/>
    <w:rsid w:val="0089440D"/>
    <w:rsid w:val="00897C92"/>
    <w:rsid w:val="008A1FF3"/>
    <w:rsid w:val="008B31F2"/>
    <w:rsid w:val="008B3B66"/>
    <w:rsid w:val="008C172A"/>
    <w:rsid w:val="008C1E35"/>
    <w:rsid w:val="008C29B0"/>
    <w:rsid w:val="008C376B"/>
    <w:rsid w:val="008C7666"/>
    <w:rsid w:val="008D6912"/>
    <w:rsid w:val="008D7665"/>
    <w:rsid w:val="008E3746"/>
    <w:rsid w:val="008E7966"/>
    <w:rsid w:val="008F7CC2"/>
    <w:rsid w:val="00903357"/>
    <w:rsid w:val="00906BBB"/>
    <w:rsid w:val="00916AD5"/>
    <w:rsid w:val="00920F55"/>
    <w:rsid w:val="0093679A"/>
    <w:rsid w:val="00944474"/>
    <w:rsid w:val="009447C3"/>
    <w:rsid w:val="009453B9"/>
    <w:rsid w:val="0096150F"/>
    <w:rsid w:val="00961695"/>
    <w:rsid w:val="00970178"/>
    <w:rsid w:val="00972E6E"/>
    <w:rsid w:val="00995E09"/>
    <w:rsid w:val="00996BAA"/>
    <w:rsid w:val="009A5A42"/>
    <w:rsid w:val="009A5CBB"/>
    <w:rsid w:val="009A682E"/>
    <w:rsid w:val="009B389B"/>
    <w:rsid w:val="009B6F32"/>
    <w:rsid w:val="009C0127"/>
    <w:rsid w:val="009C0F40"/>
    <w:rsid w:val="009C2E04"/>
    <w:rsid w:val="009C6766"/>
    <w:rsid w:val="009C7C6E"/>
    <w:rsid w:val="009E2748"/>
    <w:rsid w:val="009E692A"/>
    <w:rsid w:val="009E7DB2"/>
    <w:rsid w:val="00A029D3"/>
    <w:rsid w:val="00A067CF"/>
    <w:rsid w:val="00A12656"/>
    <w:rsid w:val="00A17116"/>
    <w:rsid w:val="00A17FAC"/>
    <w:rsid w:val="00A219B1"/>
    <w:rsid w:val="00A21E9C"/>
    <w:rsid w:val="00A23DDD"/>
    <w:rsid w:val="00A342A4"/>
    <w:rsid w:val="00A34BB6"/>
    <w:rsid w:val="00A359EF"/>
    <w:rsid w:val="00A4023B"/>
    <w:rsid w:val="00A4759C"/>
    <w:rsid w:val="00A51CF1"/>
    <w:rsid w:val="00A531DA"/>
    <w:rsid w:val="00A53DF9"/>
    <w:rsid w:val="00A70415"/>
    <w:rsid w:val="00A724B3"/>
    <w:rsid w:val="00A84F83"/>
    <w:rsid w:val="00A86E9A"/>
    <w:rsid w:val="00A91000"/>
    <w:rsid w:val="00AB47BC"/>
    <w:rsid w:val="00AB691F"/>
    <w:rsid w:val="00AB72A2"/>
    <w:rsid w:val="00AD1967"/>
    <w:rsid w:val="00AE67C8"/>
    <w:rsid w:val="00AF0EC8"/>
    <w:rsid w:val="00B0103D"/>
    <w:rsid w:val="00B02558"/>
    <w:rsid w:val="00B0295F"/>
    <w:rsid w:val="00B04F78"/>
    <w:rsid w:val="00B14E96"/>
    <w:rsid w:val="00B178D3"/>
    <w:rsid w:val="00B221F5"/>
    <w:rsid w:val="00B26BE2"/>
    <w:rsid w:val="00B30D4E"/>
    <w:rsid w:val="00B33CA8"/>
    <w:rsid w:val="00B34089"/>
    <w:rsid w:val="00B364EA"/>
    <w:rsid w:val="00B417B1"/>
    <w:rsid w:val="00B57A47"/>
    <w:rsid w:val="00B67E70"/>
    <w:rsid w:val="00B719FF"/>
    <w:rsid w:val="00B75C91"/>
    <w:rsid w:val="00B76D28"/>
    <w:rsid w:val="00B831E4"/>
    <w:rsid w:val="00B8643C"/>
    <w:rsid w:val="00B917F8"/>
    <w:rsid w:val="00B97A35"/>
    <w:rsid w:val="00B97DBD"/>
    <w:rsid w:val="00BA3DB1"/>
    <w:rsid w:val="00BA4B0F"/>
    <w:rsid w:val="00BA65FC"/>
    <w:rsid w:val="00BB1FA5"/>
    <w:rsid w:val="00BC47CA"/>
    <w:rsid w:val="00BC6124"/>
    <w:rsid w:val="00BE2B90"/>
    <w:rsid w:val="00BE4057"/>
    <w:rsid w:val="00BF3888"/>
    <w:rsid w:val="00BF7CE0"/>
    <w:rsid w:val="00C06DC7"/>
    <w:rsid w:val="00C15961"/>
    <w:rsid w:val="00C26108"/>
    <w:rsid w:val="00C3232B"/>
    <w:rsid w:val="00C42465"/>
    <w:rsid w:val="00C4283C"/>
    <w:rsid w:val="00C501A7"/>
    <w:rsid w:val="00C5190E"/>
    <w:rsid w:val="00C575D8"/>
    <w:rsid w:val="00C656AC"/>
    <w:rsid w:val="00C6635F"/>
    <w:rsid w:val="00C70436"/>
    <w:rsid w:val="00C76978"/>
    <w:rsid w:val="00C76C4B"/>
    <w:rsid w:val="00C82E81"/>
    <w:rsid w:val="00C878C3"/>
    <w:rsid w:val="00C93AC1"/>
    <w:rsid w:val="00CA016E"/>
    <w:rsid w:val="00CA4173"/>
    <w:rsid w:val="00CA7F15"/>
    <w:rsid w:val="00CB0060"/>
    <w:rsid w:val="00CC0090"/>
    <w:rsid w:val="00CC3505"/>
    <w:rsid w:val="00CD2686"/>
    <w:rsid w:val="00CD4C2F"/>
    <w:rsid w:val="00CD5572"/>
    <w:rsid w:val="00CE0ECF"/>
    <w:rsid w:val="00CE192B"/>
    <w:rsid w:val="00CF600A"/>
    <w:rsid w:val="00CF78FF"/>
    <w:rsid w:val="00D00C3F"/>
    <w:rsid w:val="00D0344F"/>
    <w:rsid w:val="00D045B9"/>
    <w:rsid w:val="00D1520B"/>
    <w:rsid w:val="00D17E6B"/>
    <w:rsid w:val="00D2078F"/>
    <w:rsid w:val="00D237C2"/>
    <w:rsid w:val="00D33BF0"/>
    <w:rsid w:val="00D448F3"/>
    <w:rsid w:val="00D45CA1"/>
    <w:rsid w:val="00D51331"/>
    <w:rsid w:val="00D55BB5"/>
    <w:rsid w:val="00D63E2F"/>
    <w:rsid w:val="00D72E96"/>
    <w:rsid w:val="00D93FA2"/>
    <w:rsid w:val="00D94668"/>
    <w:rsid w:val="00D957F2"/>
    <w:rsid w:val="00DB28EB"/>
    <w:rsid w:val="00DB6094"/>
    <w:rsid w:val="00DB6C88"/>
    <w:rsid w:val="00DC2200"/>
    <w:rsid w:val="00DC2BD1"/>
    <w:rsid w:val="00DC3A8A"/>
    <w:rsid w:val="00DC3BC2"/>
    <w:rsid w:val="00DC7086"/>
    <w:rsid w:val="00DD3D70"/>
    <w:rsid w:val="00DD3E20"/>
    <w:rsid w:val="00DD5FFD"/>
    <w:rsid w:val="00DD65C9"/>
    <w:rsid w:val="00DD7B06"/>
    <w:rsid w:val="00DE0B67"/>
    <w:rsid w:val="00DE5A41"/>
    <w:rsid w:val="00DF1AB2"/>
    <w:rsid w:val="00DF2880"/>
    <w:rsid w:val="00E001AA"/>
    <w:rsid w:val="00E078AF"/>
    <w:rsid w:val="00E1015E"/>
    <w:rsid w:val="00E115C0"/>
    <w:rsid w:val="00E15282"/>
    <w:rsid w:val="00E15BEE"/>
    <w:rsid w:val="00E172C3"/>
    <w:rsid w:val="00E22ABC"/>
    <w:rsid w:val="00E2507C"/>
    <w:rsid w:val="00E25DDB"/>
    <w:rsid w:val="00E268FB"/>
    <w:rsid w:val="00E27843"/>
    <w:rsid w:val="00E27DFA"/>
    <w:rsid w:val="00E41AF2"/>
    <w:rsid w:val="00E4306E"/>
    <w:rsid w:val="00E46BA1"/>
    <w:rsid w:val="00E46D75"/>
    <w:rsid w:val="00E51C80"/>
    <w:rsid w:val="00E527C5"/>
    <w:rsid w:val="00E52CCB"/>
    <w:rsid w:val="00E534DA"/>
    <w:rsid w:val="00E5687C"/>
    <w:rsid w:val="00E57665"/>
    <w:rsid w:val="00E618DB"/>
    <w:rsid w:val="00E66D56"/>
    <w:rsid w:val="00E66DE9"/>
    <w:rsid w:val="00E71781"/>
    <w:rsid w:val="00E7394E"/>
    <w:rsid w:val="00E75E4C"/>
    <w:rsid w:val="00E80939"/>
    <w:rsid w:val="00E82C38"/>
    <w:rsid w:val="00E831F3"/>
    <w:rsid w:val="00E87E8F"/>
    <w:rsid w:val="00E904B5"/>
    <w:rsid w:val="00E926BE"/>
    <w:rsid w:val="00EB4AE3"/>
    <w:rsid w:val="00EC67D7"/>
    <w:rsid w:val="00ED0E49"/>
    <w:rsid w:val="00ED1097"/>
    <w:rsid w:val="00ED18A4"/>
    <w:rsid w:val="00ED501A"/>
    <w:rsid w:val="00ED5923"/>
    <w:rsid w:val="00EE5540"/>
    <w:rsid w:val="00F00B43"/>
    <w:rsid w:val="00F02591"/>
    <w:rsid w:val="00F04EBC"/>
    <w:rsid w:val="00F058BE"/>
    <w:rsid w:val="00F079C7"/>
    <w:rsid w:val="00F10D9A"/>
    <w:rsid w:val="00F15611"/>
    <w:rsid w:val="00F31355"/>
    <w:rsid w:val="00F31BB3"/>
    <w:rsid w:val="00F4177A"/>
    <w:rsid w:val="00F43BE4"/>
    <w:rsid w:val="00F4581A"/>
    <w:rsid w:val="00F47DFC"/>
    <w:rsid w:val="00F71386"/>
    <w:rsid w:val="00F72819"/>
    <w:rsid w:val="00F73AA4"/>
    <w:rsid w:val="00F74812"/>
    <w:rsid w:val="00F80FF0"/>
    <w:rsid w:val="00F82558"/>
    <w:rsid w:val="00F93581"/>
    <w:rsid w:val="00F94C3D"/>
    <w:rsid w:val="00F9545C"/>
    <w:rsid w:val="00F962BE"/>
    <w:rsid w:val="00FA4D6A"/>
    <w:rsid w:val="00FA7910"/>
    <w:rsid w:val="00FB1295"/>
    <w:rsid w:val="00FC7A80"/>
    <w:rsid w:val="00FD3DBB"/>
    <w:rsid w:val="00FD448B"/>
    <w:rsid w:val="00FF3293"/>
    <w:rsid w:val="00FF6162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78D3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B178D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7476B0"/>
    <w:rPr>
      <w:sz w:val="22"/>
    </w:rPr>
  </w:style>
  <w:style w:type="paragraph" w:styleId="a5">
    <w:name w:val="header"/>
    <w:basedOn w:val="a"/>
    <w:link w:val="a6"/>
    <w:uiPriority w:val="99"/>
    <w:rsid w:val="00B178D3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6">
    <w:name w:val="Верхний колонтитул Знак"/>
    <w:link w:val="a5"/>
    <w:uiPriority w:val="99"/>
    <w:rsid w:val="00520D3A"/>
    <w:rPr>
      <w:b/>
      <w:caps/>
      <w:sz w:val="28"/>
    </w:rPr>
  </w:style>
  <w:style w:type="paragraph" w:styleId="a7">
    <w:name w:val="footer"/>
    <w:basedOn w:val="a"/>
    <w:rsid w:val="00B178D3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B178D3"/>
  </w:style>
  <w:style w:type="paragraph" w:styleId="a9">
    <w:name w:val="caption"/>
    <w:basedOn w:val="a"/>
    <w:next w:val="a"/>
    <w:qFormat/>
    <w:rsid w:val="00B178D3"/>
    <w:pPr>
      <w:jc w:val="center"/>
    </w:pPr>
    <w:rPr>
      <w:b/>
    </w:rPr>
  </w:style>
  <w:style w:type="paragraph" w:styleId="2">
    <w:name w:val="Body Text 2"/>
    <w:basedOn w:val="a"/>
    <w:link w:val="20"/>
    <w:rsid w:val="00B178D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5C45AF"/>
    <w:rPr>
      <w:sz w:val="28"/>
    </w:rPr>
  </w:style>
  <w:style w:type="paragraph" w:customStyle="1" w:styleId="aa">
    <w:name w:val="Обращение"/>
    <w:basedOn w:val="a"/>
    <w:next w:val="a"/>
    <w:rsid w:val="00B178D3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B178D3"/>
    <w:pPr>
      <w:jc w:val="left"/>
    </w:pPr>
    <w:rPr>
      <w:sz w:val="16"/>
    </w:rPr>
  </w:style>
  <w:style w:type="paragraph" w:customStyle="1" w:styleId="ac">
    <w:name w:val="Адресат"/>
    <w:basedOn w:val="a"/>
    <w:rsid w:val="00B178D3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B178D3"/>
    <w:pPr>
      <w:tabs>
        <w:tab w:val="left" w:pos="7371"/>
      </w:tabs>
      <w:spacing w:before="120"/>
      <w:ind w:firstLine="0"/>
    </w:pPr>
  </w:style>
  <w:style w:type="character" w:customStyle="1" w:styleId="30">
    <w:name w:val="Основной текст 3 Знак"/>
    <w:link w:val="3"/>
    <w:rsid w:val="00796CEC"/>
    <w:rPr>
      <w:sz w:val="28"/>
    </w:r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">
    <w:name w:val="ConsPlusTitle"/>
    <w:rsid w:val="00B917F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FC7A80"/>
    <w:pPr>
      <w:ind w:left="720" w:firstLine="0"/>
      <w:contextualSpacing/>
    </w:pPr>
    <w:rPr>
      <w:sz w:val="24"/>
      <w:szCs w:val="24"/>
    </w:rPr>
  </w:style>
  <w:style w:type="paragraph" w:customStyle="1" w:styleId="ConsPlusNormal">
    <w:name w:val="ConsPlusNormal"/>
    <w:link w:val="ConsPlusNormal0"/>
    <w:rsid w:val="00482C15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ConsPlusNormal0">
    <w:name w:val="ConsPlusNormal Знак"/>
    <w:link w:val="ConsPlusNormal"/>
    <w:rsid w:val="00300119"/>
    <w:rPr>
      <w:sz w:val="28"/>
      <w:szCs w:val="28"/>
    </w:rPr>
  </w:style>
  <w:style w:type="paragraph" w:styleId="ae">
    <w:name w:val="Balloon Text"/>
    <w:basedOn w:val="a"/>
    <w:link w:val="af"/>
    <w:rsid w:val="004858C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4858CE"/>
    <w:rPr>
      <w:rFonts w:ascii="Tahoma" w:hAnsi="Tahoma" w:cs="Tahoma"/>
      <w:sz w:val="16"/>
      <w:szCs w:val="16"/>
    </w:rPr>
  </w:style>
  <w:style w:type="paragraph" w:styleId="af0">
    <w:name w:val="List Bullet"/>
    <w:basedOn w:val="a"/>
    <w:autoRedefine/>
    <w:rsid w:val="0043437B"/>
    <w:pPr>
      <w:ind w:firstLine="720"/>
      <w:jc w:val="both"/>
    </w:pPr>
    <w:rPr>
      <w:spacing w:val="-4"/>
      <w:sz w:val="26"/>
      <w:szCs w:val="26"/>
    </w:rPr>
  </w:style>
  <w:style w:type="table" w:styleId="af1">
    <w:name w:val="Table Grid"/>
    <w:basedOn w:val="a1"/>
    <w:uiPriority w:val="59"/>
    <w:rsid w:val="004655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300119"/>
    <w:rPr>
      <w:strike w:val="0"/>
      <w:dstrike w:val="0"/>
      <w:color w:val="971417"/>
      <w:u w:val="none"/>
      <w:effect w:val="none"/>
    </w:rPr>
  </w:style>
  <w:style w:type="character" w:styleId="af3">
    <w:name w:val="Strong"/>
    <w:qFormat/>
    <w:rsid w:val="001A659C"/>
    <w:rPr>
      <w:b/>
      <w:bCs/>
    </w:rPr>
  </w:style>
  <w:style w:type="character" w:customStyle="1" w:styleId="af4">
    <w:name w:val="Основной текст_"/>
    <w:link w:val="10"/>
    <w:rsid w:val="001A659C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f4"/>
    <w:rsid w:val="001A659C"/>
    <w:pPr>
      <w:shd w:val="clear" w:color="auto" w:fill="FFFFFF"/>
      <w:spacing w:line="298" w:lineRule="exact"/>
      <w:ind w:firstLine="0"/>
      <w:jc w:val="center"/>
    </w:pPr>
    <w:rPr>
      <w:sz w:val="27"/>
      <w:szCs w:val="27"/>
    </w:rPr>
  </w:style>
  <w:style w:type="paragraph" w:customStyle="1" w:styleId="ConsPlusNonformat">
    <w:name w:val="ConsPlusNonformat"/>
    <w:uiPriority w:val="99"/>
    <w:rsid w:val="00724531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af5">
    <w:name w:val="Текст док"/>
    <w:basedOn w:val="a"/>
    <w:autoRedefine/>
    <w:rsid w:val="005A5299"/>
    <w:pPr>
      <w:tabs>
        <w:tab w:val="left" w:pos="7088"/>
      </w:tabs>
      <w:spacing w:before="60"/>
      <w:jc w:val="both"/>
    </w:pPr>
  </w:style>
  <w:style w:type="paragraph" w:customStyle="1" w:styleId="af6">
    <w:name w:val="Знак Знак Знак"/>
    <w:basedOn w:val="a"/>
    <w:rsid w:val="00970178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7">
    <w:name w:val="Body Text Indent"/>
    <w:basedOn w:val="a"/>
    <w:link w:val="af8"/>
    <w:rsid w:val="00970178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sid w:val="00970178"/>
    <w:rPr>
      <w:sz w:val="28"/>
    </w:rPr>
  </w:style>
  <w:style w:type="paragraph" w:customStyle="1" w:styleId="ConsPlusCell">
    <w:name w:val="ConsPlusCell"/>
    <w:rsid w:val="00EC67D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9">
    <w:name w:val="Знак"/>
    <w:basedOn w:val="a"/>
    <w:rsid w:val="00E926BE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a">
    <w:name w:val="FollowedHyperlink"/>
    <w:basedOn w:val="a0"/>
    <w:uiPriority w:val="99"/>
    <w:unhideWhenUsed/>
    <w:rsid w:val="00134E9C"/>
    <w:rPr>
      <w:color w:val="800080"/>
      <w:u w:val="single"/>
    </w:rPr>
  </w:style>
  <w:style w:type="paragraph" w:customStyle="1" w:styleId="font5">
    <w:name w:val="font5"/>
    <w:basedOn w:val="a"/>
    <w:rsid w:val="00134E9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6">
    <w:name w:val="xl66"/>
    <w:basedOn w:val="a"/>
    <w:rsid w:val="00134E9C"/>
    <w:pPr>
      <w:spacing w:before="100" w:beforeAutospacing="1" w:after="100" w:afterAutospacing="1"/>
      <w:ind w:firstLine="0"/>
    </w:pPr>
    <w:rPr>
      <w:szCs w:val="28"/>
    </w:rPr>
  </w:style>
  <w:style w:type="paragraph" w:customStyle="1" w:styleId="xl67">
    <w:name w:val="xl67"/>
    <w:basedOn w:val="a"/>
    <w:rsid w:val="00134E9C"/>
    <w:pPr>
      <w:spacing w:before="100" w:beforeAutospacing="1" w:after="100" w:afterAutospacing="1"/>
      <w:ind w:firstLine="0"/>
      <w:textAlignment w:val="center"/>
    </w:pPr>
    <w:rPr>
      <w:szCs w:val="28"/>
    </w:rPr>
  </w:style>
  <w:style w:type="paragraph" w:customStyle="1" w:styleId="xl68">
    <w:name w:val="xl68"/>
    <w:basedOn w:val="a"/>
    <w:rsid w:val="00134E9C"/>
    <w:pPr>
      <w:spacing w:before="100" w:beforeAutospacing="1" w:after="100" w:afterAutospacing="1"/>
      <w:ind w:firstLine="0"/>
    </w:pPr>
    <w:rPr>
      <w:b/>
      <w:bCs/>
      <w:szCs w:val="28"/>
    </w:rPr>
  </w:style>
  <w:style w:type="paragraph" w:customStyle="1" w:styleId="xl69">
    <w:name w:val="xl6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34E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134E9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134E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0">
    <w:name w:val="xl10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134E9C"/>
    <w:pPr>
      <w:pBdr>
        <w:top w:val="single" w:sz="4" w:space="0" w:color="333333"/>
        <w:left w:val="single" w:sz="4" w:space="0" w:color="333333"/>
        <w:bottom w:val="single" w:sz="4" w:space="0" w:color="333333"/>
        <w:right w:val="single" w:sz="4" w:space="0" w:color="333333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134E9C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134E9C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7">
    <w:name w:val="xl10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0">
    <w:name w:val="xl11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1">
    <w:name w:val="xl111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134E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5">
    <w:name w:val="xl115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7">
    <w:name w:val="xl11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8">
    <w:name w:val="xl11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9">
    <w:name w:val="xl11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20">
    <w:name w:val="xl12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134E9C"/>
    <w:pPr>
      <w:spacing w:before="100" w:beforeAutospacing="1" w:after="100" w:afterAutospacing="1"/>
      <w:ind w:firstLine="0"/>
      <w:jc w:val="center"/>
      <w:textAlignment w:val="top"/>
    </w:pPr>
    <w:rPr>
      <w:szCs w:val="28"/>
    </w:rPr>
  </w:style>
  <w:style w:type="paragraph" w:customStyle="1" w:styleId="xl123">
    <w:name w:val="xl123"/>
    <w:basedOn w:val="a"/>
    <w:rsid w:val="00134E9C"/>
    <w:pPr>
      <w:spacing w:before="100" w:beforeAutospacing="1" w:after="100" w:afterAutospacing="1"/>
      <w:ind w:firstLine="0"/>
    </w:pPr>
    <w:rPr>
      <w:szCs w:val="28"/>
    </w:rPr>
  </w:style>
  <w:style w:type="paragraph" w:customStyle="1" w:styleId="xl124">
    <w:name w:val="xl124"/>
    <w:basedOn w:val="a"/>
    <w:rsid w:val="00134E9C"/>
    <w:pPr>
      <w:spacing w:before="100" w:beforeAutospacing="1" w:after="100" w:afterAutospacing="1"/>
      <w:ind w:firstLine="0"/>
      <w:jc w:val="center"/>
    </w:pPr>
    <w:rPr>
      <w:szCs w:val="28"/>
    </w:rPr>
  </w:style>
  <w:style w:type="paragraph" w:customStyle="1" w:styleId="xl125">
    <w:name w:val="xl125"/>
    <w:basedOn w:val="a"/>
    <w:rsid w:val="00134E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78D3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B178D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7476B0"/>
    <w:rPr>
      <w:sz w:val="22"/>
    </w:rPr>
  </w:style>
  <w:style w:type="paragraph" w:styleId="a5">
    <w:name w:val="header"/>
    <w:basedOn w:val="a"/>
    <w:link w:val="a6"/>
    <w:uiPriority w:val="99"/>
    <w:rsid w:val="00B178D3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6">
    <w:name w:val="Верхний колонтитул Знак"/>
    <w:link w:val="a5"/>
    <w:uiPriority w:val="99"/>
    <w:rsid w:val="00520D3A"/>
    <w:rPr>
      <w:b/>
      <w:caps/>
      <w:sz w:val="28"/>
    </w:rPr>
  </w:style>
  <w:style w:type="paragraph" w:styleId="a7">
    <w:name w:val="footer"/>
    <w:basedOn w:val="a"/>
    <w:rsid w:val="00B178D3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B178D3"/>
  </w:style>
  <w:style w:type="paragraph" w:styleId="a9">
    <w:name w:val="caption"/>
    <w:basedOn w:val="a"/>
    <w:next w:val="a"/>
    <w:qFormat/>
    <w:rsid w:val="00B178D3"/>
    <w:pPr>
      <w:jc w:val="center"/>
    </w:pPr>
    <w:rPr>
      <w:b/>
    </w:rPr>
  </w:style>
  <w:style w:type="paragraph" w:styleId="2">
    <w:name w:val="Body Text 2"/>
    <w:basedOn w:val="a"/>
    <w:link w:val="20"/>
    <w:rsid w:val="00B178D3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rsid w:val="005C45AF"/>
    <w:rPr>
      <w:sz w:val="28"/>
    </w:rPr>
  </w:style>
  <w:style w:type="paragraph" w:customStyle="1" w:styleId="aa">
    <w:name w:val="Обращение"/>
    <w:basedOn w:val="a"/>
    <w:next w:val="a"/>
    <w:rsid w:val="00B178D3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B178D3"/>
    <w:pPr>
      <w:jc w:val="left"/>
    </w:pPr>
    <w:rPr>
      <w:sz w:val="16"/>
    </w:rPr>
  </w:style>
  <w:style w:type="paragraph" w:customStyle="1" w:styleId="ac">
    <w:name w:val="Адресат"/>
    <w:basedOn w:val="a"/>
    <w:rsid w:val="00B178D3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B178D3"/>
    <w:pPr>
      <w:tabs>
        <w:tab w:val="left" w:pos="7371"/>
      </w:tabs>
      <w:spacing w:before="120"/>
      <w:ind w:firstLine="0"/>
    </w:pPr>
  </w:style>
  <w:style w:type="character" w:customStyle="1" w:styleId="30">
    <w:name w:val="Основной текст 3 Знак"/>
    <w:link w:val="3"/>
    <w:rsid w:val="00796CEC"/>
    <w:rPr>
      <w:sz w:val="28"/>
    </w:r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">
    <w:name w:val="ConsPlusTitle"/>
    <w:rsid w:val="00B917F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List Paragraph"/>
    <w:basedOn w:val="a"/>
    <w:uiPriority w:val="34"/>
    <w:qFormat/>
    <w:rsid w:val="00FC7A80"/>
    <w:pPr>
      <w:ind w:left="720" w:firstLine="0"/>
      <w:contextualSpacing/>
    </w:pPr>
    <w:rPr>
      <w:sz w:val="24"/>
      <w:szCs w:val="24"/>
    </w:rPr>
  </w:style>
  <w:style w:type="paragraph" w:customStyle="1" w:styleId="ConsPlusNormal">
    <w:name w:val="ConsPlusNormal"/>
    <w:link w:val="ConsPlusNormal0"/>
    <w:rsid w:val="00482C15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ConsPlusNormal0">
    <w:name w:val="ConsPlusNormal Знак"/>
    <w:link w:val="ConsPlusNormal"/>
    <w:rsid w:val="00300119"/>
    <w:rPr>
      <w:sz w:val="28"/>
      <w:szCs w:val="28"/>
    </w:rPr>
  </w:style>
  <w:style w:type="paragraph" w:styleId="ae">
    <w:name w:val="Balloon Text"/>
    <w:basedOn w:val="a"/>
    <w:link w:val="af"/>
    <w:rsid w:val="004858C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4858CE"/>
    <w:rPr>
      <w:rFonts w:ascii="Tahoma" w:hAnsi="Tahoma" w:cs="Tahoma"/>
      <w:sz w:val="16"/>
      <w:szCs w:val="16"/>
    </w:rPr>
  </w:style>
  <w:style w:type="paragraph" w:styleId="af0">
    <w:name w:val="List Bullet"/>
    <w:basedOn w:val="a"/>
    <w:autoRedefine/>
    <w:rsid w:val="0043437B"/>
    <w:pPr>
      <w:ind w:firstLine="720"/>
      <w:jc w:val="both"/>
    </w:pPr>
    <w:rPr>
      <w:spacing w:val="-4"/>
      <w:sz w:val="26"/>
      <w:szCs w:val="26"/>
    </w:rPr>
  </w:style>
  <w:style w:type="table" w:styleId="af1">
    <w:name w:val="Table Grid"/>
    <w:basedOn w:val="a1"/>
    <w:uiPriority w:val="59"/>
    <w:rsid w:val="004655C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300119"/>
    <w:rPr>
      <w:strike w:val="0"/>
      <w:dstrike w:val="0"/>
      <w:color w:val="971417"/>
      <w:u w:val="none"/>
      <w:effect w:val="none"/>
    </w:rPr>
  </w:style>
  <w:style w:type="character" w:styleId="af3">
    <w:name w:val="Strong"/>
    <w:qFormat/>
    <w:rsid w:val="001A659C"/>
    <w:rPr>
      <w:b/>
      <w:bCs/>
    </w:rPr>
  </w:style>
  <w:style w:type="character" w:customStyle="1" w:styleId="af4">
    <w:name w:val="Основной текст_"/>
    <w:link w:val="10"/>
    <w:rsid w:val="001A659C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f4"/>
    <w:rsid w:val="001A659C"/>
    <w:pPr>
      <w:shd w:val="clear" w:color="auto" w:fill="FFFFFF"/>
      <w:spacing w:line="298" w:lineRule="exact"/>
      <w:ind w:firstLine="0"/>
      <w:jc w:val="center"/>
    </w:pPr>
    <w:rPr>
      <w:sz w:val="27"/>
      <w:szCs w:val="27"/>
    </w:rPr>
  </w:style>
  <w:style w:type="paragraph" w:customStyle="1" w:styleId="ConsPlusNonformat">
    <w:name w:val="ConsPlusNonformat"/>
    <w:uiPriority w:val="99"/>
    <w:rsid w:val="00724531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af5">
    <w:name w:val="Текст док"/>
    <w:basedOn w:val="a"/>
    <w:autoRedefine/>
    <w:rsid w:val="005A5299"/>
    <w:pPr>
      <w:tabs>
        <w:tab w:val="left" w:pos="7088"/>
      </w:tabs>
      <w:spacing w:before="60"/>
      <w:jc w:val="both"/>
    </w:pPr>
  </w:style>
  <w:style w:type="paragraph" w:customStyle="1" w:styleId="af6">
    <w:name w:val="Знак Знак Знак"/>
    <w:basedOn w:val="a"/>
    <w:rsid w:val="00970178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7">
    <w:name w:val="Body Text Indent"/>
    <w:basedOn w:val="a"/>
    <w:link w:val="af8"/>
    <w:rsid w:val="00970178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sid w:val="00970178"/>
    <w:rPr>
      <w:sz w:val="28"/>
    </w:rPr>
  </w:style>
  <w:style w:type="paragraph" w:customStyle="1" w:styleId="ConsPlusCell">
    <w:name w:val="ConsPlusCell"/>
    <w:rsid w:val="00EC67D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9">
    <w:name w:val="Знак"/>
    <w:basedOn w:val="a"/>
    <w:rsid w:val="00E926BE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a">
    <w:name w:val="FollowedHyperlink"/>
    <w:basedOn w:val="a0"/>
    <w:uiPriority w:val="99"/>
    <w:unhideWhenUsed/>
    <w:rsid w:val="00134E9C"/>
    <w:rPr>
      <w:color w:val="800080"/>
      <w:u w:val="single"/>
    </w:rPr>
  </w:style>
  <w:style w:type="paragraph" w:customStyle="1" w:styleId="font5">
    <w:name w:val="font5"/>
    <w:basedOn w:val="a"/>
    <w:rsid w:val="00134E9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6">
    <w:name w:val="xl66"/>
    <w:basedOn w:val="a"/>
    <w:rsid w:val="00134E9C"/>
    <w:pPr>
      <w:spacing w:before="100" w:beforeAutospacing="1" w:after="100" w:afterAutospacing="1"/>
      <w:ind w:firstLine="0"/>
    </w:pPr>
    <w:rPr>
      <w:szCs w:val="28"/>
    </w:rPr>
  </w:style>
  <w:style w:type="paragraph" w:customStyle="1" w:styleId="xl67">
    <w:name w:val="xl67"/>
    <w:basedOn w:val="a"/>
    <w:rsid w:val="00134E9C"/>
    <w:pPr>
      <w:spacing w:before="100" w:beforeAutospacing="1" w:after="100" w:afterAutospacing="1"/>
      <w:ind w:firstLine="0"/>
      <w:textAlignment w:val="center"/>
    </w:pPr>
    <w:rPr>
      <w:szCs w:val="28"/>
    </w:rPr>
  </w:style>
  <w:style w:type="paragraph" w:customStyle="1" w:styleId="xl68">
    <w:name w:val="xl68"/>
    <w:basedOn w:val="a"/>
    <w:rsid w:val="00134E9C"/>
    <w:pPr>
      <w:spacing w:before="100" w:beforeAutospacing="1" w:after="100" w:afterAutospacing="1"/>
      <w:ind w:firstLine="0"/>
    </w:pPr>
    <w:rPr>
      <w:b/>
      <w:bCs/>
      <w:szCs w:val="28"/>
    </w:rPr>
  </w:style>
  <w:style w:type="paragraph" w:customStyle="1" w:styleId="xl69">
    <w:name w:val="xl6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34E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134E9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134E9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134E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0">
    <w:name w:val="xl10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134E9C"/>
    <w:pPr>
      <w:pBdr>
        <w:top w:val="single" w:sz="4" w:space="0" w:color="333333"/>
        <w:left w:val="single" w:sz="4" w:space="0" w:color="333333"/>
        <w:bottom w:val="single" w:sz="4" w:space="0" w:color="333333"/>
        <w:right w:val="single" w:sz="4" w:space="0" w:color="333333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134E9C"/>
    <w:pPr>
      <w:pBdr>
        <w:top w:val="single" w:sz="4" w:space="0" w:color="333333"/>
        <w:left w:val="single" w:sz="4" w:space="0" w:color="auto"/>
        <w:bottom w:val="single" w:sz="4" w:space="0" w:color="333333"/>
        <w:right w:val="single" w:sz="4" w:space="0" w:color="333333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134E9C"/>
    <w:pP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7">
    <w:name w:val="xl10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0">
    <w:name w:val="xl11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1">
    <w:name w:val="xl111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134E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134E9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5">
    <w:name w:val="xl115"/>
    <w:basedOn w:val="a"/>
    <w:rsid w:val="00134E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7">
    <w:name w:val="xl11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18">
    <w:name w:val="xl118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9">
    <w:name w:val="xl119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20">
    <w:name w:val="xl120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134E9C"/>
    <w:pPr>
      <w:spacing w:before="100" w:beforeAutospacing="1" w:after="100" w:afterAutospacing="1"/>
      <w:ind w:firstLine="0"/>
      <w:jc w:val="center"/>
      <w:textAlignment w:val="top"/>
    </w:pPr>
    <w:rPr>
      <w:szCs w:val="28"/>
    </w:rPr>
  </w:style>
  <w:style w:type="paragraph" w:customStyle="1" w:styleId="xl123">
    <w:name w:val="xl123"/>
    <w:basedOn w:val="a"/>
    <w:rsid w:val="00134E9C"/>
    <w:pPr>
      <w:spacing w:before="100" w:beforeAutospacing="1" w:after="100" w:afterAutospacing="1"/>
      <w:ind w:firstLine="0"/>
    </w:pPr>
    <w:rPr>
      <w:szCs w:val="28"/>
    </w:rPr>
  </w:style>
  <w:style w:type="paragraph" w:customStyle="1" w:styleId="xl124">
    <w:name w:val="xl124"/>
    <w:basedOn w:val="a"/>
    <w:rsid w:val="00134E9C"/>
    <w:pPr>
      <w:spacing w:before="100" w:beforeAutospacing="1" w:after="100" w:afterAutospacing="1"/>
      <w:ind w:firstLine="0"/>
      <w:jc w:val="center"/>
    </w:pPr>
    <w:rPr>
      <w:szCs w:val="28"/>
    </w:rPr>
  </w:style>
  <w:style w:type="paragraph" w:customStyle="1" w:styleId="xl125">
    <w:name w:val="xl125"/>
    <w:basedOn w:val="a"/>
    <w:rsid w:val="00134E9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a"/>
    <w:rsid w:val="00134E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0E46-F8E1-4069-83BE-4E898A018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</Template>
  <TotalTime>1</TotalTime>
  <Pages>12</Pages>
  <Words>2875</Words>
  <Characters>16390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19227</CharactersWithSpaces>
  <SharedDoc>false</SharedDoc>
  <HLinks>
    <vt:vector size="6" baseType="variant">
      <vt:variant>
        <vt:i4>71827479</vt:i4>
      </vt:variant>
      <vt:variant>
        <vt:i4>0</vt:i4>
      </vt:variant>
      <vt:variant>
        <vt:i4>0</vt:i4>
      </vt:variant>
      <vt:variant>
        <vt:i4>5</vt:i4>
      </vt:variant>
      <vt:variant>
        <vt:lpwstr>C:\Users\baldina\AppData\Local\Microsoft\Windows\Temporary Internet Files\Content.Outlook\DW14RXDM\ПРОЕКТ распоряжения ГТО.docx</vt:lpwstr>
      </vt:variant>
      <vt:variant>
        <vt:lpwstr>P39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2020-04-13T04:45:00Z</cp:lastPrinted>
  <dcterms:created xsi:type="dcterms:W3CDTF">2020-04-13T05:25:00Z</dcterms:created>
  <dcterms:modified xsi:type="dcterms:W3CDTF">2020-04-13T05:25:00Z</dcterms:modified>
</cp:coreProperties>
</file>