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CE" w:rsidRPr="005567EA" w:rsidRDefault="000A07CE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0A07CE" w:rsidRDefault="000A07CE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>на замещени</w:t>
      </w:r>
      <w:r>
        <w:rPr>
          <w:sz w:val="28"/>
          <w:szCs w:val="28"/>
        </w:rPr>
        <w:t>е</w:t>
      </w:r>
      <w:r w:rsidRPr="00556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вакантной </w:t>
      </w:r>
      <w:r w:rsidRPr="005567EA">
        <w:rPr>
          <w:sz w:val="28"/>
          <w:szCs w:val="28"/>
        </w:rPr>
        <w:t>должност</w:t>
      </w:r>
      <w:r>
        <w:rPr>
          <w:sz w:val="28"/>
          <w:szCs w:val="28"/>
        </w:rPr>
        <w:t>и государственной гражданской службы Томской области главный специалист-экономист комитета государственного долга Департамента финансов Томской области</w:t>
      </w:r>
      <w:r w:rsidRPr="005567EA">
        <w:rPr>
          <w:sz w:val="28"/>
          <w:szCs w:val="28"/>
        </w:rPr>
        <w:t>:</w:t>
      </w:r>
    </w:p>
    <w:p w:rsidR="000A07CE" w:rsidRDefault="000A07CE" w:rsidP="007617FA">
      <w:pPr>
        <w:jc w:val="center"/>
        <w:rPr>
          <w:sz w:val="28"/>
          <w:szCs w:val="28"/>
        </w:rPr>
      </w:pPr>
    </w:p>
    <w:p w:rsidR="000A07CE" w:rsidRPr="00E96DA1" w:rsidRDefault="000A07CE" w:rsidP="0048756F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>4 марта</w:t>
      </w:r>
      <w:r w:rsidRPr="00E96DA1">
        <w:rPr>
          <w:b/>
          <w:sz w:val="28"/>
          <w:szCs w:val="28"/>
        </w:rPr>
        <w:t xml:space="preserve"> </w:t>
      </w:r>
      <w:r w:rsidRPr="00E96DA1">
        <w:rPr>
          <w:b/>
          <w:iCs/>
          <w:sz w:val="28"/>
          <w:szCs w:val="28"/>
        </w:rPr>
        <w:t xml:space="preserve">в </w:t>
      </w:r>
      <w:r>
        <w:rPr>
          <w:b/>
          <w:iCs/>
          <w:sz w:val="28"/>
          <w:szCs w:val="28"/>
        </w:rPr>
        <w:t>14.00</w:t>
      </w:r>
      <w:r w:rsidRPr="00E96DA1">
        <w:rPr>
          <w:b/>
          <w:iCs/>
          <w:sz w:val="28"/>
          <w:szCs w:val="28"/>
        </w:rPr>
        <w:t xml:space="preserve"> </w:t>
      </w:r>
      <w:r w:rsidRPr="00E96DA1">
        <w:rPr>
          <w:iCs/>
          <w:sz w:val="28"/>
          <w:szCs w:val="28"/>
        </w:rPr>
        <w:t xml:space="preserve">по адресу: г. Томск, пр. Кирова 58, стр. 55, этаж 4. При себе необходимо иметь паспорт и СНИЛС. Подойти </w:t>
      </w:r>
      <w:r w:rsidRPr="007A4D05">
        <w:rPr>
          <w:b/>
          <w:iCs/>
          <w:sz w:val="28"/>
          <w:szCs w:val="28"/>
        </w:rPr>
        <w:t>за 15 минут</w:t>
      </w:r>
      <w:r w:rsidRPr="00E96DA1">
        <w:rPr>
          <w:iCs/>
          <w:sz w:val="28"/>
          <w:szCs w:val="28"/>
        </w:rPr>
        <w:t xml:space="preserve"> до указанного времени.</w:t>
      </w:r>
    </w:p>
    <w:p w:rsidR="000A07CE" w:rsidRPr="00E96DA1" w:rsidRDefault="000A07CE" w:rsidP="0048756F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2. Индивидуальное собеседование с </w:t>
      </w:r>
      <w:r>
        <w:rPr>
          <w:sz w:val="28"/>
          <w:szCs w:val="28"/>
        </w:rPr>
        <w:t>руководителем структурного подразделения</w:t>
      </w:r>
      <w:r w:rsidRPr="00E96DA1">
        <w:rPr>
          <w:sz w:val="28"/>
          <w:szCs w:val="28"/>
        </w:rPr>
        <w:t xml:space="preserve"> Департамента финансов Томской области, которое состоится </w:t>
      </w:r>
      <w:r>
        <w:rPr>
          <w:b/>
          <w:sz w:val="28"/>
          <w:szCs w:val="28"/>
        </w:rPr>
        <w:t>05</w:t>
      </w:r>
      <w:r w:rsidRPr="007A4D0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03</w:t>
      </w:r>
      <w:r w:rsidRPr="007A4D0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20</w:t>
      </w:r>
      <w:r w:rsidRPr="00E96DA1">
        <w:rPr>
          <w:b/>
          <w:sz w:val="28"/>
          <w:szCs w:val="28"/>
        </w:rPr>
        <w:t xml:space="preserve"> </w:t>
      </w:r>
      <w:r w:rsidRPr="00E96DA1">
        <w:rPr>
          <w:sz w:val="28"/>
          <w:szCs w:val="28"/>
        </w:rPr>
        <w:t>в здании Департамента финансов Томской области по адресу: г. Томск, пр. Ленина,111, каб.3</w:t>
      </w:r>
      <w:r>
        <w:rPr>
          <w:sz w:val="28"/>
          <w:szCs w:val="28"/>
        </w:rPr>
        <w:t>9</w:t>
      </w:r>
      <w:r w:rsidRPr="00E96DA1">
        <w:rPr>
          <w:sz w:val="28"/>
          <w:szCs w:val="28"/>
        </w:rPr>
        <w:t>.</w:t>
      </w:r>
    </w:p>
    <w:p w:rsidR="000A07CE" w:rsidRDefault="000A07CE" w:rsidP="0048756F">
      <w:pPr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>3. Выполнен</w:t>
      </w:r>
      <w:r>
        <w:rPr>
          <w:sz w:val="28"/>
          <w:szCs w:val="28"/>
        </w:rPr>
        <w:t>ие</w:t>
      </w:r>
      <w:r w:rsidRPr="00E96DA1">
        <w:rPr>
          <w:sz w:val="28"/>
          <w:szCs w:val="28"/>
        </w:rPr>
        <w:t xml:space="preserve"> практического задания</w:t>
      </w:r>
      <w:r w:rsidRPr="0048756F">
        <w:rPr>
          <w:sz w:val="28"/>
          <w:szCs w:val="28"/>
        </w:rPr>
        <w:t>: «Разработать порядок оценки долговой устойчивости муниципального образования»</w:t>
      </w:r>
      <w:r>
        <w:rPr>
          <w:sz w:val="28"/>
          <w:szCs w:val="28"/>
        </w:rPr>
        <w:t xml:space="preserve">. </w:t>
      </w:r>
    </w:p>
    <w:p w:rsidR="000A07CE" w:rsidRPr="0048756F" w:rsidRDefault="000A07CE" w:rsidP="0048756F">
      <w:pPr>
        <w:autoSpaceDE w:val="0"/>
        <w:autoSpaceDN w:val="0"/>
        <w:adjustRightInd w:val="0"/>
        <w:ind w:firstLine="709"/>
        <w:jc w:val="both"/>
        <w:rPr>
          <w:rStyle w:val="9pt"/>
          <w:b w:val="0"/>
          <w:sz w:val="28"/>
          <w:szCs w:val="28"/>
        </w:rPr>
      </w:pPr>
      <w:r w:rsidRPr="0048756F">
        <w:rPr>
          <w:rStyle w:val="9pt"/>
          <w:b w:val="0"/>
          <w:sz w:val="28"/>
          <w:szCs w:val="28"/>
        </w:rPr>
        <w:t>Объем письменной работы не должен превышать 10 страниц машинописного текста (за исключением титульного листа и списка использованной литературы), выполненного 14 размером свободно распространяемого бесплатного шрифта, через одинарный интервал.</w:t>
      </w:r>
    </w:p>
    <w:p w:rsidR="000A07CE" w:rsidRDefault="000A07CE" w:rsidP="0048756F">
      <w:pPr>
        <w:tabs>
          <w:tab w:val="num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Оформленную работу необходимо </w:t>
      </w:r>
      <w:r w:rsidRPr="00E96DA1">
        <w:rPr>
          <w:sz w:val="28"/>
          <w:szCs w:val="28"/>
        </w:rPr>
        <w:t xml:space="preserve">направить на электронный адрес: </w:t>
      </w:r>
      <w:hyperlink r:id="rId4" w:history="1">
        <w:r w:rsidRPr="00E96DA1">
          <w:rPr>
            <w:rStyle w:val="Hyperlink"/>
            <w:color w:val="auto"/>
            <w:sz w:val="28"/>
            <w:szCs w:val="28"/>
          </w:rPr>
          <w:t>mna@findep.org</w:t>
        </w:r>
      </w:hyperlink>
      <w:r w:rsidRPr="00E96DA1">
        <w:rPr>
          <w:sz w:val="28"/>
          <w:szCs w:val="28"/>
        </w:rPr>
        <w:t xml:space="preserve"> </w:t>
      </w:r>
      <w:r w:rsidRPr="007A4D05">
        <w:rPr>
          <w:b/>
          <w:sz w:val="28"/>
          <w:szCs w:val="28"/>
        </w:rPr>
        <w:t xml:space="preserve">до </w:t>
      </w:r>
      <w:r w:rsidRPr="0054780E">
        <w:rPr>
          <w:b/>
          <w:sz w:val="28"/>
          <w:szCs w:val="28"/>
        </w:rPr>
        <w:t>27.02.2020.</w:t>
      </w:r>
    </w:p>
    <w:p w:rsidR="000A07CE" w:rsidRPr="00E96DA1" w:rsidRDefault="000A07CE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4. Собеседование с конкурсной комиссией, которое состоится </w:t>
      </w:r>
      <w:r>
        <w:rPr>
          <w:b/>
          <w:sz w:val="28"/>
          <w:szCs w:val="28"/>
        </w:rPr>
        <w:t xml:space="preserve">12 марта </w:t>
      </w:r>
      <w:r w:rsidRPr="00E96DA1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14.00</w:t>
      </w:r>
      <w:r w:rsidRPr="00E96DA1"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 20.</w:t>
      </w:r>
    </w:p>
    <w:p w:rsidR="000A07CE" w:rsidRDefault="000A07CE" w:rsidP="007617FA">
      <w:pPr>
        <w:ind w:firstLine="708"/>
        <w:jc w:val="both"/>
        <w:rPr>
          <w:sz w:val="28"/>
          <w:szCs w:val="28"/>
        </w:rPr>
      </w:pPr>
    </w:p>
    <w:p w:rsidR="000A07CE" w:rsidRDefault="000A07CE" w:rsidP="007617FA">
      <w:pPr>
        <w:ind w:firstLine="708"/>
        <w:jc w:val="both"/>
        <w:rPr>
          <w:sz w:val="28"/>
          <w:szCs w:val="28"/>
        </w:rPr>
      </w:pPr>
    </w:p>
    <w:p w:rsidR="000A07CE" w:rsidRDefault="000A07CE" w:rsidP="007617FA">
      <w:pPr>
        <w:ind w:firstLine="708"/>
        <w:jc w:val="both"/>
        <w:rPr>
          <w:sz w:val="28"/>
          <w:szCs w:val="28"/>
        </w:rPr>
      </w:pPr>
    </w:p>
    <w:p w:rsidR="000A07CE" w:rsidRDefault="000A07CE" w:rsidP="007617FA">
      <w:pPr>
        <w:pStyle w:val="ListParagraph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p w:rsidR="000A07CE" w:rsidRDefault="000A07CE"/>
    <w:sectPr w:rsidR="000A07CE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7FA"/>
    <w:rsid w:val="00027E04"/>
    <w:rsid w:val="00053E68"/>
    <w:rsid w:val="000A07CE"/>
    <w:rsid w:val="000A1D5F"/>
    <w:rsid w:val="00130BAD"/>
    <w:rsid w:val="00131E57"/>
    <w:rsid w:val="00163330"/>
    <w:rsid w:val="00176A5D"/>
    <w:rsid w:val="0018287F"/>
    <w:rsid w:val="001A4FEF"/>
    <w:rsid w:val="001F1584"/>
    <w:rsid w:val="00210B36"/>
    <w:rsid w:val="002C0C48"/>
    <w:rsid w:val="00325181"/>
    <w:rsid w:val="0033197C"/>
    <w:rsid w:val="003462D6"/>
    <w:rsid w:val="0036034D"/>
    <w:rsid w:val="00362206"/>
    <w:rsid w:val="003A0E61"/>
    <w:rsid w:val="003A397C"/>
    <w:rsid w:val="00421B58"/>
    <w:rsid w:val="00422BFD"/>
    <w:rsid w:val="00423D41"/>
    <w:rsid w:val="00433E79"/>
    <w:rsid w:val="00436C93"/>
    <w:rsid w:val="00473EC6"/>
    <w:rsid w:val="00477B60"/>
    <w:rsid w:val="0048756F"/>
    <w:rsid w:val="00491F33"/>
    <w:rsid w:val="00496728"/>
    <w:rsid w:val="004D48D0"/>
    <w:rsid w:val="004E2B50"/>
    <w:rsid w:val="00500965"/>
    <w:rsid w:val="00503A36"/>
    <w:rsid w:val="005113B8"/>
    <w:rsid w:val="00511C37"/>
    <w:rsid w:val="00520005"/>
    <w:rsid w:val="0052224B"/>
    <w:rsid w:val="005343DC"/>
    <w:rsid w:val="00535CD8"/>
    <w:rsid w:val="0054780E"/>
    <w:rsid w:val="005567EA"/>
    <w:rsid w:val="00560B6E"/>
    <w:rsid w:val="00577984"/>
    <w:rsid w:val="005D1464"/>
    <w:rsid w:val="005E2B24"/>
    <w:rsid w:val="005F620D"/>
    <w:rsid w:val="00646690"/>
    <w:rsid w:val="006A1DD3"/>
    <w:rsid w:val="006B28FC"/>
    <w:rsid w:val="006F3E56"/>
    <w:rsid w:val="00727146"/>
    <w:rsid w:val="007617FA"/>
    <w:rsid w:val="00775098"/>
    <w:rsid w:val="00775CA9"/>
    <w:rsid w:val="00791B18"/>
    <w:rsid w:val="007A4D05"/>
    <w:rsid w:val="00812768"/>
    <w:rsid w:val="00836623"/>
    <w:rsid w:val="008439DF"/>
    <w:rsid w:val="0084494E"/>
    <w:rsid w:val="00851CFD"/>
    <w:rsid w:val="00866F3D"/>
    <w:rsid w:val="00883E55"/>
    <w:rsid w:val="008B5AD7"/>
    <w:rsid w:val="008C2BA4"/>
    <w:rsid w:val="008D51C4"/>
    <w:rsid w:val="008D76DB"/>
    <w:rsid w:val="008E0E8E"/>
    <w:rsid w:val="00902E51"/>
    <w:rsid w:val="009401B2"/>
    <w:rsid w:val="00983685"/>
    <w:rsid w:val="00987F64"/>
    <w:rsid w:val="009A3EDF"/>
    <w:rsid w:val="009E0530"/>
    <w:rsid w:val="009F4E49"/>
    <w:rsid w:val="00A24AEB"/>
    <w:rsid w:val="00A3067F"/>
    <w:rsid w:val="00A6502E"/>
    <w:rsid w:val="00A73CEC"/>
    <w:rsid w:val="00AE7C65"/>
    <w:rsid w:val="00B55F4B"/>
    <w:rsid w:val="00B56B9B"/>
    <w:rsid w:val="00B75107"/>
    <w:rsid w:val="00BA6CE8"/>
    <w:rsid w:val="00BC0808"/>
    <w:rsid w:val="00BC592C"/>
    <w:rsid w:val="00BD7097"/>
    <w:rsid w:val="00BF3465"/>
    <w:rsid w:val="00C003A7"/>
    <w:rsid w:val="00C416F6"/>
    <w:rsid w:val="00C45F69"/>
    <w:rsid w:val="00C9392D"/>
    <w:rsid w:val="00CF3F67"/>
    <w:rsid w:val="00D20593"/>
    <w:rsid w:val="00D61CF1"/>
    <w:rsid w:val="00D639D6"/>
    <w:rsid w:val="00D91169"/>
    <w:rsid w:val="00DA5CFE"/>
    <w:rsid w:val="00DD3063"/>
    <w:rsid w:val="00DD60C9"/>
    <w:rsid w:val="00DE096C"/>
    <w:rsid w:val="00DE48F1"/>
    <w:rsid w:val="00DE6102"/>
    <w:rsid w:val="00DE6454"/>
    <w:rsid w:val="00DF1257"/>
    <w:rsid w:val="00DF53C5"/>
    <w:rsid w:val="00E03BAA"/>
    <w:rsid w:val="00E211E7"/>
    <w:rsid w:val="00E60D47"/>
    <w:rsid w:val="00E6294C"/>
    <w:rsid w:val="00E637D3"/>
    <w:rsid w:val="00E75087"/>
    <w:rsid w:val="00E831A9"/>
    <w:rsid w:val="00E96DA1"/>
    <w:rsid w:val="00EF18F8"/>
    <w:rsid w:val="00F03053"/>
    <w:rsid w:val="00F14AE0"/>
    <w:rsid w:val="00F153B7"/>
    <w:rsid w:val="00F75FC6"/>
    <w:rsid w:val="00F91AF0"/>
    <w:rsid w:val="00F94964"/>
    <w:rsid w:val="00FA0F8F"/>
    <w:rsid w:val="00FE297F"/>
    <w:rsid w:val="00FF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E96DA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96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0B36"/>
    <w:rPr>
      <w:rFonts w:ascii="Times New Roman" w:hAnsi="Times New Roman" w:cs="Times New Roman"/>
      <w:sz w:val="2"/>
    </w:rPr>
  </w:style>
  <w:style w:type="character" w:customStyle="1" w:styleId="9pt">
    <w:name w:val="Основной текст + 9 pt"/>
    <w:aliases w:val="Полужирный"/>
    <w:basedOn w:val="DefaultParagraphFont"/>
    <w:uiPriority w:val="99"/>
    <w:rsid w:val="0048756F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03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na@findep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163</TotalTime>
  <Pages>1</Pages>
  <Words>210</Words>
  <Characters>1197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kls</cp:lastModifiedBy>
  <cp:revision>33</cp:revision>
  <cp:lastPrinted>2020-02-14T05:34:00Z</cp:lastPrinted>
  <dcterms:created xsi:type="dcterms:W3CDTF">2019-02-14T14:37:00Z</dcterms:created>
  <dcterms:modified xsi:type="dcterms:W3CDTF">2020-02-14T11:04:00Z</dcterms:modified>
</cp:coreProperties>
</file>