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854575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487BDE"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854575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54575">
              <w:rPr>
                <w:rFonts w:ascii="Times New Roman" w:hAnsi="Times New Roman"/>
                <w:sz w:val="26"/>
                <w:szCs w:val="26"/>
              </w:rPr>
              <w:t>0149</w:t>
            </w:r>
            <w:r w:rsidR="00854575" w:rsidRPr="00487BDE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r w:rsidR="00F60F11" w:rsidRPr="00F60F11">
              <w:rPr>
                <w:sz w:val="26"/>
                <w:szCs w:val="26"/>
              </w:rPr>
              <w:t>Урлюковское поселение III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3A484D">
        <w:t xml:space="preserve"> 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</w:t>
      </w:r>
      <w:r w:rsidR="003A484D">
        <w:rPr>
          <w:sz w:val="26"/>
          <w:szCs w:val="26"/>
        </w:rPr>
        <w:t xml:space="preserve">рального закона от 25 июня 2002 года № </w:t>
      </w:r>
      <w:r w:rsidRPr="00C1732A">
        <w:rPr>
          <w:sz w:val="26"/>
          <w:szCs w:val="26"/>
        </w:rPr>
        <w:t>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3A484D">
        <w:rPr>
          <w:sz w:val="26"/>
          <w:szCs w:val="26"/>
        </w:rPr>
        <w:t xml:space="preserve">подпунктом </w:t>
      </w:r>
      <w:r w:rsidR="00680ECD">
        <w:rPr>
          <w:sz w:val="26"/>
          <w:szCs w:val="26"/>
        </w:rPr>
        <w:t>е) подпункта 4) пункта</w:t>
      </w:r>
      <w:r w:rsidR="0019278B">
        <w:rPr>
          <w:sz w:val="26"/>
          <w:szCs w:val="26"/>
        </w:rPr>
        <w:t xml:space="preserve"> </w:t>
      </w:r>
      <w:bookmarkStart w:id="1" w:name="_GoBack"/>
      <w:bookmarkEnd w:id="1"/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3A484D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3A484D">
        <w:rPr>
          <w:sz w:val="26"/>
          <w:szCs w:val="26"/>
        </w:rPr>
        <w:t xml:space="preserve"> подпункта 8) пункта 9 и подпункта </w:t>
      </w:r>
      <w:r w:rsidR="005C4BE8" w:rsidRPr="00C1732A">
        <w:rPr>
          <w:sz w:val="26"/>
          <w:szCs w:val="26"/>
        </w:rPr>
        <w:t xml:space="preserve">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</w:t>
      </w:r>
      <w:r w:rsidR="003A484D">
        <w:rPr>
          <w:sz w:val="26"/>
          <w:szCs w:val="26"/>
        </w:rPr>
        <w:t xml:space="preserve">бласти от 29 апреля 2016 года № </w:t>
      </w:r>
      <w:r w:rsidR="0036094B" w:rsidRPr="00C1732A">
        <w:rPr>
          <w:sz w:val="26"/>
          <w:szCs w:val="26"/>
        </w:rPr>
        <w:t>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 w:rsidR="00F60F11" w:rsidRPr="00F60F11">
        <w:rPr>
          <w:rFonts w:ascii="Times New Roman" w:hAnsi="Times New Roman"/>
          <w:b w:val="0"/>
          <w:sz w:val="26"/>
          <w:szCs w:val="26"/>
        </w:rPr>
        <w:t>Урлюковское поселение III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591737">
        <w:rPr>
          <w:rFonts w:ascii="Times New Roman" w:hAnsi="Times New Roman"/>
          <w:b w:val="0"/>
          <w:sz w:val="26"/>
          <w:szCs w:val="26"/>
        </w:rPr>
        <w:t xml:space="preserve">Верхнекетском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r w:rsidR="00F60F11" w:rsidRPr="00F60F11">
        <w:rPr>
          <w:rFonts w:ascii="Times New Roman" w:hAnsi="Times New Roman"/>
          <w:b w:val="0"/>
          <w:sz w:val="26"/>
          <w:szCs w:val="26"/>
        </w:rPr>
        <w:t>Урлюковское поселение III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(Рагимханова</w:t>
      </w:r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854575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854575" w:rsidRDefault="00854575" w:rsidP="00854575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sz w:val="26"/>
          <w:szCs w:val="26"/>
        </w:rPr>
      </w:pPr>
    </w:p>
    <w:p w:rsidR="00854575" w:rsidRPr="00C1732A" w:rsidRDefault="00854575" w:rsidP="00854575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rFonts w:eastAsia="TimesNewRomanPSMT"/>
          <w:sz w:val="26"/>
          <w:szCs w:val="26"/>
        </w:rPr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854575" w:rsidRPr="00611E0D" w:rsidTr="00B71E35">
        <w:tc>
          <w:tcPr>
            <w:tcW w:w="3686" w:type="dxa"/>
          </w:tcPr>
          <w:p w:rsidR="00854575" w:rsidRPr="00586BED" w:rsidRDefault="00854575" w:rsidP="00B71E35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854575" w:rsidRPr="00586BED" w:rsidRDefault="00854575" w:rsidP="00B71E35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4CD6F7DE" wp14:editId="6DEFD2E4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854575" w:rsidRPr="00586BED" w:rsidRDefault="00854575" w:rsidP="00B71E35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854575" w:rsidRPr="00112C32" w:rsidTr="00B71E35">
        <w:tc>
          <w:tcPr>
            <w:tcW w:w="3686" w:type="dxa"/>
          </w:tcPr>
          <w:p w:rsidR="00854575" w:rsidRPr="00112C32" w:rsidRDefault="00854575" w:rsidP="00B71E35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854575" w:rsidRPr="00112C32" w:rsidRDefault="00854575" w:rsidP="00B71E35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854575" w:rsidRPr="00112C32" w:rsidRDefault="00854575" w:rsidP="00B71E35">
            <w:pPr>
              <w:jc w:val="both"/>
              <w:rPr>
                <w:sz w:val="24"/>
                <w:szCs w:val="24"/>
              </w:rPr>
            </w:pPr>
          </w:p>
        </w:tc>
      </w:tr>
    </w:tbl>
    <w:p w:rsidR="00927001" w:rsidRPr="00927001" w:rsidRDefault="00927001" w:rsidP="00854575">
      <w:pPr>
        <w:pStyle w:val="af3"/>
        <w:ind w:firstLine="0"/>
        <w:rPr>
          <w:sz w:val="16"/>
          <w:szCs w:val="1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854575" w:rsidRPr="00487BDE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0D32E7">
        <w:rPr>
          <w:sz w:val="26"/>
          <w:szCs w:val="26"/>
        </w:rPr>
        <w:t>0149</w:t>
      </w:r>
      <w:r w:rsidR="000D32E7" w:rsidRPr="00487BDE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A14FE4" w:rsidRPr="005E08B3" w:rsidRDefault="008F1AF2" w:rsidP="00F60F11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r w:rsidR="00F60F11" w:rsidRPr="00F60F11">
        <w:rPr>
          <w:rFonts w:ascii="Times New Roman" w:hAnsi="Times New Roman"/>
          <w:sz w:val="26"/>
          <w:szCs w:val="26"/>
        </w:rPr>
        <w:t>Урлюковское поселение III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0D32E7" w:rsidRPr="00520DD8" w:rsidRDefault="000D32E7" w:rsidP="000D32E7">
      <w:pPr>
        <w:spacing w:after="120"/>
        <w:ind w:right="-6"/>
      </w:pPr>
    </w:p>
    <w:p w:rsidR="000D32E7" w:rsidRPr="00C072E4" w:rsidRDefault="00536BAB" w:rsidP="000D32E7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32E7" w:rsidRPr="00010055" w:rsidRDefault="000D32E7" w:rsidP="000D32E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68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HrA+vH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0D32E7" w:rsidRPr="00010055" w:rsidRDefault="000D32E7" w:rsidP="000D32E7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0D32E7" w:rsidRPr="00C072E4" w:rsidRDefault="000D32E7" w:rsidP="000D32E7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0D32E7" w:rsidRPr="00C072E4" w:rsidRDefault="00536BAB" w:rsidP="000D32E7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32E7" w:rsidRPr="00010055" w:rsidRDefault="000D32E7" w:rsidP="000D32E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">
                <v:shadow on="t" opacity=".5" offset="6pt,6pt"/>
                <v:textbox>
                  <w:txbxContent>
                    <w:p w:rsidR="000D32E7" w:rsidRPr="00010055" w:rsidRDefault="000D32E7" w:rsidP="000D32E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413403" w:rsidRPr="00927001" w:rsidRDefault="00413403" w:rsidP="00927001">
      <w:pPr>
        <w:spacing w:after="120"/>
        <w:ind w:right="-6"/>
        <w:rPr>
          <w:noProof/>
          <w:sz w:val="24"/>
          <w:szCs w:val="24"/>
        </w:rPr>
      </w:pPr>
    </w:p>
    <w:p w:rsidR="005E08B3" w:rsidRDefault="005E08B3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r w:rsidR="00F60F11" w:rsidRPr="00F60F11">
        <w:rPr>
          <w:sz w:val="26"/>
          <w:szCs w:val="26"/>
        </w:rPr>
        <w:t>Урлюковское поселение III</w:t>
      </w:r>
      <w:r w:rsidR="00591737" w:rsidRPr="00591737">
        <w:rPr>
          <w:sz w:val="26"/>
          <w:szCs w:val="26"/>
        </w:rPr>
        <w:t>»</w:t>
      </w:r>
    </w:p>
    <w:p w:rsidR="000D32E7" w:rsidRPr="003977E1" w:rsidRDefault="000D32E7" w:rsidP="000D32E7">
      <w:pPr>
        <w:ind w:right="-6"/>
        <w:rPr>
          <w:sz w:val="26"/>
          <w:szCs w:val="26"/>
        </w:rPr>
      </w:pPr>
    </w:p>
    <w:p w:rsidR="000D32E7" w:rsidRPr="003977E1" w:rsidRDefault="00536BAB" w:rsidP="000D32E7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32E7" w:rsidRPr="00010055" w:rsidRDefault="000D32E7" w:rsidP="000D32E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FHpdg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">
                <v:shadow on="t" opacity=".5" offset="6pt,6pt"/>
                <v:textbox>
                  <w:txbxContent>
                    <w:p w:rsidR="000D32E7" w:rsidRPr="00010055" w:rsidRDefault="000D32E7" w:rsidP="000D32E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0D32E7" w:rsidRPr="003977E1" w:rsidRDefault="000D32E7" w:rsidP="000D32E7">
      <w:pPr>
        <w:ind w:right="-6"/>
        <w:jc w:val="center"/>
        <w:rPr>
          <w:sz w:val="26"/>
          <w:szCs w:val="26"/>
        </w:rPr>
      </w:pPr>
    </w:p>
    <w:p w:rsidR="000D32E7" w:rsidRPr="003977E1" w:rsidRDefault="000D32E7" w:rsidP="000D32E7">
      <w:pPr>
        <w:ind w:right="-6"/>
        <w:jc w:val="center"/>
        <w:rPr>
          <w:sz w:val="26"/>
          <w:szCs w:val="26"/>
        </w:rPr>
      </w:pPr>
    </w:p>
    <w:p w:rsidR="000D32E7" w:rsidRPr="003977E1" w:rsidRDefault="000D32E7" w:rsidP="000D32E7">
      <w:pPr>
        <w:ind w:right="-6"/>
        <w:jc w:val="center"/>
        <w:rPr>
          <w:sz w:val="26"/>
          <w:szCs w:val="26"/>
        </w:rPr>
      </w:pPr>
    </w:p>
    <w:p w:rsidR="000D32E7" w:rsidRPr="003977E1" w:rsidRDefault="00536BAB" w:rsidP="000D32E7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32E7" w:rsidRPr="00010055" w:rsidRDefault="000D32E7" w:rsidP="000D32E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">
                <v:shadow on="t" opacity=".5" offset="6pt,6pt"/>
                <v:textbox>
                  <w:txbxContent>
                    <w:p w:rsidR="000D32E7" w:rsidRPr="00010055" w:rsidRDefault="000D32E7" w:rsidP="000D32E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0D32E7" w:rsidRPr="003977E1" w:rsidRDefault="000D32E7" w:rsidP="000D32E7">
      <w:pPr>
        <w:ind w:right="-6"/>
        <w:jc w:val="center"/>
        <w:rPr>
          <w:sz w:val="26"/>
          <w:szCs w:val="26"/>
        </w:rPr>
      </w:pPr>
    </w:p>
    <w:p w:rsidR="000D32E7" w:rsidRPr="003977E1" w:rsidRDefault="000D32E7" w:rsidP="000D32E7">
      <w:pPr>
        <w:ind w:right="-6"/>
        <w:jc w:val="center"/>
        <w:rPr>
          <w:sz w:val="26"/>
          <w:szCs w:val="26"/>
        </w:rPr>
      </w:pPr>
    </w:p>
    <w:p w:rsidR="000D32E7" w:rsidRPr="003977E1" w:rsidRDefault="000D32E7" w:rsidP="000D32E7">
      <w:pPr>
        <w:ind w:right="-6"/>
        <w:jc w:val="center"/>
        <w:rPr>
          <w:sz w:val="26"/>
          <w:szCs w:val="26"/>
        </w:rPr>
      </w:pPr>
    </w:p>
    <w:p w:rsidR="000D32E7" w:rsidRPr="003977E1" w:rsidRDefault="000D32E7" w:rsidP="000D32E7">
      <w:pPr>
        <w:ind w:right="-6"/>
        <w:jc w:val="center"/>
        <w:rPr>
          <w:sz w:val="26"/>
          <w:szCs w:val="26"/>
        </w:rPr>
      </w:pPr>
      <w:r w:rsidRPr="003977E1">
        <w:rPr>
          <w:noProof/>
          <w:sz w:val="26"/>
          <w:szCs w:val="26"/>
        </w:rPr>
        <w:drawing>
          <wp:inline distT="0" distB="0" distL="0" distR="0" wp14:anchorId="4EFEFA04" wp14:editId="26CA5750">
            <wp:extent cx="1085215" cy="10242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7930" w:rsidRPr="009F6333" w:rsidRDefault="00077930" w:rsidP="005E08B3">
      <w:pPr>
        <w:ind w:right="-6"/>
        <w:rPr>
          <w:sz w:val="26"/>
          <w:szCs w:val="26"/>
        </w:rPr>
      </w:pPr>
    </w:p>
    <w:sectPr w:rsidR="00077930" w:rsidRPr="009F6333" w:rsidSect="00854575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F43" w:rsidRDefault="00945F43">
      <w:r>
        <w:separator/>
      </w:r>
    </w:p>
  </w:endnote>
  <w:endnote w:type="continuationSeparator" w:id="0">
    <w:p w:rsidR="00945F43" w:rsidRDefault="0094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575" w:rsidRPr="000D6264" w:rsidRDefault="00854575" w:rsidP="00854575">
    <w:pPr>
      <w:pStyle w:val="af3"/>
      <w:rPr>
        <w:sz w:val="16"/>
        <w:szCs w:val="16"/>
      </w:rPr>
    </w:pPr>
    <w:r w:rsidRPr="000D6264">
      <w:rPr>
        <w:sz w:val="16"/>
        <w:szCs w:val="16"/>
      </w:rPr>
      <w:t>Рагимханова Ирма Жавиддиновна</w:t>
    </w:r>
  </w:p>
  <w:p w:rsidR="00854575" w:rsidRPr="000D6264" w:rsidRDefault="00854575" w:rsidP="00854575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854575" w:rsidRPr="00854575" w:rsidRDefault="00854575" w:rsidP="00854575">
    <w:pPr>
      <w:pStyle w:val="af3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F43" w:rsidRDefault="00945F43">
      <w:r>
        <w:separator/>
      </w:r>
    </w:p>
  </w:footnote>
  <w:footnote w:type="continuationSeparator" w:id="0">
    <w:p w:rsidR="00945F43" w:rsidRDefault="00945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16F859BF" wp14:editId="5097ACCF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2E7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78B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6B3D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84D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36BAB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6C98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4575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73A7"/>
    <w:rsid w:val="00937BE3"/>
    <w:rsid w:val="00940C6D"/>
    <w:rsid w:val="0094479D"/>
    <w:rsid w:val="00945198"/>
    <w:rsid w:val="00945F43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0F11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F5044-9E89-4841-8537-5D2905CCC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2386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</cp:revision>
  <cp:lastPrinted>2019-11-18T07:14:00Z</cp:lastPrinted>
  <dcterms:created xsi:type="dcterms:W3CDTF">2019-12-16T08:18:00Z</dcterms:created>
  <dcterms:modified xsi:type="dcterms:W3CDTF">2019-12-16T08:18:00Z</dcterms:modified>
</cp:coreProperties>
</file>