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832D4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487BDE">
              <w:rPr>
                <w:rFonts w:ascii="Times New Roman" w:hAnsi="Times New Roman"/>
                <w:sz w:val="26"/>
                <w:szCs w:val="26"/>
              </w:rPr>
              <w:t>16.12.2019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6832D4">
              <w:rPr>
                <w:rFonts w:ascii="Times New Roman" w:hAnsi="Times New Roman"/>
                <w:sz w:val="26"/>
                <w:szCs w:val="26"/>
              </w:rPr>
              <w:t xml:space="preserve">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6832D4">
              <w:rPr>
                <w:rFonts w:ascii="Times New Roman" w:hAnsi="Times New Roman"/>
                <w:sz w:val="26"/>
                <w:szCs w:val="26"/>
              </w:rPr>
              <w:t xml:space="preserve"> 0144</w:t>
            </w:r>
            <w:r w:rsidR="006832D4" w:rsidRPr="00487BDE">
              <w:rPr>
                <w:rFonts w:ascii="Times New Roman" w:hAnsi="Times New Roman"/>
                <w:sz w:val="26"/>
                <w:szCs w:val="26"/>
              </w:rPr>
              <w:t>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927001" w:rsidRPr="00927001">
              <w:rPr>
                <w:sz w:val="26"/>
                <w:szCs w:val="26"/>
              </w:rPr>
              <w:t>Максимоярское</w:t>
            </w:r>
            <w:proofErr w:type="spellEnd"/>
            <w:r w:rsidR="00927001" w:rsidRPr="00927001">
              <w:rPr>
                <w:sz w:val="26"/>
                <w:szCs w:val="26"/>
              </w:rPr>
              <w:t xml:space="preserve"> городище III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</w:t>
      </w:r>
      <w:bookmarkStart w:id="1" w:name="_GoBack"/>
      <w:bookmarkEnd w:id="1"/>
      <w:r w:rsidR="00492595" w:rsidRPr="00C1732A">
        <w:rPr>
          <w:sz w:val="26"/>
          <w:szCs w:val="26"/>
        </w:rPr>
        <w:t>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927001" w:rsidRPr="00927001">
        <w:rPr>
          <w:rFonts w:ascii="Times New Roman" w:hAnsi="Times New Roman"/>
          <w:b w:val="0"/>
          <w:sz w:val="26"/>
          <w:szCs w:val="26"/>
        </w:rPr>
        <w:t>Максимоярское</w:t>
      </w:r>
      <w:proofErr w:type="spellEnd"/>
      <w:r w:rsidR="00927001" w:rsidRPr="00927001">
        <w:rPr>
          <w:rFonts w:ascii="Times New Roman" w:hAnsi="Times New Roman"/>
          <w:b w:val="0"/>
          <w:sz w:val="26"/>
          <w:szCs w:val="26"/>
        </w:rPr>
        <w:t xml:space="preserve"> городище III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Верхнекетском</w:t>
      </w:r>
      <w:proofErr w:type="spellEnd"/>
      <w:r w:rsidR="00591737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области</w:t>
      </w:r>
      <w:r w:rsidR="00727B72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927001" w:rsidRPr="00927001">
        <w:rPr>
          <w:rFonts w:ascii="Times New Roman" w:hAnsi="Times New Roman"/>
          <w:b w:val="0"/>
          <w:sz w:val="26"/>
          <w:szCs w:val="26"/>
        </w:rPr>
        <w:t>Максимоярское</w:t>
      </w:r>
      <w:proofErr w:type="spellEnd"/>
      <w:r w:rsidR="00927001" w:rsidRPr="00927001">
        <w:rPr>
          <w:rFonts w:ascii="Times New Roman" w:hAnsi="Times New Roman"/>
          <w:b w:val="0"/>
          <w:sz w:val="26"/>
          <w:szCs w:val="26"/>
        </w:rPr>
        <w:t xml:space="preserve"> городище III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Рагимханова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6832D4" w:rsidRDefault="006832D4" w:rsidP="008D1415">
      <w:pPr>
        <w:ind w:left="-567" w:right="-142"/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6832D4" w:rsidRPr="00611E0D" w:rsidTr="006206C1">
        <w:tc>
          <w:tcPr>
            <w:tcW w:w="3686" w:type="dxa"/>
          </w:tcPr>
          <w:p w:rsidR="006832D4" w:rsidRPr="00586BED" w:rsidRDefault="006832D4" w:rsidP="006206C1">
            <w:pPr>
              <w:ind w:left="-108"/>
              <w:jc w:val="both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6832D4" w:rsidRPr="00586BED" w:rsidRDefault="006832D4" w:rsidP="006206C1">
            <w:pPr>
              <w:jc w:val="center"/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1F7CF6C9" wp14:editId="181444BB">
                  <wp:extent cx="1085718" cy="102571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6832D4" w:rsidRPr="00586BED" w:rsidRDefault="006832D4" w:rsidP="006206C1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 w:rsidRPr="00586BED">
              <w:rPr>
                <w:sz w:val="26"/>
                <w:szCs w:val="26"/>
              </w:rPr>
              <w:t>Перетягина</w:t>
            </w:r>
          </w:p>
        </w:tc>
      </w:tr>
      <w:tr w:rsidR="006832D4" w:rsidRPr="00112C32" w:rsidTr="006206C1">
        <w:tc>
          <w:tcPr>
            <w:tcW w:w="3686" w:type="dxa"/>
          </w:tcPr>
          <w:p w:rsidR="006832D4" w:rsidRPr="00112C32" w:rsidRDefault="006832D4" w:rsidP="006206C1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6832D4" w:rsidRPr="00112C32" w:rsidRDefault="006832D4" w:rsidP="006206C1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6832D4" w:rsidRPr="00112C32" w:rsidRDefault="006832D4" w:rsidP="006206C1">
            <w:pPr>
              <w:jc w:val="both"/>
              <w:rPr>
                <w:sz w:val="24"/>
                <w:szCs w:val="24"/>
              </w:rPr>
            </w:pPr>
          </w:p>
        </w:tc>
      </w:tr>
    </w:tbl>
    <w:p w:rsidR="00927001" w:rsidRDefault="00927001" w:rsidP="00657FF0">
      <w:pPr>
        <w:pStyle w:val="ac"/>
        <w:spacing w:line="276" w:lineRule="auto"/>
      </w:pPr>
    </w:p>
    <w:p w:rsidR="00927001" w:rsidRPr="00927001" w:rsidRDefault="00927001" w:rsidP="00927001">
      <w:pPr>
        <w:pStyle w:val="af3"/>
        <w:rPr>
          <w:sz w:val="16"/>
          <w:szCs w:val="1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6832D4" w:rsidRPr="00487BDE">
        <w:rPr>
          <w:sz w:val="26"/>
          <w:szCs w:val="26"/>
        </w:rPr>
        <w:t>16.12.2019</w:t>
      </w:r>
      <w:r w:rsidR="004B0672" w:rsidRP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6832D4">
        <w:rPr>
          <w:sz w:val="26"/>
          <w:szCs w:val="26"/>
        </w:rPr>
        <w:t>0144</w:t>
      </w:r>
      <w:r w:rsidR="006832D4" w:rsidRPr="00487BDE">
        <w:rPr>
          <w:sz w:val="26"/>
          <w:szCs w:val="26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A14FE4" w:rsidRPr="005E08B3" w:rsidRDefault="008F1AF2" w:rsidP="00927001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proofErr w:type="spellStart"/>
      <w:r w:rsidR="00927001" w:rsidRPr="00927001">
        <w:rPr>
          <w:rFonts w:ascii="Times New Roman" w:hAnsi="Times New Roman"/>
          <w:sz w:val="26"/>
          <w:szCs w:val="26"/>
        </w:rPr>
        <w:t>Максимоярское</w:t>
      </w:r>
      <w:proofErr w:type="spellEnd"/>
      <w:r w:rsidR="00927001" w:rsidRPr="00927001">
        <w:rPr>
          <w:rFonts w:ascii="Times New Roman" w:hAnsi="Times New Roman"/>
          <w:sz w:val="26"/>
          <w:szCs w:val="26"/>
        </w:rPr>
        <w:t xml:space="preserve"> городище III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6832D4" w:rsidRPr="00520DD8" w:rsidRDefault="006832D4" w:rsidP="006832D4">
      <w:pPr>
        <w:spacing w:after="120"/>
        <w:ind w:right="-6"/>
      </w:pPr>
    </w:p>
    <w:p w:rsidR="006832D4" w:rsidRPr="00C072E4" w:rsidRDefault="006832D4" w:rsidP="006832D4">
      <w:pPr>
        <w:pStyle w:val="af1"/>
        <w:ind w:left="284" w:right="-6" w:hanging="142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832D4" w:rsidRPr="00010055" w:rsidRDefault="006832D4" w:rsidP="006832D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e+cwIAAPA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">
                <v:shadow on="t" opacity=".5" offset="6pt,6pt"/>
                <v:textbox>
                  <w:txbxContent>
                    <w:p w:rsidR="006832D4" w:rsidRPr="00010055" w:rsidRDefault="006832D4" w:rsidP="006832D4">
                      <w:pPr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6832D4" w:rsidRPr="00C072E4" w:rsidRDefault="006832D4" w:rsidP="006832D4">
      <w:pPr>
        <w:spacing w:after="240"/>
        <w:ind w:left="284" w:right="-6" w:hanging="142"/>
        <w:jc w:val="center"/>
        <w:rPr>
          <w:noProof/>
          <w:sz w:val="24"/>
          <w:szCs w:val="24"/>
        </w:rPr>
      </w:pPr>
    </w:p>
    <w:p w:rsidR="006832D4" w:rsidRPr="00C072E4" w:rsidRDefault="006832D4" w:rsidP="006832D4">
      <w:pPr>
        <w:spacing w:after="240"/>
        <w:ind w:left="284" w:right="-6" w:hanging="142"/>
        <w:jc w:val="center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832D4" w:rsidRPr="00010055" w:rsidRDefault="006832D4" w:rsidP="006832D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7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">
                <v:shadow on="t" opacity=".5" offset="6pt,6pt"/>
                <v:textbox>
                  <w:txbxContent>
                    <w:p w:rsidR="006832D4" w:rsidRPr="00010055" w:rsidRDefault="006832D4" w:rsidP="006832D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E08B3" w:rsidRDefault="005E08B3" w:rsidP="006832D4">
      <w:pPr>
        <w:spacing w:after="240"/>
        <w:ind w:right="-6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</w:t>
      </w:r>
      <w:proofErr w:type="gramEnd"/>
      <w:r w:rsidR="008F1AF2" w:rsidRPr="00C1732A">
        <w:rPr>
          <w:sz w:val="26"/>
          <w:szCs w:val="26"/>
        </w:rPr>
        <w:t xml:space="preserve"> значения</w:t>
      </w:r>
      <w:r w:rsidR="008F1AF2">
        <w:rPr>
          <w:sz w:val="26"/>
          <w:szCs w:val="26"/>
        </w:rPr>
        <w:t xml:space="preserve"> </w:t>
      </w:r>
      <w:r w:rsidR="00591737" w:rsidRPr="00591737">
        <w:rPr>
          <w:sz w:val="26"/>
          <w:szCs w:val="26"/>
        </w:rPr>
        <w:t>«</w:t>
      </w:r>
      <w:proofErr w:type="spellStart"/>
      <w:r w:rsidR="00927001" w:rsidRPr="00927001">
        <w:rPr>
          <w:sz w:val="26"/>
          <w:szCs w:val="26"/>
        </w:rPr>
        <w:t>Максимоярское</w:t>
      </w:r>
      <w:proofErr w:type="spellEnd"/>
      <w:r w:rsidR="00927001" w:rsidRPr="00927001">
        <w:rPr>
          <w:sz w:val="26"/>
          <w:szCs w:val="26"/>
        </w:rPr>
        <w:t xml:space="preserve"> городище III</w:t>
      </w:r>
      <w:r w:rsidR="00591737" w:rsidRPr="00591737">
        <w:rPr>
          <w:sz w:val="26"/>
          <w:szCs w:val="26"/>
        </w:rPr>
        <w:t>»</w:t>
      </w:r>
    </w:p>
    <w:p w:rsidR="006832D4" w:rsidRPr="003977E1" w:rsidRDefault="006832D4" w:rsidP="006832D4">
      <w:pPr>
        <w:ind w:right="-6"/>
        <w:rPr>
          <w:sz w:val="26"/>
          <w:szCs w:val="26"/>
        </w:rPr>
      </w:pPr>
    </w:p>
    <w:p w:rsidR="006832D4" w:rsidRPr="003977E1" w:rsidRDefault="006832D4" w:rsidP="006832D4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832D4" w:rsidRPr="00010055" w:rsidRDefault="006832D4" w:rsidP="006832D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8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">
                <v:shadow on="t" opacity=".5" offset="6pt,6pt"/>
                <v:textbox>
                  <w:txbxContent>
                    <w:p w:rsidR="006832D4" w:rsidRPr="00010055" w:rsidRDefault="006832D4" w:rsidP="006832D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6832D4" w:rsidRPr="003977E1" w:rsidRDefault="006832D4" w:rsidP="006832D4">
      <w:pPr>
        <w:ind w:right="-6"/>
        <w:jc w:val="center"/>
        <w:rPr>
          <w:sz w:val="26"/>
          <w:szCs w:val="26"/>
        </w:rPr>
      </w:pPr>
    </w:p>
    <w:p w:rsidR="006832D4" w:rsidRPr="003977E1" w:rsidRDefault="006832D4" w:rsidP="006832D4">
      <w:pPr>
        <w:ind w:right="-6"/>
        <w:jc w:val="center"/>
        <w:rPr>
          <w:sz w:val="26"/>
          <w:szCs w:val="26"/>
        </w:rPr>
      </w:pPr>
    </w:p>
    <w:p w:rsidR="006832D4" w:rsidRPr="003977E1" w:rsidRDefault="006832D4" w:rsidP="006832D4">
      <w:pPr>
        <w:ind w:right="-6"/>
        <w:jc w:val="center"/>
        <w:rPr>
          <w:sz w:val="26"/>
          <w:szCs w:val="26"/>
        </w:rPr>
      </w:pPr>
    </w:p>
    <w:p w:rsidR="006832D4" w:rsidRPr="003977E1" w:rsidRDefault="006832D4" w:rsidP="006832D4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832D4" w:rsidRPr="00010055" w:rsidRDefault="006832D4" w:rsidP="006832D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Информация скрыта в соответствии с приказом </w:t>
                            </w:r>
                            <w:r w:rsidRPr="00C072E4">
                              <w:rPr>
                                <w:sz w:val="22"/>
                                <w:szCs w:val="22"/>
                              </w:rPr>
                              <w:t>Минкультуры</w:t>
                            </w: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9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">
                <v:shadow on="t" opacity=".5" offset="6pt,6pt"/>
                <v:textbox>
                  <w:txbxContent>
                    <w:p w:rsidR="006832D4" w:rsidRPr="00010055" w:rsidRDefault="006832D4" w:rsidP="006832D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 xml:space="preserve">Информация скрыта в соответствии с приказом </w:t>
                      </w:r>
                      <w:r w:rsidRPr="00C072E4">
                        <w:rPr>
                          <w:sz w:val="22"/>
                          <w:szCs w:val="22"/>
                        </w:rPr>
                        <w:t>Минкультуры</w:t>
                      </w:r>
                      <w:r w:rsidRPr="00010055">
                        <w:rPr>
                          <w:sz w:val="22"/>
                          <w:szCs w:val="22"/>
                        </w:rPr>
                        <w:t xml:space="preserve">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6832D4" w:rsidRPr="003977E1" w:rsidRDefault="006832D4" w:rsidP="006832D4">
      <w:pPr>
        <w:ind w:right="-6"/>
        <w:jc w:val="center"/>
        <w:rPr>
          <w:sz w:val="26"/>
          <w:szCs w:val="26"/>
        </w:rPr>
      </w:pPr>
    </w:p>
    <w:p w:rsidR="006832D4" w:rsidRPr="003977E1" w:rsidRDefault="006832D4" w:rsidP="006832D4">
      <w:pPr>
        <w:ind w:right="-6"/>
        <w:jc w:val="center"/>
        <w:rPr>
          <w:sz w:val="26"/>
          <w:szCs w:val="26"/>
        </w:rPr>
      </w:pPr>
    </w:p>
    <w:p w:rsidR="006832D4" w:rsidRPr="003977E1" w:rsidRDefault="006832D4" w:rsidP="006832D4">
      <w:pPr>
        <w:ind w:right="-6"/>
        <w:jc w:val="center"/>
        <w:rPr>
          <w:sz w:val="26"/>
          <w:szCs w:val="26"/>
        </w:rPr>
      </w:pPr>
    </w:p>
    <w:p w:rsidR="006832D4" w:rsidRPr="003977E1" w:rsidRDefault="006832D4" w:rsidP="006832D4">
      <w:pPr>
        <w:ind w:right="-6"/>
        <w:jc w:val="center"/>
        <w:rPr>
          <w:sz w:val="26"/>
          <w:szCs w:val="26"/>
        </w:rPr>
      </w:pPr>
      <w:r w:rsidRPr="003977E1">
        <w:rPr>
          <w:noProof/>
          <w:sz w:val="26"/>
          <w:szCs w:val="26"/>
        </w:rPr>
        <w:drawing>
          <wp:inline distT="0" distB="0" distL="0" distR="0" wp14:anchorId="51E32A31" wp14:editId="12D66A6D">
            <wp:extent cx="1085215" cy="10242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32D4" w:rsidRPr="009F6333" w:rsidRDefault="006832D4" w:rsidP="006832D4">
      <w:pPr>
        <w:ind w:right="-6"/>
        <w:rPr>
          <w:sz w:val="26"/>
          <w:szCs w:val="26"/>
        </w:rPr>
      </w:pPr>
    </w:p>
    <w:p w:rsidR="00077930" w:rsidRPr="009F6333" w:rsidRDefault="00077930" w:rsidP="005E08B3">
      <w:pPr>
        <w:ind w:right="-6"/>
        <w:rPr>
          <w:sz w:val="26"/>
          <w:szCs w:val="26"/>
        </w:rPr>
      </w:pPr>
    </w:p>
    <w:sectPr w:rsidR="00077930" w:rsidRPr="009F6333" w:rsidSect="006832D4">
      <w:headerReference w:type="default" r:id="rId11"/>
      <w:footerReference w:type="default" r:id="rId12"/>
      <w:type w:val="nextColumn"/>
      <w:pgSz w:w="11906" w:h="16838"/>
      <w:pgMar w:top="284" w:right="851" w:bottom="426" w:left="1701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232" w:rsidRDefault="00BD0232">
      <w:r>
        <w:separator/>
      </w:r>
    </w:p>
  </w:endnote>
  <w:endnote w:type="continuationSeparator" w:id="0">
    <w:p w:rsidR="00BD0232" w:rsidRDefault="00BD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2D4" w:rsidRPr="000D6264" w:rsidRDefault="006832D4" w:rsidP="006832D4">
    <w:pPr>
      <w:pStyle w:val="af3"/>
      <w:rPr>
        <w:sz w:val="16"/>
        <w:szCs w:val="16"/>
      </w:rPr>
    </w:pPr>
    <w:proofErr w:type="spellStart"/>
    <w:r w:rsidRPr="000D6264">
      <w:rPr>
        <w:sz w:val="16"/>
        <w:szCs w:val="16"/>
      </w:rPr>
      <w:t>Рагимханова</w:t>
    </w:r>
    <w:proofErr w:type="spellEnd"/>
    <w:r w:rsidRPr="000D6264">
      <w:rPr>
        <w:sz w:val="16"/>
        <w:szCs w:val="16"/>
      </w:rPr>
      <w:t xml:space="preserve"> Ирма </w:t>
    </w:r>
    <w:proofErr w:type="spellStart"/>
    <w:r w:rsidRPr="000D6264">
      <w:rPr>
        <w:sz w:val="16"/>
        <w:szCs w:val="16"/>
      </w:rPr>
      <w:t>Жавиддиновна</w:t>
    </w:r>
    <w:proofErr w:type="spellEnd"/>
  </w:p>
  <w:p w:rsidR="006832D4" w:rsidRPr="000D6264" w:rsidRDefault="006832D4" w:rsidP="006832D4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6832D4" w:rsidRPr="006832D4" w:rsidRDefault="006832D4" w:rsidP="006832D4">
    <w:pPr>
      <w:pStyle w:val="af3"/>
      <w:rPr>
        <w:sz w:val="16"/>
        <w:szCs w:val="16"/>
      </w:rPr>
    </w:pPr>
    <w:r w:rsidRPr="00927001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232" w:rsidRDefault="00BD0232">
      <w:r>
        <w:separator/>
      </w:r>
    </w:p>
  </w:footnote>
  <w:footnote w:type="continuationSeparator" w:id="0">
    <w:p w:rsidR="00BD0232" w:rsidRDefault="00BD02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3E316AC5" wp14:editId="08D9CBAE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1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755D6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32D4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7B72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7E7A54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27001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023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68DDD-549A-4D49-8796-2BD4542E4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2391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</cp:revision>
  <cp:lastPrinted>2019-12-16T06:50:00Z</cp:lastPrinted>
  <dcterms:created xsi:type="dcterms:W3CDTF">2019-12-16T06:49:00Z</dcterms:created>
  <dcterms:modified xsi:type="dcterms:W3CDTF">2019-12-16T06:50:00Z</dcterms:modified>
</cp:coreProperties>
</file>