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3977E1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3977E1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3977E1">
              <w:rPr>
                <w:rFonts w:ascii="Times New Roman" w:hAnsi="Times New Roman"/>
                <w:sz w:val="26"/>
                <w:szCs w:val="26"/>
              </w:rPr>
              <w:t xml:space="preserve">        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№ 0142</w:t>
            </w:r>
            <w:r w:rsidRPr="003977E1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727B72" w:rsidRPr="00727B72">
              <w:rPr>
                <w:sz w:val="26"/>
                <w:szCs w:val="26"/>
              </w:rPr>
              <w:t>Максимоярский</w:t>
            </w:r>
            <w:proofErr w:type="spellEnd"/>
            <w:r w:rsidR="00727B72" w:rsidRPr="00727B72">
              <w:rPr>
                <w:sz w:val="26"/>
                <w:szCs w:val="26"/>
              </w:rPr>
              <w:t xml:space="preserve"> курганный могильник III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727B72" w:rsidRPr="00727B72">
        <w:rPr>
          <w:rFonts w:ascii="Times New Roman" w:hAnsi="Times New Roman"/>
          <w:b w:val="0"/>
          <w:sz w:val="26"/>
          <w:szCs w:val="26"/>
        </w:rPr>
        <w:t>Максимоярский</w:t>
      </w:r>
      <w:proofErr w:type="spellEnd"/>
      <w:r w:rsidR="00727B72" w:rsidRPr="00727B72">
        <w:rPr>
          <w:rFonts w:ascii="Times New Roman" w:hAnsi="Times New Roman"/>
          <w:b w:val="0"/>
          <w:sz w:val="26"/>
          <w:szCs w:val="26"/>
        </w:rPr>
        <w:t xml:space="preserve"> курганный могильник III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Верхнекетском</w:t>
      </w:r>
      <w:proofErr w:type="spellEnd"/>
      <w:r w:rsidR="00591737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727B72" w:rsidRPr="00727B72">
        <w:rPr>
          <w:rFonts w:ascii="Times New Roman" w:hAnsi="Times New Roman"/>
          <w:b w:val="0"/>
          <w:sz w:val="26"/>
          <w:szCs w:val="26"/>
        </w:rPr>
        <w:t>Максимоярский</w:t>
      </w:r>
      <w:proofErr w:type="spellEnd"/>
      <w:r w:rsidR="00727B72" w:rsidRPr="00727B72">
        <w:rPr>
          <w:rFonts w:ascii="Times New Roman" w:hAnsi="Times New Roman"/>
          <w:b w:val="0"/>
          <w:sz w:val="26"/>
          <w:szCs w:val="26"/>
        </w:rPr>
        <w:t xml:space="preserve"> курганный могильник III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Рагимханова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3977E1" w:rsidRDefault="003977E1" w:rsidP="008D1415">
      <w:pPr>
        <w:ind w:left="-567" w:right="-142"/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3977E1" w:rsidRPr="00611E0D" w:rsidTr="00096017">
        <w:tc>
          <w:tcPr>
            <w:tcW w:w="3686" w:type="dxa"/>
          </w:tcPr>
          <w:p w:rsidR="003977E1" w:rsidRPr="00586BED" w:rsidRDefault="003977E1" w:rsidP="00096017">
            <w:pPr>
              <w:ind w:left="-108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77E1" w:rsidRPr="00586BED" w:rsidRDefault="003977E1" w:rsidP="00096017">
            <w:pPr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1795480D" wp14:editId="54F9D192">
                  <wp:extent cx="1085718" cy="102571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3977E1" w:rsidRPr="00586BED" w:rsidRDefault="003977E1" w:rsidP="00096017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3977E1" w:rsidRPr="00112C32" w:rsidTr="00096017">
        <w:tc>
          <w:tcPr>
            <w:tcW w:w="3686" w:type="dxa"/>
          </w:tcPr>
          <w:p w:rsidR="003977E1" w:rsidRPr="00112C32" w:rsidRDefault="003977E1" w:rsidP="00096017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3977E1" w:rsidRPr="00112C32" w:rsidRDefault="003977E1" w:rsidP="00096017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3977E1" w:rsidRPr="00112C32" w:rsidRDefault="003977E1" w:rsidP="00096017">
            <w:pPr>
              <w:jc w:val="right"/>
              <w:rPr>
                <w:sz w:val="24"/>
                <w:szCs w:val="24"/>
              </w:rPr>
            </w:pPr>
          </w:p>
        </w:tc>
      </w:tr>
    </w:tbl>
    <w:p w:rsidR="00591737" w:rsidRDefault="00591737" w:rsidP="003977E1">
      <w:pPr>
        <w:ind w:right="-6"/>
        <w:rPr>
          <w:sz w:val="26"/>
          <w:szCs w:val="2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3977E1" w:rsidRPr="003977E1">
        <w:rPr>
          <w:sz w:val="26"/>
          <w:szCs w:val="26"/>
        </w:rPr>
        <w:t>16.12.2019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57226B">
        <w:rPr>
          <w:sz w:val="26"/>
          <w:szCs w:val="26"/>
        </w:rPr>
        <w:t>0142</w:t>
      </w:r>
      <w:bookmarkStart w:id="1" w:name="_GoBack"/>
      <w:bookmarkEnd w:id="1"/>
      <w:r w:rsidR="003977E1" w:rsidRPr="003977E1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A14FE4" w:rsidRPr="005E08B3" w:rsidRDefault="008F1AF2" w:rsidP="00A14FE4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proofErr w:type="spellStart"/>
      <w:r w:rsidR="00727B72" w:rsidRPr="00727B72">
        <w:rPr>
          <w:rFonts w:ascii="Times New Roman" w:hAnsi="Times New Roman"/>
          <w:sz w:val="26"/>
          <w:szCs w:val="26"/>
        </w:rPr>
        <w:t>Максимоярский</w:t>
      </w:r>
      <w:proofErr w:type="spellEnd"/>
      <w:r w:rsidR="00727B72" w:rsidRPr="00727B72">
        <w:rPr>
          <w:rFonts w:ascii="Times New Roman" w:hAnsi="Times New Roman"/>
          <w:sz w:val="26"/>
          <w:szCs w:val="26"/>
        </w:rPr>
        <w:t xml:space="preserve"> курганный могильник III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3977E1" w:rsidRPr="00C072E4" w:rsidRDefault="003977E1" w:rsidP="003977E1">
      <w:pPr>
        <w:pStyle w:val="af1"/>
        <w:spacing w:after="120"/>
        <w:ind w:left="284" w:right="-6" w:hanging="142"/>
        <w:jc w:val="center"/>
        <w:rPr>
          <w:rFonts w:ascii="Times New Roman" w:hAnsi="Times New Roman"/>
        </w:rPr>
      </w:pPr>
    </w:p>
    <w:p w:rsidR="003977E1" w:rsidRPr="00C072E4" w:rsidRDefault="009914C8" w:rsidP="003977E1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1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977E1" w:rsidRPr="00010055" w:rsidRDefault="003977E1" w:rsidP="003977E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ZNScwIAAPA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fXmTUnMCAADw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3977E1" w:rsidRPr="00010055" w:rsidRDefault="003977E1" w:rsidP="003977E1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3977E1" w:rsidRPr="00C072E4" w:rsidRDefault="003977E1" w:rsidP="003977E1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3977E1" w:rsidRPr="00C072E4" w:rsidRDefault="009914C8" w:rsidP="003977E1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977E1" w:rsidRPr="00010055" w:rsidRDefault="003977E1" w:rsidP="003977E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">
                <v:shadow on="t" opacity=".5" offset="6pt,6pt"/>
                <v:textbox>
                  <w:txbxContent>
                    <w:p w:rsidR="003977E1" w:rsidRPr="00010055" w:rsidRDefault="003977E1" w:rsidP="003977E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3977E1" w:rsidRDefault="003977E1" w:rsidP="003977E1">
      <w:pPr>
        <w:spacing w:after="240"/>
        <w:ind w:left="284" w:right="-6" w:hanging="142"/>
        <w:jc w:val="center"/>
        <w:rPr>
          <w:sz w:val="26"/>
          <w:szCs w:val="26"/>
        </w:rPr>
      </w:pPr>
    </w:p>
    <w:p w:rsidR="005E08B3" w:rsidRDefault="005E08B3" w:rsidP="003977E1">
      <w:pPr>
        <w:spacing w:after="240"/>
        <w:ind w:right="-6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proofErr w:type="spellStart"/>
      <w:r w:rsidR="00727B72" w:rsidRPr="00727B72">
        <w:rPr>
          <w:sz w:val="26"/>
          <w:szCs w:val="26"/>
        </w:rPr>
        <w:t>Максимоярский</w:t>
      </w:r>
      <w:proofErr w:type="spellEnd"/>
      <w:r w:rsidR="00727B72" w:rsidRPr="00727B72">
        <w:rPr>
          <w:sz w:val="26"/>
          <w:szCs w:val="26"/>
        </w:rPr>
        <w:t xml:space="preserve"> курганный могильник III</w:t>
      </w:r>
      <w:r w:rsidR="00591737" w:rsidRPr="00591737">
        <w:rPr>
          <w:sz w:val="26"/>
          <w:szCs w:val="26"/>
        </w:rPr>
        <w:t>»</w:t>
      </w:r>
    </w:p>
    <w:p w:rsidR="003977E1" w:rsidRPr="003977E1" w:rsidRDefault="003977E1" w:rsidP="003977E1">
      <w:pPr>
        <w:ind w:right="-6"/>
        <w:rPr>
          <w:sz w:val="26"/>
          <w:szCs w:val="26"/>
        </w:rPr>
      </w:pPr>
    </w:p>
    <w:p w:rsidR="003977E1" w:rsidRPr="003977E1" w:rsidRDefault="009914C8" w:rsidP="003977E1">
      <w:pPr>
        <w:ind w:right="-6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977E1" w:rsidRPr="00010055" w:rsidRDefault="003977E1" w:rsidP="003977E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NwAdQIAAPY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">
                <v:shadow on="t" opacity=".5" offset="6pt,6pt"/>
                <v:textbox>
                  <w:txbxContent>
                    <w:p w:rsidR="003977E1" w:rsidRPr="00010055" w:rsidRDefault="003977E1" w:rsidP="003977E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3977E1" w:rsidRPr="003977E1" w:rsidRDefault="003977E1" w:rsidP="003977E1">
      <w:pPr>
        <w:ind w:right="-6"/>
        <w:jc w:val="center"/>
        <w:rPr>
          <w:sz w:val="26"/>
          <w:szCs w:val="26"/>
        </w:rPr>
      </w:pPr>
    </w:p>
    <w:p w:rsidR="003977E1" w:rsidRPr="003977E1" w:rsidRDefault="003977E1" w:rsidP="003977E1">
      <w:pPr>
        <w:ind w:right="-6"/>
        <w:jc w:val="center"/>
        <w:rPr>
          <w:sz w:val="26"/>
          <w:szCs w:val="26"/>
        </w:rPr>
      </w:pPr>
    </w:p>
    <w:p w:rsidR="003977E1" w:rsidRPr="003977E1" w:rsidRDefault="003977E1" w:rsidP="003977E1">
      <w:pPr>
        <w:ind w:right="-6"/>
        <w:jc w:val="center"/>
        <w:rPr>
          <w:sz w:val="26"/>
          <w:szCs w:val="26"/>
        </w:rPr>
      </w:pPr>
    </w:p>
    <w:p w:rsidR="003977E1" w:rsidRPr="003977E1" w:rsidRDefault="009914C8" w:rsidP="003977E1">
      <w:pPr>
        <w:ind w:right="-6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977E1" w:rsidRPr="00010055" w:rsidRDefault="003977E1" w:rsidP="003977E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">
                <v:shadow on="t" opacity=".5" offset="6pt,6pt"/>
                <v:textbox>
                  <w:txbxContent>
                    <w:p w:rsidR="003977E1" w:rsidRPr="00010055" w:rsidRDefault="003977E1" w:rsidP="003977E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3977E1" w:rsidRPr="003977E1" w:rsidRDefault="003977E1" w:rsidP="003977E1">
      <w:pPr>
        <w:ind w:right="-6"/>
        <w:jc w:val="center"/>
        <w:rPr>
          <w:sz w:val="26"/>
          <w:szCs w:val="26"/>
        </w:rPr>
      </w:pPr>
    </w:p>
    <w:p w:rsidR="003977E1" w:rsidRPr="003977E1" w:rsidRDefault="003977E1" w:rsidP="003977E1">
      <w:pPr>
        <w:ind w:right="-6"/>
        <w:jc w:val="center"/>
        <w:rPr>
          <w:sz w:val="26"/>
          <w:szCs w:val="26"/>
        </w:rPr>
      </w:pPr>
    </w:p>
    <w:p w:rsidR="003977E1" w:rsidRPr="003977E1" w:rsidRDefault="003977E1" w:rsidP="003977E1">
      <w:pPr>
        <w:ind w:right="-6"/>
        <w:jc w:val="center"/>
        <w:rPr>
          <w:sz w:val="26"/>
          <w:szCs w:val="26"/>
        </w:rPr>
      </w:pPr>
    </w:p>
    <w:p w:rsidR="003977E1" w:rsidRPr="003977E1" w:rsidRDefault="003977E1" w:rsidP="003977E1">
      <w:pPr>
        <w:ind w:right="-6"/>
        <w:jc w:val="center"/>
        <w:rPr>
          <w:sz w:val="26"/>
          <w:szCs w:val="26"/>
        </w:rPr>
      </w:pPr>
      <w:r w:rsidRPr="003977E1">
        <w:rPr>
          <w:sz w:val="26"/>
          <w:szCs w:val="26"/>
        </w:rPr>
        <w:drawing>
          <wp:inline distT="0" distB="0" distL="0" distR="0" wp14:anchorId="33195709" wp14:editId="6E2CD560">
            <wp:extent cx="1085215" cy="10242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7930" w:rsidRPr="009F6333" w:rsidRDefault="00077930" w:rsidP="003977E1">
      <w:pPr>
        <w:ind w:right="-6"/>
        <w:jc w:val="center"/>
        <w:rPr>
          <w:sz w:val="26"/>
          <w:szCs w:val="26"/>
        </w:rPr>
      </w:pPr>
    </w:p>
    <w:sectPr w:rsidR="00077930" w:rsidRPr="009F6333" w:rsidSect="003977E1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C6F" w:rsidRDefault="001E0C6F">
      <w:r>
        <w:separator/>
      </w:r>
    </w:p>
  </w:endnote>
  <w:endnote w:type="continuationSeparator" w:id="0">
    <w:p w:rsidR="001E0C6F" w:rsidRDefault="001E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7E1" w:rsidRPr="000D6264" w:rsidRDefault="003977E1" w:rsidP="003977E1">
    <w:pPr>
      <w:pStyle w:val="af3"/>
      <w:rPr>
        <w:sz w:val="16"/>
        <w:szCs w:val="16"/>
      </w:rPr>
    </w:pPr>
    <w:proofErr w:type="spellStart"/>
    <w:r w:rsidRPr="000D6264">
      <w:rPr>
        <w:sz w:val="16"/>
        <w:szCs w:val="16"/>
      </w:rPr>
      <w:t>Рагимханова</w:t>
    </w:r>
    <w:proofErr w:type="spellEnd"/>
    <w:r w:rsidRPr="000D6264">
      <w:rPr>
        <w:sz w:val="16"/>
        <w:szCs w:val="16"/>
      </w:rPr>
      <w:t xml:space="preserve"> Ирма </w:t>
    </w:r>
    <w:proofErr w:type="spellStart"/>
    <w:r w:rsidRPr="000D6264">
      <w:rPr>
        <w:sz w:val="16"/>
        <w:szCs w:val="16"/>
      </w:rPr>
      <w:t>Жавиддиновна</w:t>
    </w:r>
    <w:proofErr w:type="spellEnd"/>
  </w:p>
  <w:p w:rsidR="003977E1" w:rsidRPr="000D6264" w:rsidRDefault="003977E1" w:rsidP="003977E1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3977E1" w:rsidRPr="003977E1" w:rsidRDefault="003977E1" w:rsidP="003977E1">
    <w:pPr>
      <w:pStyle w:val="af3"/>
      <w:rPr>
        <w:sz w:val="16"/>
        <w:szCs w:val="16"/>
      </w:rPr>
    </w:pPr>
    <w:r w:rsidRPr="000D6264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C6F" w:rsidRDefault="001E0C6F">
      <w:r>
        <w:separator/>
      </w:r>
    </w:p>
  </w:footnote>
  <w:footnote w:type="continuationSeparator" w:id="0">
    <w:p w:rsidR="001E0C6F" w:rsidRDefault="001E0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103A9709" wp14:editId="32C0F72E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0C6F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77E1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226B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0A60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14C8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8D3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6F0A0-2D4A-4D66-809B-7E6A08B09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2445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5</cp:revision>
  <cp:lastPrinted>2019-12-16T06:07:00Z</cp:lastPrinted>
  <dcterms:created xsi:type="dcterms:W3CDTF">2019-12-16T06:06:00Z</dcterms:created>
  <dcterms:modified xsi:type="dcterms:W3CDTF">2019-12-16T06:07:00Z</dcterms:modified>
</cp:coreProperties>
</file>