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3BA" w:rsidRPr="00066527" w:rsidRDefault="000073BA" w:rsidP="00FE1DF9">
      <w:pPr>
        <w:tabs>
          <w:tab w:val="left" w:pos="5670"/>
        </w:tabs>
        <w:ind w:firstLine="0"/>
        <w:jc w:val="both"/>
        <w:rPr>
          <w:szCs w:val="26"/>
        </w:rPr>
      </w:pPr>
    </w:p>
    <w:p w:rsidR="009379E6" w:rsidRPr="000073BA" w:rsidRDefault="009D78B1" w:rsidP="00FE1DF9">
      <w:pPr>
        <w:tabs>
          <w:tab w:val="left" w:pos="5670"/>
        </w:tabs>
        <w:ind w:firstLine="0"/>
        <w:jc w:val="center"/>
        <w:rPr>
          <w:b/>
          <w:szCs w:val="26"/>
        </w:rPr>
      </w:pPr>
      <w:r w:rsidRPr="000073BA">
        <w:rPr>
          <w:b/>
          <w:szCs w:val="26"/>
        </w:rPr>
        <w:t>Д</w:t>
      </w:r>
      <w:r w:rsidR="009379E6" w:rsidRPr="000073BA">
        <w:rPr>
          <w:b/>
          <w:szCs w:val="26"/>
        </w:rPr>
        <w:t>олжностной регламент</w:t>
      </w:r>
      <w:r w:rsidR="00DA1E09" w:rsidRPr="000073BA">
        <w:rPr>
          <w:b/>
          <w:szCs w:val="26"/>
        </w:rPr>
        <w:t xml:space="preserve"> </w:t>
      </w:r>
      <w:r w:rsidR="009379E6" w:rsidRPr="000073BA">
        <w:rPr>
          <w:b/>
          <w:szCs w:val="26"/>
        </w:rPr>
        <w:t>государственного гражданского служащего</w:t>
      </w:r>
      <w:r w:rsidR="00DA1E09" w:rsidRPr="000073BA">
        <w:rPr>
          <w:b/>
          <w:szCs w:val="26"/>
        </w:rPr>
        <w:t xml:space="preserve"> </w:t>
      </w:r>
      <w:r w:rsidR="009379E6" w:rsidRPr="000073BA">
        <w:rPr>
          <w:b/>
          <w:szCs w:val="26"/>
        </w:rPr>
        <w:t>Томской области</w:t>
      </w:r>
      <w:r w:rsidR="000073BA" w:rsidRPr="00707BB7">
        <w:rPr>
          <w:b/>
          <w:szCs w:val="26"/>
        </w:rPr>
        <w:t>, замещающего должность</w:t>
      </w:r>
      <w:r w:rsidR="00DE1DA3">
        <w:rPr>
          <w:b/>
          <w:szCs w:val="26"/>
        </w:rPr>
        <w:t xml:space="preserve"> </w:t>
      </w:r>
      <w:r w:rsidR="00A27797">
        <w:rPr>
          <w:b/>
          <w:szCs w:val="26"/>
        </w:rPr>
        <w:t>начальника отдела финансово-ресурсного обеспечения</w:t>
      </w:r>
      <w:r w:rsidR="00DE1DA3">
        <w:rPr>
          <w:b/>
          <w:szCs w:val="26"/>
        </w:rPr>
        <w:t xml:space="preserve"> – главного бухгалтера</w:t>
      </w:r>
      <w:r w:rsidR="00237E7B" w:rsidRPr="00707BB7">
        <w:rPr>
          <w:b/>
          <w:szCs w:val="26"/>
        </w:rPr>
        <w:t xml:space="preserve"> </w:t>
      </w:r>
      <w:r w:rsidR="00707BB7">
        <w:rPr>
          <w:b/>
          <w:szCs w:val="26"/>
        </w:rPr>
        <w:t xml:space="preserve">Инспекции государственного технического надзора </w:t>
      </w:r>
      <w:r w:rsidR="001E5359" w:rsidRPr="000073BA">
        <w:rPr>
          <w:b/>
          <w:szCs w:val="26"/>
        </w:rPr>
        <w:t>Томской области</w:t>
      </w:r>
    </w:p>
    <w:p w:rsidR="009379E6" w:rsidRDefault="009379E6" w:rsidP="00FE1DF9">
      <w:pPr>
        <w:tabs>
          <w:tab w:val="left" w:pos="5670"/>
        </w:tabs>
        <w:ind w:firstLine="0"/>
        <w:jc w:val="center"/>
        <w:rPr>
          <w:b/>
          <w:szCs w:val="26"/>
        </w:rPr>
      </w:pPr>
    </w:p>
    <w:p w:rsidR="000073BA" w:rsidRPr="000073BA" w:rsidRDefault="000073BA" w:rsidP="00FE1DF9">
      <w:pPr>
        <w:tabs>
          <w:tab w:val="left" w:pos="5670"/>
        </w:tabs>
        <w:ind w:firstLine="0"/>
        <w:jc w:val="center"/>
        <w:rPr>
          <w:b/>
          <w:szCs w:val="26"/>
        </w:rPr>
      </w:pPr>
    </w:p>
    <w:p w:rsidR="009379E6" w:rsidRDefault="00FE1DF9" w:rsidP="00FE1DF9">
      <w:pPr>
        <w:pStyle w:val="af9"/>
        <w:tabs>
          <w:tab w:val="left" w:pos="5670"/>
        </w:tabs>
        <w:ind w:left="0"/>
        <w:jc w:val="center"/>
        <w:rPr>
          <w:sz w:val="26"/>
          <w:szCs w:val="26"/>
        </w:rPr>
      </w:pPr>
      <w:r>
        <w:rPr>
          <w:b/>
          <w:sz w:val="26"/>
          <w:szCs w:val="26"/>
        </w:rPr>
        <w:t>1. </w:t>
      </w:r>
      <w:r w:rsidR="009379E6" w:rsidRPr="000073BA">
        <w:rPr>
          <w:b/>
          <w:sz w:val="26"/>
          <w:szCs w:val="26"/>
        </w:rPr>
        <w:t>Общие положения</w:t>
      </w:r>
    </w:p>
    <w:p w:rsidR="000073BA" w:rsidRDefault="000073BA" w:rsidP="00FE1DF9">
      <w:pPr>
        <w:pStyle w:val="af9"/>
        <w:tabs>
          <w:tab w:val="left" w:pos="5670"/>
        </w:tabs>
        <w:rPr>
          <w:sz w:val="26"/>
          <w:szCs w:val="26"/>
        </w:rPr>
      </w:pPr>
    </w:p>
    <w:p w:rsidR="009379E6" w:rsidRPr="00FE1DF9" w:rsidRDefault="009379E6" w:rsidP="00FE1DF9">
      <w:pPr>
        <w:tabs>
          <w:tab w:val="left" w:pos="5670"/>
        </w:tabs>
        <w:jc w:val="both"/>
        <w:rPr>
          <w:szCs w:val="26"/>
        </w:rPr>
      </w:pPr>
      <w:r w:rsidRPr="00FE1DF9">
        <w:rPr>
          <w:szCs w:val="26"/>
        </w:rPr>
        <w:t>1.1.</w:t>
      </w:r>
      <w:r w:rsidR="00DA1E09" w:rsidRPr="00FE1DF9">
        <w:rPr>
          <w:szCs w:val="26"/>
        </w:rPr>
        <w:t> </w:t>
      </w:r>
      <w:r w:rsidRPr="00FE1DF9">
        <w:rPr>
          <w:szCs w:val="26"/>
        </w:rPr>
        <w:t>Должностной регламент государственного гражданского служащего Томской области (далее</w:t>
      </w:r>
      <w:r w:rsidR="00DA1E09" w:rsidRPr="00FE1DF9">
        <w:rPr>
          <w:szCs w:val="26"/>
        </w:rPr>
        <w:t> – </w:t>
      </w:r>
      <w:r w:rsidRPr="00FE1DF9">
        <w:rPr>
          <w:szCs w:val="26"/>
        </w:rPr>
        <w:t>должностной регламент) регулирует осуществление государственным гражданским служащим Томской области профессиональной деятельности.</w:t>
      </w:r>
    </w:p>
    <w:p w:rsidR="009379E6" w:rsidRDefault="009379E6" w:rsidP="00FE1DF9">
      <w:pPr>
        <w:tabs>
          <w:tab w:val="left" w:pos="5670"/>
        </w:tabs>
        <w:jc w:val="both"/>
        <w:rPr>
          <w:szCs w:val="26"/>
        </w:rPr>
      </w:pPr>
      <w:r w:rsidRPr="00FE1DF9">
        <w:rPr>
          <w:szCs w:val="26"/>
        </w:rPr>
        <w:t>1.2.</w:t>
      </w:r>
      <w:r w:rsidR="00DA1E09" w:rsidRPr="00066527">
        <w:rPr>
          <w:szCs w:val="26"/>
        </w:rPr>
        <w:t> </w:t>
      </w:r>
      <w:r w:rsidRPr="00066527">
        <w:rPr>
          <w:szCs w:val="26"/>
        </w:rPr>
        <w:t>Положения должностного регламента учитываются при проведении конкурса на замещение вакантной должности государственной гражданской службы;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 оценке его профессиональной служебной деятельности в ходе проведения аттестации, квалификационного экзамена,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w:t>
      </w:r>
    </w:p>
    <w:p w:rsidR="000405FB" w:rsidRPr="00066527" w:rsidRDefault="000405FB" w:rsidP="00FE1DF9">
      <w:pPr>
        <w:tabs>
          <w:tab w:val="left" w:pos="5670"/>
        </w:tabs>
        <w:jc w:val="both"/>
        <w:rPr>
          <w:szCs w:val="26"/>
        </w:rPr>
      </w:pPr>
    </w:p>
    <w:p w:rsidR="009379E6" w:rsidRDefault="00FE1DF9" w:rsidP="00FE1DF9">
      <w:pPr>
        <w:tabs>
          <w:tab w:val="left" w:pos="5670"/>
        </w:tabs>
        <w:ind w:firstLine="0"/>
        <w:jc w:val="center"/>
        <w:rPr>
          <w:b/>
          <w:szCs w:val="26"/>
        </w:rPr>
      </w:pPr>
      <w:r>
        <w:rPr>
          <w:b/>
          <w:szCs w:val="26"/>
        </w:rPr>
        <w:t>2. </w:t>
      </w:r>
      <w:r w:rsidR="009379E6" w:rsidRPr="000073BA">
        <w:rPr>
          <w:b/>
          <w:szCs w:val="26"/>
        </w:rPr>
        <w:t>Паспорт должности</w:t>
      </w:r>
    </w:p>
    <w:p w:rsidR="000073BA" w:rsidRPr="000073BA" w:rsidRDefault="000073BA" w:rsidP="00FE1DF9">
      <w:pPr>
        <w:tabs>
          <w:tab w:val="left" w:pos="5670"/>
        </w:tabs>
        <w:ind w:left="1080" w:firstLine="0"/>
        <w:rPr>
          <w:b/>
          <w:szCs w:val="26"/>
        </w:rPr>
      </w:pPr>
    </w:p>
    <w:p w:rsidR="009379E6" w:rsidRPr="00DA1E09" w:rsidRDefault="009379E6" w:rsidP="00FE1DF9">
      <w:pPr>
        <w:tabs>
          <w:tab w:val="left" w:pos="5670"/>
        </w:tabs>
        <w:jc w:val="both"/>
        <w:rPr>
          <w:szCs w:val="26"/>
        </w:rPr>
      </w:pPr>
      <w:r w:rsidRPr="00FE1DF9">
        <w:rPr>
          <w:szCs w:val="26"/>
        </w:rPr>
        <w:t>2.1</w:t>
      </w:r>
      <w:r w:rsidRPr="00DA1E09">
        <w:rPr>
          <w:szCs w:val="26"/>
        </w:rPr>
        <w:t>.</w:t>
      </w:r>
      <w:r w:rsidR="00DA1E09">
        <w:rPr>
          <w:szCs w:val="26"/>
        </w:rPr>
        <w:t> </w:t>
      </w:r>
      <w:r w:rsidRPr="00DA1E09">
        <w:rPr>
          <w:szCs w:val="26"/>
        </w:rPr>
        <w:t>Описание должности государственной гражданской службы Томской области, на которую составлен настоящий должностной регламент:</w:t>
      </w:r>
    </w:p>
    <w:p w:rsidR="001D1F0C" w:rsidRDefault="009379E6" w:rsidP="00FE1DF9">
      <w:pPr>
        <w:tabs>
          <w:tab w:val="left" w:pos="5670"/>
        </w:tabs>
        <w:jc w:val="both"/>
        <w:rPr>
          <w:szCs w:val="26"/>
        </w:rPr>
      </w:pPr>
      <w:r w:rsidRPr="00DA1E09">
        <w:rPr>
          <w:szCs w:val="26"/>
        </w:rPr>
        <w:t>2.1.1.</w:t>
      </w:r>
      <w:r w:rsidR="00DA1E09">
        <w:rPr>
          <w:szCs w:val="26"/>
        </w:rPr>
        <w:t> </w:t>
      </w:r>
      <w:r w:rsidRPr="00DA1E09">
        <w:rPr>
          <w:szCs w:val="26"/>
        </w:rPr>
        <w:t>Наименование органа государственной власти Томской области</w:t>
      </w:r>
      <w:r w:rsidR="001D1F0C">
        <w:rPr>
          <w:szCs w:val="26"/>
        </w:rPr>
        <w:t>:</w:t>
      </w:r>
    </w:p>
    <w:p w:rsidR="00FE54AC" w:rsidRPr="00FE54AC" w:rsidRDefault="00E06DF2" w:rsidP="00FE1DF9">
      <w:pPr>
        <w:tabs>
          <w:tab w:val="left" w:pos="5670"/>
        </w:tabs>
        <w:ind w:firstLine="567"/>
        <w:jc w:val="both"/>
        <w:rPr>
          <w:szCs w:val="26"/>
          <w:u w:val="single"/>
        </w:rPr>
      </w:pPr>
      <w:r>
        <w:rPr>
          <w:i/>
          <w:szCs w:val="26"/>
          <w:u w:val="single"/>
        </w:rPr>
        <w:t>Инспекция государственного технического надзора</w:t>
      </w:r>
      <w:r w:rsidR="00FE54AC" w:rsidRPr="00FE54AC">
        <w:rPr>
          <w:i/>
          <w:szCs w:val="26"/>
          <w:u w:val="single"/>
        </w:rPr>
        <w:t xml:space="preserve"> Томской области</w:t>
      </w:r>
      <w:r>
        <w:rPr>
          <w:i/>
          <w:szCs w:val="26"/>
          <w:u w:val="single"/>
        </w:rPr>
        <w:t xml:space="preserve"> (далее- Инспекция</w:t>
      </w:r>
      <w:r w:rsidR="00FE54AC">
        <w:rPr>
          <w:i/>
          <w:szCs w:val="26"/>
          <w:u w:val="single"/>
        </w:rPr>
        <w:t>).</w:t>
      </w:r>
    </w:p>
    <w:p w:rsidR="009379E6" w:rsidRPr="00DA1E09" w:rsidRDefault="009379E6" w:rsidP="00FE1DF9">
      <w:pPr>
        <w:tabs>
          <w:tab w:val="left" w:pos="5670"/>
        </w:tabs>
        <w:jc w:val="both"/>
        <w:rPr>
          <w:szCs w:val="26"/>
        </w:rPr>
      </w:pPr>
      <w:r w:rsidRPr="00DA1E09">
        <w:rPr>
          <w:szCs w:val="26"/>
        </w:rPr>
        <w:t>2.1.2.</w:t>
      </w:r>
      <w:r w:rsidR="00DA1E09">
        <w:rPr>
          <w:szCs w:val="26"/>
        </w:rPr>
        <w:t> </w:t>
      </w:r>
      <w:r w:rsidRPr="00DA1E09">
        <w:rPr>
          <w:szCs w:val="26"/>
        </w:rPr>
        <w:t>Наименование структурного подразделения органа государственной власти Томской области</w:t>
      </w:r>
      <w:r w:rsidR="001D1F0C">
        <w:rPr>
          <w:szCs w:val="26"/>
        </w:rPr>
        <w:t>:</w:t>
      </w:r>
    </w:p>
    <w:p w:rsidR="006C48D1" w:rsidRPr="00FE54AC" w:rsidRDefault="00A27797" w:rsidP="00FE1DF9">
      <w:pPr>
        <w:tabs>
          <w:tab w:val="left" w:pos="5670"/>
        </w:tabs>
        <w:jc w:val="both"/>
        <w:rPr>
          <w:i/>
          <w:szCs w:val="26"/>
          <w:u w:val="single"/>
        </w:rPr>
      </w:pPr>
      <w:r>
        <w:rPr>
          <w:i/>
          <w:szCs w:val="26"/>
          <w:u w:val="single"/>
        </w:rPr>
        <w:t>Отдел финансово-ресурсного обеспечения</w:t>
      </w:r>
      <w:r w:rsidR="000D3C41">
        <w:rPr>
          <w:i/>
          <w:szCs w:val="26"/>
          <w:u w:val="single"/>
        </w:rPr>
        <w:t xml:space="preserve"> (далее – Отдел)</w:t>
      </w:r>
      <w:r w:rsidR="00FE54AC">
        <w:rPr>
          <w:i/>
          <w:szCs w:val="26"/>
          <w:u w:val="single"/>
        </w:rPr>
        <w:t>.</w:t>
      </w:r>
      <w:r w:rsidR="00FE54AC" w:rsidRPr="00FE54AC">
        <w:rPr>
          <w:i/>
          <w:szCs w:val="26"/>
        </w:rPr>
        <w:t xml:space="preserve"> </w:t>
      </w:r>
    </w:p>
    <w:p w:rsidR="009379E6" w:rsidRPr="00DA1E09" w:rsidRDefault="009379E6" w:rsidP="00FE1DF9">
      <w:pPr>
        <w:tabs>
          <w:tab w:val="left" w:pos="5670"/>
        </w:tabs>
        <w:jc w:val="both"/>
        <w:rPr>
          <w:szCs w:val="26"/>
        </w:rPr>
      </w:pPr>
      <w:r w:rsidRPr="00DA1E09">
        <w:rPr>
          <w:szCs w:val="26"/>
        </w:rPr>
        <w:t>2.1.3.</w:t>
      </w:r>
      <w:r w:rsidR="00024763">
        <w:rPr>
          <w:szCs w:val="26"/>
        </w:rPr>
        <w:t> </w:t>
      </w:r>
      <w:r w:rsidRPr="00DA1E09">
        <w:rPr>
          <w:szCs w:val="26"/>
        </w:rPr>
        <w:t>Область профессиональной служебной деятельности государственного гражданского служащего:</w:t>
      </w:r>
    </w:p>
    <w:p w:rsidR="006C48D1" w:rsidRPr="00FE54AC" w:rsidRDefault="00A27797" w:rsidP="00FE1DF9">
      <w:pPr>
        <w:tabs>
          <w:tab w:val="left" w:pos="5670"/>
        </w:tabs>
        <w:jc w:val="both"/>
        <w:rPr>
          <w:szCs w:val="26"/>
          <w:u w:val="single"/>
        </w:rPr>
      </w:pPr>
      <w:r>
        <w:rPr>
          <w:i/>
          <w:szCs w:val="26"/>
          <w:u w:val="single"/>
        </w:rPr>
        <w:t xml:space="preserve">Обеспечение деятельности государственного органа. </w:t>
      </w:r>
    </w:p>
    <w:p w:rsidR="00DE1DA3" w:rsidRDefault="009379E6" w:rsidP="00FE1DF9">
      <w:pPr>
        <w:tabs>
          <w:tab w:val="left" w:pos="5670"/>
        </w:tabs>
        <w:jc w:val="both"/>
        <w:rPr>
          <w:szCs w:val="26"/>
        </w:rPr>
      </w:pPr>
      <w:r w:rsidRPr="00DA1E09">
        <w:rPr>
          <w:szCs w:val="26"/>
        </w:rPr>
        <w:t>2.1.4.</w:t>
      </w:r>
      <w:r w:rsidR="00024763">
        <w:rPr>
          <w:szCs w:val="26"/>
        </w:rPr>
        <w:t> </w:t>
      </w:r>
      <w:r w:rsidRPr="00DA1E09">
        <w:rPr>
          <w:szCs w:val="26"/>
        </w:rPr>
        <w:t>Вид профессиональной служебной деятельности государственного гражданского служащего:</w:t>
      </w:r>
    </w:p>
    <w:p w:rsidR="00FE54AC" w:rsidRDefault="00A27797" w:rsidP="00FE1DF9">
      <w:pPr>
        <w:tabs>
          <w:tab w:val="left" w:pos="5670"/>
        </w:tabs>
        <w:jc w:val="both"/>
      </w:pPr>
      <w:r w:rsidRPr="00A27797">
        <w:rPr>
          <w:i/>
          <w:u w:val="single"/>
        </w:rPr>
        <w:t>Организация бюджетного процесса, ведение бухгалтерского и налогового учета, составление бухгалтерской и налоговой отчетности</w:t>
      </w:r>
      <w:r w:rsidR="00033B2C">
        <w:rPr>
          <w:i/>
          <w:u w:val="single"/>
        </w:rPr>
        <w:t>.</w:t>
      </w:r>
    </w:p>
    <w:p w:rsidR="009379E6" w:rsidRPr="00DA1E09" w:rsidRDefault="009379E6" w:rsidP="00FE1DF9">
      <w:pPr>
        <w:tabs>
          <w:tab w:val="left" w:pos="5670"/>
        </w:tabs>
        <w:jc w:val="both"/>
        <w:rPr>
          <w:szCs w:val="26"/>
        </w:rPr>
      </w:pPr>
      <w:r w:rsidRPr="00DA1E09">
        <w:rPr>
          <w:szCs w:val="26"/>
        </w:rPr>
        <w:t>2.1.5. Категории должностей государственной гражданской службы Томской области:</w:t>
      </w:r>
    </w:p>
    <w:p w:rsidR="009379E6" w:rsidRPr="00A27797" w:rsidRDefault="009379E6" w:rsidP="00FE1DF9">
      <w:pPr>
        <w:tabs>
          <w:tab w:val="left" w:pos="5670"/>
        </w:tabs>
        <w:jc w:val="both"/>
        <w:rPr>
          <w:i/>
          <w:szCs w:val="26"/>
          <w:u w:val="single"/>
        </w:rPr>
      </w:pPr>
      <w:r w:rsidRPr="00A27797">
        <w:rPr>
          <w:i/>
          <w:szCs w:val="26"/>
          <w:u w:val="single"/>
        </w:rPr>
        <w:t> Руководители</w:t>
      </w:r>
    </w:p>
    <w:p w:rsidR="009379E6" w:rsidRPr="00DA1E09" w:rsidRDefault="009379E6" w:rsidP="00FE1DF9">
      <w:pPr>
        <w:tabs>
          <w:tab w:val="left" w:pos="5670"/>
        </w:tabs>
        <w:jc w:val="both"/>
        <w:rPr>
          <w:szCs w:val="26"/>
        </w:rPr>
      </w:pPr>
      <w:r w:rsidRPr="00DA1E09">
        <w:rPr>
          <w:szCs w:val="26"/>
        </w:rPr>
        <w:t> Помощники (советники)</w:t>
      </w:r>
    </w:p>
    <w:p w:rsidR="009379E6" w:rsidRPr="00A27797" w:rsidRDefault="009379E6" w:rsidP="00FE1DF9">
      <w:pPr>
        <w:tabs>
          <w:tab w:val="left" w:pos="5670"/>
        </w:tabs>
        <w:jc w:val="both"/>
        <w:rPr>
          <w:szCs w:val="26"/>
        </w:rPr>
      </w:pPr>
      <w:r w:rsidRPr="00A27797">
        <w:rPr>
          <w:szCs w:val="26"/>
        </w:rPr>
        <w:t> Специалисты</w:t>
      </w:r>
    </w:p>
    <w:p w:rsidR="009379E6" w:rsidRPr="00DA1E09" w:rsidRDefault="009379E6" w:rsidP="00FE1DF9">
      <w:pPr>
        <w:tabs>
          <w:tab w:val="left" w:pos="5670"/>
        </w:tabs>
        <w:jc w:val="both"/>
        <w:rPr>
          <w:szCs w:val="26"/>
        </w:rPr>
      </w:pPr>
      <w:r w:rsidRPr="00DA1E09">
        <w:rPr>
          <w:szCs w:val="26"/>
        </w:rPr>
        <w:t> Обеспечивающие специалисты</w:t>
      </w:r>
    </w:p>
    <w:p w:rsidR="009379E6" w:rsidRPr="00DA1E09" w:rsidRDefault="009379E6" w:rsidP="00FE1DF9">
      <w:pPr>
        <w:tabs>
          <w:tab w:val="left" w:pos="5670"/>
        </w:tabs>
        <w:jc w:val="both"/>
        <w:rPr>
          <w:szCs w:val="26"/>
        </w:rPr>
      </w:pPr>
      <w:r w:rsidRPr="00DA1E09">
        <w:rPr>
          <w:szCs w:val="26"/>
        </w:rPr>
        <w:t>2.1.6.</w:t>
      </w:r>
      <w:r w:rsidR="00024763">
        <w:rPr>
          <w:szCs w:val="26"/>
        </w:rPr>
        <w:t> </w:t>
      </w:r>
      <w:r w:rsidRPr="00DA1E09">
        <w:rPr>
          <w:szCs w:val="26"/>
        </w:rPr>
        <w:t>Группы должностей государственной гражданской службы Томской области:</w:t>
      </w:r>
    </w:p>
    <w:p w:rsidR="009379E6" w:rsidRPr="00754797" w:rsidRDefault="009379E6" w:rsidP="00FE1DF9">
      <w:pPr>
        <w:tabs>
          <w:tab w:val="left" w:pos="5670"/>
        </w:tabs>
        <w:jc w:val="both"/>
        <w:rPr>
          <w:szCs w:val="26"/>
        </w:rPr>
      </w:pPr>
      <w:r w:rsidRPr="00754797">
        <w:rPr>
          <w:szCs w:val="26"/>
        </w:rPr>
        <w:t> Группа высших должностей</w:t>
      </w:r>
    </w:p>
    <w:p w:rsidR="009379E6" w:rsidRPr="00DE1DA3" w:rsidRDefault="009379E6" w:rsidP="00FE1DF9">
      <w:pPr>
        <w:tabs>
          <w:tab w:val="left" w:pos="5670"/>
        </w:tabs>
        <w:jc w:val="both"/>
        <w:rPr>
          <w:szCs w:val="26"/>
        </w:rPr>
      </w:pPr>
      <w:r w:rsidRPr="00DE1DA3">
        <w:rPr>
          <w:szCs w:val="26"/>
        </w:rPr>
        <w:t> Группа главных должностей</w:t>
      </w:r>
    </w:p>
    <w:p w:rsidR="009379E6" w:rsidRPr="00417FA4" w:rsidRDefault="009379E6" w:rsidP="00FE1DF9">
      <w:pPr>
        <w:tabs>
          <w:tab w:val="left" w:pos="5670"/>
        </w:tabs>
        <w:jc w:val="both"/>
        <w:rPr>
          <w:i/>
          <w:szCs w:val="26"/>
          <w:u w:val="single"/>
        </w:rPr>
      </w:pPr>
      <w:r w:rsidRPr="00417FA4">
        <w:rPr>
          <w:i/>
          <w:szCs w:val="26"/>
          <w:u w:val="single"/>
        </w:rPr>
        <w:t> Группа ведущих должностей</w:t>
      </w:r>
    </w:p>
    <w:p w:rsidR="009379E6" w:rsidRPr="00DA1E09" w:rsidRDefault="009379E6" w:rsidP="00FE1DF9">
      <w:pPr>
        <w:tabs>
          <w:tab w:val="left" w:pos="5670"/>
        </w:tabs>
        <w:jc w:val="both"/>
        <w:rPr>
          <w:szCs w:val="26"/>
        </w:rPr>
      </w:pPr>
      <w:r w:rsidRPr="00DA1E09">
        <w:rPr>
          <w:szCs w:val="26"/>
        </w:rPr>
        <w:lastRenderedPageBreak/>
        <w:t> Группа старших должностей</w:t>
      </w:r>
    </w:p>
    <w:p w:rsidR="009379E6" w:rsidRPr="00DA1E09" w:rsidRDefault="009379E6" w:rsidP="00FE1DF9">
      <w:pPr>
        <w:tabs>
          <w:tab w:val="left" w:pos="5670"/>
        </w:tabs>
        <w:jc w:val="both"/>
        <w:rPr>
          <w:szCs w:val="26"/>
        </w:rPr>
      </w:pPr>
      <w:r w:rsidRPr="00DA1E09">
        <w:rPr>
          <w:szCs w:val="26"/>
        </w:rPr>
        <w:t> Группа младших должностей</w:t>
      </w:r>
    </w:p>
    <w:p w:rsidR="00FE54AC" w:rsidRDefault="009379E6" w:rsidP="00FE1DF9">
      <w:pPr>
        <w:tabs>
          <w:tab w:val="left" w:pos="5670"/>
        </w:tabs>
        <w:jc w:val="both"/>
        <w:rPr>
          <w:i/>
          <w:szCs w:val="26"/>
        </w:rPr>
      </w:pPr>
      <w:r w:rsidRPr="00DA1E09">
        <w:rPr>
          <w:szCs w:val="26"/>
        </w:rPr>
        <w:t>2.1.7.</w:t>
      </w:r>
      <w:r w:rsidR="0008362A">
        <w:rPr>
          <w:szCs w:val="26"/>
        </w:rPr>
        <w:t> </w:t>
      </w:r>
      <w:r w:rsidRPr="00DA1E09">
        <w:rPr>
          <w:szCs w:val="26"/>
        </w:rPr>
        <w:t>Наименование должности государственной гражданской службы Томской области</w:t>
      </w:r>
      <w:r w:rsidR="001D1F0C">
        <w:rPr>
          <w:szCs w:val="26"/>
        </w:rPr>
        <w:t>:</w:t>
      </w:r>
      <w:r w:rsidR="00FE54AC" w:rsidRPr="00FE54AC">
        <w:rPr>
          <w:i/>
          <w:szCs w:val="26"/>
        </w:rPr>
        <w:t xml:space="preserve"> </w:t>
      </w:r>
    </w:p>
    <w:p w:rsidR="001F4699" w:rsidRPr="00FE54AC" w:rsidRDefault="00A27797" w:rsidP="00FE1DF9">
      <w:pPr>
        <w:tabs>
          <w:tab w:val="left" w:pos="5670"/>
        </w:tabs>
        <w:jc w:val="both"/>
        <w:rPr>
          <w:szCs w:val="26"/>
          <w:u w:val="single"/>
        </w:rPr>
      </w:pPr>
      <w:r>
        <w:rPr>
          <w:i/>
          <w:szCs w:val="26"/>
          <w:u w:val="single"/>
        </w:rPr>
        <w:t>Начальник отдела финансово-ресурсного обеспечения</w:t>
      </w:r>
      <w:r w:rsidR="00417FA4">
        <w:rPr>
          <w:i/>
          <w:szCs w:val="26"/>
          <w:u w:val="single"/>
        </w:rPr>
        <w:t xml:space="preserve"> – главный бухгалтер</w:t>
      </w:r>
      <w:r w:rsidR="00C51B47">
        <w:rPr>
          <w:i/>
          <w:szCs w:val="26"/>
          <w:u w:val="single"/>
        </w:rPr>
        <w:t xml:space="preserve"> Инспекции государственного технического надзора </w:t>
      </w:r>
      <w:r w:rsidR="00FE54AC" w:rsidRPr="00FE54AC">
        <w:rPr>
          <w:i/>
          <w:szCs w:val="26"/>
          <w:u w:val="single"/>
        </w:rPr>
        <w:t>Томской области</w:t>
      </w:r>
      <w:r w:rsidR="00FE54AC">
        <w:rPr>
          <w:i/>
          <w:szCs w:val="26"/>
          <w:u w:val="single"/>
        </w:rPr>
        <w:t>.</w:t>
      </w:r>
    </w:p>
    <w:p w:rsidR="003E38B5" w:rsidRDefault="009379E6" w:rsidP="00FE1DF9">
      <w:pPr>
        <w:tabs>
          <w:tab w:val="left" w:pos="5670"/>
        </w:tabs>
        <w:ind w:firstLine="0"/>
        <w:jc w:val="both"/>
        <w:rPr>
          <w:i/>
          <w:szCs w:val="26"/>
        </w:rPr>
      </w:pPr>
      <w:r w:rsidRPr="00DA1E09">
        <w:rPr>
          <w:szCs w:val="26"/>
        </w:rPr>
        <w:t>2.1.8.</w:t>
      </w:r>
      <w:r w:rsidR="001F4699">
        <w:rPr>
          <w:szCs w:val="26"/>
        </w:rPr>
        <w:t> </w:t>
      </w:r>
      <w:r w:rsidRPr="00DA1E09">
        <w:rPr>
          <w:szCs w:val="26"/>
        </w:rPr>
        <w:t>Должность</w:t>
      </w:r>
      <w:r w:rsidR="00804E01">
        <w:rPr>
          <w:szCs w:val="26"/>
        </w:rPr>
        <w:t> </w:t>
      </w:r>
      <w:r w:rsidRPr="00DA1E09">
        <w:rPr>
          <w:szCs w:val="26"/>
        </w:rPr>
        <w:t>(и) непосредственного</w:t>
      </w:r>
      <w:r w:rsidR="00804E01">
        <w:rPr>
          <w:szCs w:val="26"/>
        </w:rPr>
        <w:t> </w:t>
      </w:r>
      <w:r w:rsidRPr="00DA1E09">
        <w:rPr>
          <w:szCs w:val="26"/>
        </w:rPr>
        <w:t>(ых) руководителя</w:t>
      </w:r>
      <w:r w:rsidR="00804E01">
        <w:rPr>
          <w:szCs w:val="26"/>
        </w:rPr>
        <w:t> </w:t>
      </w:r>
      <w:r w:rsidRPr="00DA1E09">
        <w:rPr>
          <w:szCs w:val="26"/>
        </w:rPr>
        <w:t>(ей) лица, замещающего должность государственной гражданской службы Томской области</w:t>
      </w:r>
      <w:r w:rsidR="001D1F0C">
        <w:rPr>
          <w:szCs w:val="26"/>
        </w:rPr>
        <w:t>:</w:t>
      </w:r>
      <w:r w:rsidR="00FE54AC" w:rsidRPr="00FE54AC">
        <w:rPr>
          <w:i/>
          <w:szCs w:val="26"/>
        </w:rPr>
        <w:t xml:space="preserve"> </w:t>
      </w:r>
    </w:p>
    <w:p w:rsidR="009379E6" w:rsidRDefault="00754797" w:rsidP="00936B5D">
      <w:pPr>
        <w:tabs>
          <w:tab w:val="left" w:pos="5670"/>
        </w:tabs>
        <w:jc w:val="both"/>
        <w:rPr>
          <w:i/>
          <w:szCs w:val="26"/>
          <w:u w:val="single"/>
        </w:rPr>
      </w:pPr>
      <w:r>
        <w:rPr>
          <w:i/>
          <w:szCs w:val="26"/>
          <w:u w:val="single"/>
        </w:rPr>
        <w:t>Начальник Инспекции государственного технического надзора Томской области</w:t>
      </w:r>
      <w:r w:rsidR="003E38B5">
        <w:rPr>
          <w:i/>
          <w:szCs w:val="26"/>
          <w:u w:val="single"/>
        </w:rPr>
        <w:t>;</w:t>
      </w:r>
    </w:p>
    <w:p w:rsidR="003E38B5" w:rsidRPr="00FE54AC" w:rsidRDefault="003E38B5" w:rsidP="00936B5D">
      <w:pPr>
        <w:tabs>
          <w:tab w:val="left" w:pos="5670"/>
        </w:tabs>
        <w:jc w:val="both"/>
        <w:rPr>
          <w:szCs w:val="26"/>
          <w:u w:val="single"/>
        </w:rPr>
      </w:pPr>
      <w:r>
        <w:rPr>
          <w:i/>
          <w:szCs w:val="26"/>
          <w:u w:val="single"/>
        </w:rPr>
        <w:t>Заместитель начальника</w:t>
      </w:r>
      <w:r w:rsidRPr="003E38B5">
        <w:rPr>
          <w:i/>
          <w:szCs w:val="26"/>
          <w:u w:val="single"/>
        </w:rPr>
        <w:t xml:space="preserve"> </w:t>
      </w:r>
      <w:r>
        <w:rPr>
          <w:i/>
          <w:szCs w:val="26"/>
          <w:u w:val="single"/>
        </w:rPr>
        <w:t>Инспекции государственного технического надзора Томской области (в части, касающейся своих полномочий по осуществлению государственного надзора, кадрового обеспечения и руководства контрактной службой).</w:t>
      </w:r>
    </w:p>
    <w:p w:rsidR="00FE54AC" w:rsidRDefault="009379E6" w:rsidP="00FE1DF9">
      <w:pPr>
        <w:tabs>
          <w:tab w:val="left" w:pos="5670"/>
        </w:tabs>
        <w:jc w:val="both"/>
        <w:rPr>
          <w:i/>
          <w:szCs w:val="26"/>
        </w:rPr>
      </w:pPr>
      <w:r w:rsidRPr="00DA1E09">
        <w:rPr>
          <w:szCs w:val="26"/>
        </w:rPr>
        <w:t>2.1.9.</w:t>
      </w:r>
      <w:r w:rsidR="001F4699">
        <w:rPr>
          <w:szCs w:val="26"/>
        </w:rPr>
        <w:t> </w:t>
      </w:r>
      <w:r w:rsidRPr="00DA1E09">
        <w:rPr>
          <w:szCs w:val="26"/>
        </w:rPr>
        <w:t>Перечень подчиненных должностей государственной гражданской службы Томской области</w:t>
      </w:r>
      <w:r w:rsidR="00417FA4">
        <w:rPr>
          <w:szCs w:val="26"/>
        </w:rPr>
        <w:t>, работников Инспекции</w:t>
      </w:r>
      <w:r w:rsidR="001D1F0C">
        <w:rPr>
          <w:szCs w:val="26"/>
        </w:rPr>
        <w:t>:</w:t>
      </w:r>
      <w:r w:rsidR="00FE54AC" w:rsidRPr="00FE54AC">
        <w:rPr>
          <w:i/>
          <w:szCs w:val="26"/>
        </w:rPr>
        <w:t xml:space="preserve"> </w:t>
      </w:r>
    </w:p>
    <w:p w:rsidR="009379E6" w:rsidRDefault="000D3C41" w:rsidP="00FE1DF9">
      <w:pPr>
        <w:tabs>
          <w:tab w:val="left" w:pos="5670"/>
        </w:tabs>
        <w:jc w:val="both"/>
        <w:rPr>
          <w:i/>
          <w:szCs w:val="26"/>
          <w:u w:val="single"/>
        </w:rPr>
      </w:pPr>
      <w:r>
        <w:rPr>
          <w:i/>
          <w:szCs w:val="26"/>
          <w:u w:val="single"/>
        </w:rPr>
        <w:t>б</w:t>
      </w:r>
      <w:r w:rsidR="00417FA4">
        <w:rPr>
          <w:i/>
          <w:szCs w:val="26"/>
          <w:u w:val="single"/>
        </w:rPr>
        <w:t>ухгалтер</w:t>
      </w:r>
      <w:r w:rsidR="003945E2">
        <w:rPr>
          <w:i/>
          <w:szCs w:val="26"/>
          <w:u w:val="single"/>
        </w:rPr>
        <w:t>;</w:t>
      </w:r>
    </w:p>
    <w:p w:rsidR="00A27797" w:rsidRDefault="000D3C41" w:rsidP="00FE1DF9">
      <w:pPr>
        <w:tabs>
          <w:tab w:val="left" w:pos="5670"/>
        </w:tabs>
        <w:jc w:val="both"/>
        <w:rPr>
          <w:i/>
          <w:szCs w:val="26"/>
          <w:u w:val="single"/>
        </w:rPr>
      </w:pPr>
      <w:r>
        <w:rPr>
          <w:i/>
          <w:szCs w:val="26"/>
          <w:u w:val="single"/>
        </w:rPr>
        <w:t>з</w:t>
      </w:r>
      <w:r w:rsidR="00A27797">
        <w:rPr>
          <w:i/>
          <w:szCs w:val="26"/>
          <w:u w:val="single"/>
        </w:rPr>
        <w:t>аведующий хозяйством;</w:t>
      </w:r>
    </w:p>
    <w:p w:rsidR="00A27797" w:rsidRDefault="000D3C41" w:rsidP="00FE1DF9">
      <w:pPr>
        <w:tabs>
          <w:tab w:val="left" w:pos="5670"/>
        </w:tabs>
        <w:jc w:val="both"/>
        <w:rPr>
          <w:i/>
          <w:szCs w:val="26"/>
          <w:u w:val="single"/>
        </w:rPr>
      </w:pPr>
      <w:r>
        <w:rPr>
          <w:i/>
          <w:szCs w:val="26"/>
          <w:u w:val="single"/>
        </w:rPr>
        <w:t>п</w:t>
      </w:r>
      <w:r w:rsidR="00A27797">
        <w:rPr>
          <w:i/>
          <w:szCs w:val="26"/>
          <w:u w:val="single"/>
        </w:rPr>
        <w:t>рограммист;</w:t>
      </w:r>
    </w:p>
    <w:p w:rsidR="00A27797" w:rsidRPr="00FE54AC" w:rsidRDefault="000D3C41" w:rsidP="00FE1DF9">
      <w:pPr>
        <w:tabs>
          <w:tab w:val="left" w:pos="5670"/>
        </w:tabs>
        <w:jc w:val="both"/>
        <w:rPr>
          <w:szCs w:val="26"/>
          <w:u w:val="single"/>
        </w:rPr>
      </w:pPr>
      <w:r>
        <w:rPr>
          <w:i/>
          <w:szCs w:val="26"/>
          <w:u w:val="single"/>
        </w:rPr>
        <w:t>с</w:t>
      </w:r>
      <w:r w:rsidR="00A27797">
        <w:rPr>
          <w:i/>
          <w:szCs w:val="26"/>
          <w:u w:val="single"/>
        </w:rPr>
        <w:t>пециалист-контрактный управляющий.</w:t>
      </w:r>
    </w:p>
    <w:p w:rsidR="009379E6" w:rsidRPr="00DA1E09" w:rsidRDefault="009379E6" w:rsidP="00FE1DF9">
      <w:pPr>
        <w:tabs>
          <w:tab w:val="left" w:pos="5670"/>
        </w:tabs>
        <w:jc w:val="both"/>
        <w:rPr>
          <w:szCs w:val="26"/>
        </w:rPr>
      </w:pPr>
      <w:r w:rsidRPr="00FE1DF9">
        <w:rPr>
          <w:szCs w:val="26"/>
        </w:rPr>
        <w:t>2.2.</w:t>
      </w:r>
      <w:r w:rsidR="001F4699" w:rsidRPr="000405FB">
        <w:rPr>
          <w:szCs w:val="26"/>
        </w:rPr>
        <w:t> </w:t>
      </w:r>
      <w:r w:rsidRPr="000405FB">
        <w:rPr>
          <w:szCs w:val="26"/>
        </w:rPr>
        <w:t>Квалификационные</w:t>
      </w:r>
      <w:r w:rsidRPr="00DA1E09">
        <w:rPr>
          <w:szCs w:val="26"/>
        </w:rPr>
        <w:t xml:space="preserve"> требования, предъявляемые к должности государственной гражданской службы Томской области:</w:t>
      </w:r>
    </w:p>
    <w:p w:rsidR="009379E6" w:rsidRPr="00DA1E09" w:rsidRDefault="001F4699" w:rsidP="00FE1DF9">
      <w:pPr>
        <w:tabs>
          <w:tab w:val="left" w:pos="5670"/>
        </w:tabs>
        <w:jc w:val="both"/>
        <w:rPr>
          <w:szCs w:val="26"/>
        </w:rPr>
      </w:pPr>
      <w:r>
        <w:rPr>
          <w:szCs w:val="26"/>
        </w:rPr>
        <w:t>2.2.1. </w:t>
      </w:r>
      <w:r w:rsidR="009379E6" w:rsidRPr="00DA1E09">
        <w:rPr>
          <w:szCs w:val="26"/>
        </w:rPr>
        <w:t>Уровень профессионального образования:</w:t>
      </w:r>
    </w:p>
    <w:p w:rsidR="009379E6" w:rsidRPr="00546C5E" w:rsidRDefault="009379E6" w:rsidP="00FE1DF9">
      <w:pPr>
        <w:tabs>
          <w:tab w:val="left" w:pos="5670"/>
        </w:tabs>
        <w:jc w:val="both"/>
        <w:rPr>
          <w:szCs w:val="26"/>
        </w:rPr>
      </w:pPr>
      <w:r w:rsidRPr="00546C5E">
        <w:rPr>
          <w:szCs w:val="26"/>
        </w:rPr>
        <w:t> Высшее образо</w:t>
      </w:r>
      <w:r w:rsidR="003945E2" w:rsidRPr="00546C5E">
        <w:rPr>
          <w:szCs w:val="26"/>
        </w:rPr>
        <w:t>вание (не ниже уровня специалис</w:t>
      </w:r>
      <w:r w:rsidRPr="00546C5E">
        <w:rPr>
          <w:szCs w:val="26"/>
        </w:rPr>
        <w:t>та, магистратуры)</w:t>
      </w:r>
    </w:p>
    <w:p w:rsidR="009379E6" w:rsidRPr="00546C5E" w:rsidRDefault="009379E6" w:rsidP="00FE1DF9">
      <w:pPr>
        <w:tabs>
          <w:tab w:val="left" w:pos="5670"/>
        </w:tabs>
        <w:jc w:val="both"/>
        <w:rPr>
          <w:i/>
          <w:szCs w:val="26"/>
          <w:u w:val="single"/>
        </w:rPr>
      </w:pPr>
      <w:r w:rsidRPr="00546C5E">
        <w:rPr>
          <w:i/>
          <w:szCs w:val="26"/>
          <w:u w:val="single"/>
        </w:rPr>
        <w:t xml:space="preserve"> Высшее образование  </w:t>
      </w:r>
    </w:p>
    <w:p w:rsidR="009379E6" w:rsidRPr="00DA1E09" w:rsidRDefault="009379E6" w:rsidP="00FE1DF9">
      <w:pPr>
        <w:tabs>
          <w:tab w:val="left" w:pos="5670"/>
        </w:tabs>
        <w:jc w:val="both"/>
        <w:rPr>
          <w:szCs w:val="26"/>
        </w:rPr>
      </w:pPr>
      <w:r w:rsidRPr="00DA1E09">
        <w:rPr>
          <w:szCs w:val="26"/>
        </w:rPr>
        <w:t> Среднее профессиональное образование</w:t>
      </w:r>
    </w:p>
    <w:p w:rsidR="001F4699" w:rsidRDefault="009379E6" w:rsidP="00FE1DF9">
      <w:pPr>
        <w:tabs>
          <w:tab w:val="left" w:pos="5670"/>
        </w:tabs>
        <w:jc w:val="both"/>
        <w:rPr>
          <w:szCs w:val="26"/>
        </w:rPr>
      </w:pPr>
      <w:r w:rsidRPr="00DA1E09">
        <w:rPr>
          <w:szCs w:val="26"/>
        </w:rPr>
        <w:t>2.2.2.</w:t>
      </w:r>
      <w:r w:rsidR="001F4699">
        <w:rPr>
          <w:szCs w:val="26"/>
        </w:rPr>
        <w:t> </w:t>
      </w:r>
      <w:r w:rsidRPr="00DA1E09">
        <w:rPr>
          <w:szCs w:val="26"/>
        </w:rPr>
        <w:t xml:space="preserve">Стаж государственной гражданской службы или работы </w:t>
      </w:r>
      <w:r w:rsidR="001F4699">
        <w:rPr>
          <w:szCs w:val="26"/>
        </w:rPr>
        <w:br/>
      </w:r>
      <w:r w:rsidRPr="00DA1E09">
        <w:rPr>
          <w:szCs w:val="26"/>
        </w:rPr>
        <w:t>по специальности, направлению подготовки, необходимый для замещения данной должности государственной гражданской службы Томской области</w:t>
      </w:r>
      <w:r w:rsidR="001D1F0C">
        <w:rPr>
          <w:szCs w:val="26"/>
        </w:rPr>
        <w:t>:</w:t>
      </w:r>
      <w:r w:rsidRPr="00DA1E09">
        <w:rPr>
          <w:szCs w:val="26"/>
        </w:rPr>
        <w:t xml:space="preserve"> </w:t>
      </w:r>
    </w:p>
    <w:p w:rsidR="00417FA4" w:rsidRPr="00546C5E" w:rsidRDefault="00417FA4" w:rsidP="00FE1DF9">
      <w:pPr>
        <w:tabs>
          <w:tab w:val="left" w:pos="5670"/>
        </w:tabs>
        <w:spacing w:after="1" w:line="260" w:lineRule="atLeast"/>
        <w:jc w:val="both"/>
        <w:rPr>
          <w:u w:val="single"/>
        </w:rPr>
      </w:pPr>
      <w:r w:rsidRPr="00546C5E">
        <w:rPr>
          <w:i/>
          <w:u w:val="single"/>
        </w:rPr>
        <w:t>не менее двух лет стажа государственной гражданской службы или не менее четырех лет работы по специальности, направлению подготовки;</w:t>
      </w:r>
    </w:p>
    <w:p w:rsidR="001F4699" w:rsidRDefault="009379E6" w:rsidP="00FE1DF9">
      <w:pPr>
        <w:tabs>
          <w:tab w:val="left" w:pos="5670"/>
        </w:tabs>
        <w:jc w:val="both"/>
        <w:rPr>
          <w:szCs w:val="26"/>
        </w:rPr>
      </w:pPr>
      <w:r w:rsidRPr="00DA1E09">
        <w:rPr>
          <w:szCs w:val="26"/>
        </w:rPr>
        <w:t>2.2.3.</w:t>
      </w:r>
      <w:r w:rsidR="001F4699">
        <w:rPr>
          <w:szCs w:val="26"/>
        </w:rPr>
        <w:t> </w:t>
      </w:r>
      <w:r w:rsidRPr="00DA1E09">
        <w:rPr>
          <w:szCs w:val="26"/>
        </w:rPr>
        <w:t xml:space="preserve">Специальность, направление подготовки: </w:t>
      </w:r>
    </w:p>
    <w:p w:rsidR="00F031CC" w:rsidRPr="000405FB" w:rsidRDefault="00FF04A9" w:rsidP="003706FF">
      <w:pPr>
        <w:tabs>
          <w:tab w:val="left" w:pos="5670"/>
        </w:tabs>
        <w:jc w:val="both"/>
        <w:rPr>
          <w:szCs w:val="26"/>
          <w:u w:val="single"/>
        </w:rPr>
      </w:pPr>
      <w:r>
        <w:rPr>
          <w:i/>
          <w:szCs w:val="26"/>
          <w:u w:val="single"/>
        </w:rPr>
        <w:t>э</w:t>
      </w:r>
      <w:r w:rsidR="00A27797" w:rsidRPr="00A27797">
        <w:rPr>
          <w:i/>
          <w:szCs w:val="26"/>
          <w:u w:val="single"/>
        </w:rPr>
        <w:t>кономика, экономическая теория, финансы и кредит, налоги и налогообложение, экономика и бухгалтерский учет (по отраслям), математические методы в экономике, менеджмент, менеджмент (по отраслям), экономика и управление на предприятии (по отраслям), государственное и муниципальное управление</w:t>
      </w:r>
      <w:r w:rsidR="00A27797">
        <w:rPr>
          <w:i/>
          <w:szCs w:val="26"/>
          <w:u w:val="single"/>
        </w:rPr>
        <w:t>.</w:t>
      </w:r>
    </w:p>
    <w:p w:rsidR="000D3C41" w:rsidRDefault="000D3C41" w:rsidP="00FE1DF9">
      <w:pPr>
        <w:tabs>
          <w:tab w:val="left" w:pos="5670"/>
        </w:tabs>
        <w:jc w:val="both"/>
        <w:rPr>
          <w:szCs w:val="26"/>
        </w:rPr>
      </w:pPr>
    </w:p>
    <w:p w:rsidR="000D3C41" w:rsidRDefault="000D3C41" w:rsidP="00FE1DF9">
      <w:pPr>
        <w:tabs>
          <w:tab w:val="left" w:pos="5670"/>
        </w:tabs>
        <w:jc w:val="both"/>
        <w:rPr>
          <w:szCs w:val="26"/>
        </w:rPr>
      </w:pPr>
    </w:p>
    <w:p w:rsidR="009379E6" w:rsidRPr="00DA1E09" w:rsidRDefault="009379E6" w:rsidP="00FE1DF9">
      <w:pPr>
        <w:tabs>
          <w:tab w:val="left" w:pos="5670"/>
        </w:tabs>
        <w:jc w:val="both"/>
        <w:rPr>
          <w:szCs w:val="26"/>
        </w:rPr>
      </w:pPr>
      <w:r w:rsidRPr="00DA1E09">
        <w:rPr>
          <w:szCs w:val="26"/>
        </w:rPr>
        <w:t>2.2.4.</w:t>
      </w:r>
      <w:r w:rsidR="00AE79B3">
        <w:rPr>
          <w:szCs w:val="26"/>
        </w:rPr>
        <w:t> </w:t>
      </w:r>
      <w:r w:rsidRPr="00DA1E09">
        <w:rPr>
          <w:szCs w:val="26"/>
        </w:rPr>
        <w:t>Знания и умения, необходимые для исполнения должностных обязанностей по замещаемой должности государственной гражданской службы Томской области:</w:t>
      </w:r>
    </w:p>
    <w:p w:rsidR="009379E6" w:rsidRPr="00DA1E09" w:rsidRDefault="009379E6" w:rsidP="00FE1DF9">
      <w:pPr>
        <w:tabs>
          <w:tab w:val="left" w:pos="5670"/>
        </w:tabs>
        <w:jc w:val="both"/>
        <w:rPr>
          <w:szCs w:val="26"/>
        </w:rPr>
      </w:pPr>
      <w:r w:rsidRPr="00DA1E09">
        <w:rPr>
          <w:szCs w:val="26"/>
        </w:rPr>
        <w:t>1)</w:t>
      </w:r>
      <w:r w:rsidR="00AE79B3">
        <w:rPr>
          <w:szCs w:val="26"/>
        </w:rPr>
        <w:t> з</w:t>
      </w:r>
      <w:r w:rsidRPr="00DA1E09">
        <w:rPr>
          <w:szCs w:val="26"/>
        </w:rPr>
        <w:t>нания:</w:t>
      </w:r>
    </w:p>
    <w:p w:rsidR="009379E6" w:rsidRPr="00DA1E09" w:rsidRDefault="009379E6" w:rsidP="00FE1DF9">
      <w:pPr>
        <w:tabs>
          <w:tab w:val="left" w:pos="5670"/>
        </w:tabs>
        <w:jc w:val="both"/>
        <w:rPr>
          <w:szCs w:val="26"/>
        </w:rPr>
      </w:pPr>
      <w:r w:rsidRPr="00DA1E09">
        <w:rPr>
          <w:szCs w:val="26"/>
        </w:rPr>
        <w:t>а)</w:t>
      </w:r>
      <w:r w:rsidR="00AE79B3">
        <w:rPr>
          <w:szCs w:val="26"/>
        </w:rPr>
        <w:t> </w:t>
      </w:r>
      <w:r w:rsidRPr="00DA1E09">
        <w:rPr>
          <w:szCs w:val="26"/>
        </w:rPr>
        <w:t>базовые квалификационные требования к знаниям</w:t>
      </w:r>
      <w:r w:rsidR="000073BA">
        <w:rPr>
          <w:szCs w:val="26"/>
        </w:rPr>
        <w:t xml:space="preserve"> </w:t>
      </w:r>
      <w:r w:rsidR="000073BA" w:rsidRPr="00C51B47">
        <w:rPr>
          <w:szCs w:val="26"/>
        </w:rPr>
        <w:t>включают в себя знания</w:t>
      </w:r>
      <w:r w:rsidRPr="00C51B47">
        <w:rPr>
          <w:szCs w:val="26"/>
        </w:rPr>
        <w:t>:</w:t>
      </w:r>
    </w:p>
    <w:p w:rsidR="00905C7F" w:rsidRPr="007E69AA" w:rsidRDefault="001E5359" w:rsidP="00FE1DF9">
      <w:pPr>
        <w:tabs>
          <w:tab w:val="left" w:pos="5670"/>
        </w:tabs>
        <w:jc w:val="both"/>
        <w:rPr>
          <w:i/>
          <w:szCs w:val="26"/>
          <w:u w:val="single"/>
        </w:rPr>
      </w:pPr>
      <w:r>
        <w:rPr>
          <w:szCs w:val="26"/>
        </w:rPr>
        <w:t>- </w:t>
      </w:r>
      <w:r w:rsidR="00905C7F" w:rsidRPr="007E69AA">
        <w:rPr>
          <w:i/>
          <w:szCs w:val="26"/>
          <w:u w:val="single"/>
        </w:rPr>
        <w:t>Конституции Российской Федерации;</w:t>
      </w:r>
    </w:p>
    <w:p w:rsidR="00905C7F" w:rsidRPr="007E69AA" w:rsidRDefault="001E5359" w:rsidP="00FE1DF9">
      <w:pPr>
        <w:tabs>
          <w:tab w:val="left" w:pos="5670"/>
        </w:tabs>
        <w:jc w:val="both"/>
        <w:rPr>
          <w:i/>
          <w:szCs w:val="26"/>
          <w:u w:val="single"/>
        </w:rPr>
      </w:pPr>
      <w:r w:rsidRPr="007E69AA">
        <w:rPr>
          <w:i/>
          <w:szCs w:val="26"/>
          <w:u w:val="single"/>
        </w:rPr>
        <w:t>- </w:t>
      </w:r>
      <w:r w:rsidR="00417FA4">
        <w:rPr>
          <w:i/>
          <w:szCs w:val="26"/>
          <w:u w:val="single"/>
        </w:rPr>
        <w:t>Бюджетн</w:t>
      </w:r>
      <w:r w:rsidR="00FE1DF9">
        <w:rPr>
          <w:i/>
          <w:szCs w:val="26"/>
          <w:u w:val="single"/>
        </w:rPr>
        <w:t>ого</w:t>
      </w:r>
      <w:r w:rsidR="00417FA4">
        <w:rPr>
          <w:i/>
          <w:szCs w:val="26"/>
          <w:u w:val="single"/>
        </w:rPr>
        <w:t xml:space="preserve"> кодекс</w:t>
      </w:r>
      <w:r w:rsidR="00FE1DF9">
        <w:rPr>
          <w:i/>
          <w:szCs w:val="26"/>
          <w:u w:val="single"/>
        </w:rPr>
        <w:t>а</w:t>
      </w:r>
      <w:r w:rsidR="00417FA4">
        <w:rPr>
          <w:i/>
          <w:szCs w:val="26"/>
          <w:u w:val="single"/>
        </w:rPr>
        <w:t xml:space="preserve"> Российской Федерации</w:t>
      </w:r>
      <w:r w:rsidR="00905C7F" w:rsidRPr="007E69AA">
        <w:rPr>
          <w:i/>
          <w:szCs w:val="26"/>
          <w:u w:val="single"/>
        </w:rPr>
        <w:t>;</w:t>
      </w:r>
    </w:p>
    <w:p w:rsidR="00905C7F" w:rsidRDefault="001E5359" w:rsidP="00FE1DF9">
      <w:pPr>
        <w:tabs>
          <w:tab w:val="left" w:pos="5670"/>
        </w:tabs>
        <w:jc w:val="both"/>
        <w:rPr>
          <w:i/>
          <w:szCs w:val="26"/>
          <w:u w:val="single"/>
        </w:rPr>
      </w:pPr>
      <w:r w:rsidRPr="007E69AA">
        <w:rPr>
          <w:i/>
          <w:szCs w:val="26"/>
          <w:u w:val="single"/>
        </w:rPr>
        <w:t>- </w:t>
      </w:r>
      <w:r w:rsidR="00417FA4">
        <w:rPr>
          <w:i/>
          <w:szCs w:val="26"/>
          <w:u w:val="single"/>
        </w:rPr>
        <w:t>Налогов</w:t>
      </w:r>
      <w:r w:rsidR="00FE1DF9">
        <w:rPr>
          <w:i/>
          <w:szCs w:val="26"/>
          <w:u w:val="single"/>
        </w:rPr>
        <w:t>ого</w:t>
      </w:r>
      <w:r w:rsidR="00417FA4">
        <w:rPr>
          <w:i/>
          <w:szCs w:val="26"/>
          <w:u w:val="single"/>
        </w:rPr>
        <w:t xml:space="preserve"> кодекс</w:t>
      </w:r>
      <w:r w:rsidR="00FE1DF9">
        <w:rPr>
          <w:i/>
          <w:szCs w:val="26"/>
          <w:u w:val="single"/>
        </w:rPr>
        <w:t>а</w:t>
      </w:r>
      <w:r w:rsidR="00417FA4">
        <w:rPr>
          <w:i/>
          <w:szCs w:val="26"/>
          <w:u w:val="single"/>
        </w:rPr>
        <w:t xml:space="preserve"> Российской Федерации</w:t>
      </w:r>
      <w:r w:rsidR="00905C7F" w:rsidRPr="007E69AA">
        <w:rPr>
          <w:i/>
          <w:szCs w:val="26"/>
          <w:u w:val="single"/>
        </w:rPr>
        <w:t>;</w:t>
      </w:r>
    </w:p>
    <w:p w:rsidR="00D362E5" w:rsidRDefault="00D362E5" w:rsidP="00D362E5">
      <w:pPr>
        <w:jc w:val="both"/>
        <w:rPr>
          <w:i/>
          <w:szCs w:val="26"/>
          <w:u w:val="single"/>
        </w:rPr>
      </w:pPr>
      <w:r w:rsidRPr="00876EC3">
        <w:rPr>
          <w:i/>
          <w:szCs w:val="26"/>
        </w:rPr>
        <w:t>- </w:t>
      </w:r>
      <w:r w:rsidRPr="00A87A3C">
        <w:rPr>
          <w:i/>
          <w:szCs w:val="26"/>
          <w:u w:val="single"/>
        </w:rPr>
        <w:t>Федерального закона от 27 июля 2004 г. № 79-ФЗ «О государственной гражданской службе Российской Федерации»;</w:t>
      </w:r>
    </w:p>
    <w:p w:rsidR="00D362E5" w:rsidRDefault="00D362E5" w:rsidP="00D362E5">
      <w:pPr>
        <w:tabs>
          <w:tab w:val="left" w:pos="5670"/>
        </w:tabs>
        <w:jc w:val="both"/>
        <w:rPr>
          <w:rFonts w:eastAsia="Calibri"/>
          <w:i/>
          <w:szCs w:val="26"/>
          <w:u w:val="single"/>
          <w:lang w:eastAsia="en-US"/>
        </w:rPr>
      </w:pPr>
      <w:r>
        <w:rPr>
          <w:rFonts w:eastAsia="Calibri"/>
          <w:i/>
          <w:szCs w:val="26"/>
          <w:u w:val="single"/>
          <w:lang w:eastAsia="en-US"/>
        </w:rPr>
        <w:t>- </w:t>
      </w:r>
      <w:r w:rsidRPr="00A12795">
        <w:rPr>
          <w:rFonts w:eastAsia="Calibri"/>
          <w:i/>
          <w:szCs w:val="26"/>
          <w:u w:val="single"/>
          <w:lang w:eastAsia="en-US"/>
        </w:rPr>
        <w:t>Федерального закона от 06.10.1999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D362E5" w:rsidRPr="007E69AA" w:rsidRDefault="00D362E5" w:rsidP="00D362E5">
      <w:pPr>
        <w:tabs>
          <w:tab w:val="left" w:pos="5670"/>
        </w:tabs>
        <w:jc w:val="both"/>
        <w:rPr>
          <w:i/>
          <w:szCs w:val="26"/>
          <w:u w:val="single"/>
        </w:rPr>
      </w:pPr>
      <w:r w:rsidRPr="007E69AA">
        <w:rPr>
          <w:i/>
          <w:szCs w:val="26"/>
          <w:u w:val="single"/>
        </w:rPr>
        <w:lastRenderedPageBreak/>
        <w:t>- Федерального закона от 25 декабря 2008 г. № 273-ФЗ «О противодействии коррупции»;</w:t>
      </w:r>
    </w:p>
    <w:p w:rsidR="00905C7F" w:rsidRPr="007E69AA" w:rsidRDefault="001E5359" w:rsidP="00FE1DF9">
      <w:pPr>
        <w:tabs>
          <w:tab w:val="left" w:pos="5670"/>
        </w:tabs>
        <w:jc w:val="both"/>
        <w:rPr>
          <w:i/>
          <w:szCs w:val="26"/>
          <w:u w:val="single"/>
        </w:rPr>
      </w:pPr>
      <w:r w:rsidRPr="007E69AA">
        <w:rPr>
          <w:i/>
          <w:szCs w:val="26"/>
          <w:u w:val="single"/>
        </w:rPr>
        <w:t>- </w:t>
      </w:r>
      <w:r w:rsidR="00905C7F" w:rsidRPr="007E69AA">
        <w:rPr>
          <w:i/>
          <w:szCs w:val="26"/>
          <w:u w:val="single"/>
        </w:rPr>
        <w:t>Закона Томской области от 9 декабря 2005 г. № 231-ОЗ «О государственной гражданской службе Томской области»;</w:t>
      </w:r>
    </w:p>
    <w:p w:rsidR="00905C7F" w:rsidRPr="007E69AA" w:rsidRDefault="001E5359" w:rsidP="00FE1DF9">
      <w:pPr>
        <w:tabs>
          <w:tab w:val="left" w:pos="5670"/>
        </w:tabs>
        <w:jc w:val="both"/>
        <w:rPr>
          <w:i/>
          <w:szCs w:val="26"/>
          <w:u w:val="single"/>
        </w:rPr>
      </w:pPr>
      <w:r w:rsidRPr="007E69AA">
        <w:rPr>
          <w:i/>
          <w:szCs w:val="26"/>
          <w:u w:val="single"/>
        </w:rPr>
        <w:t>- </w:t>
      </w:r>
      <w:r w:rsidR="00905C7F" w:rsidRPr="007E69AA">
        <w:rPr>
          <w:i/>
          <w:szCs w:val="26"/>
          <w:u w:val="single"/>
        </w:rPr>
        <w:t>Закона Томской области от 7 июля 2009 г. № 110-ОЗ «О противодействии коррупции в Томской области»;</w:t>
      </w:r>
    </w:p>
    <w:p w:rsidR="00905C7F" w:rsidRPr="007E69AA" w:rsidRDefault="00905C7F" w:rsidP="00FE1DF9">
      <w:pPr>
        <w:tabs>
          <w:tab w:val="left" w:pos="5670"/>
        </w:tabs>
        <w:jc w:val="both"/>
        <w:rPr>
          <w:i/>
          <w:szCs w:val="26"/>
          <w:u w:val="single"/>
        </w:rPr>
      </w:pPr>
      <w:r w:rsidRPr="007E69AA">
        <w:rPr>
          <w:i/>
          <w:szCs w:val="26"/>
          <w:u w:val="single"/>
        </w:rPr>
        <w:t xml:space="preserve">- правил русского языка, основ делопроизводства и документооборота; </w:t>
      </w:r>
    </w:p>
    <w:p w:rsidR="009379E6" w:rsidRPr="007E69AA" w:rsidRDefault="00905C7F" w:rsidP="00FE1DF9">
      <w:pPr>
        <w:tabs>
          <w:tab w:val="left" w:pos="5670"/>
        </w:tabs>
        <w:jc w:val="both"/>
        <w:rPr>
          <w:i/>
          <w:szCs w:val="26"/>
          <w:u w:val="single"/>
        </w:rPr>
      </w:pPr>
      <w:r w:rsidRPr="007E69AA">
        <w:rPr>
          <w:i/>
          <w:szCs w:val="26"/>
          <w:u w:val="single"/>
        </w:rPr>
        <w:t>- знаний в сфере информационно-коммуникационных технологий.</w:t>
      </w:r>
    </w:p>
    <w:p w:rsidR="009379E6" w:rsidRDefault="009379E6" w:rsidP="00FE1DF9">
      <w:pPr>
        <w:tabs>
          <w:tab w:val="left" w:pos="5670"/>
        </w:tabs>
        <w:jc w:val="both"/>
        <w:rPr>
          <w:szCs w:val="26"/>
        </w:rPr>
      </w:pPr>
      <w:r w:rsidRPr="00DA1E09">
        <w:rPr>
          <w:szCs w:val="26"/>
        </w:rPr>
        <w:t>б)</w:t>
      </w:r>
      <w:r w:rsidR="00AE79B3">
        <w:rPr>
          <w:szCs w:val="26"/>
        </w:rPr>
        <w:t> </w:t>
      </w:r>
      <w:r w:rsidRPr="00DA1E09">
        <w:rPr>
          <w:szCs w:val="26"/>
        </w:rPr>
        <w:t>функциональные квалификационные требования к знаниям</w:t>
      </w:r>
      <w:r w:rsidR="000073BA">
        <w:rPr>
          <w:szCs w:val="26"/>
        </w:rPr>
        <w:t xml:space="preserve"> </w:t>
      </w:r>
      <w:r w:rsidR="000073BA" w:rsidRPr="00954710">
        <w:rPr>
          <w:szCs w:val="26"/>
        </w:rPr>
        <w:t>включают в себя знания</w:t>
      </w:r>
      <w:r w:rsidRPr="00954710">
        <w:rPr>
          <w:szCs w:val="26"/>
        </w:rPr>
        <w:t>:</w:t>
      </w:r>
    </w:p>
    <w:p w:rsidR="004F5F38" w:rsidRPr="00894693" w:rsidRDefault="004F5F38" w:rsidP="00FE1DF9">
      <w:pPr>
        <w:tabs>
          <w:tab w:val="left" w:pos="5670"/>
        </w:tabs>
        <w:spacing w:after="1" w:line="260" w:lineRule="atLeast"/>
        <w:jc w:val="both"/>
        <w:rPr>
          <w:u w:val="single"/>
        </w:rPr>
      </w:pPr>
      <w:r w:rsidRPr="00894693">
        <w:rPr>
          <w:i/>
          <w:u w:val="single"/>
        </w:rPr>
        <w:t>-</w:t>
      </w:r>
      <w:r w:rsidR="00DB684F">
        <w:rPr>
          <w:i/>
          <w:u w:val="single"/>
        </w:rPr>
        <w:t xml:space="preserve"> </w:t>
      </w:r>
      <w:r w:rsidRPr="00894693">
        <w:rPr>
          <w:i/>
          <w:u w:val="single"/>
        </w:rPr>
        <w:t>Федерального закона от 06 дек</w:t>
      </w:r>
      <w:r w:rsidR="00FE1DF9">
        <w:rPr>
          <w:i/>
          <w:u w:val="single"/>
        </w:rPr>
        <w:t xml:space="preserve">абря </w:t>
      </w:r>
      <w:r w:rsidRPr="00894693">
        <w:rPr>
          <w:i/>
          <w:u w:val="single"/>
        </w:rPr>
        <w:t>2011 № 402-ФЗ «О бухгалтерском учете»;</w:t>
      </w:r>
    </w:p>
    <w:p w:rsidR="003E0D59" w:rsidRDefault="003E0D59" w:rsidP="00FE1DF9">
      <w:pPr>
        <w:tabs>
          <w:tab w:val="left" w:pos="5670"/>
        </w:tabs>
        <w:jc w:val="both"/>
        <w:rPr>
          <w:i/>
          <w:szCs w:val="26"/>
          <w:u w:val="single"/>
        </w:rPr>
      </w:pPr>
      <w:r>
        <w:rPr>
          <w:i/>
          <w:szCs w:val="26"/>
          <w:u w:val="single"/>
        </w:rPr>
        <w:t>- Федерального</w:t>
      </w:r>
      <w:r w:rsidRPr="00A831D9">
        <w:rPr>
          <w:i/>
          <w:szCs w:val="26"/>
          <w:u w:val="single"/>
        </w:rPr>
        <w:t xml:space="preserve"> закон</w:t>
      </w:r>
      <w:r>
        <w:rPr>
          <w:i/>
          <w:szCs w:val="26"/>
          <w:u w:val="single"/>
        </w:rPr>
        <w:t>а</w:t>
      </w:r>
      <w:r w:rsidRPr="00A831D9">
        <w:rPr>
          <w:i/>
          <w:szCs w:val="26"/>
          <w:u w:val="single"/>
        </w:rPr>
        <w:t xml:space="preserve"> от 27 июля 2010 г</w:t>
      </w:r>
      <w:r>
        <w:rPr>
          <w:i/>
          <w:szCs w:val="26"/>
          <w:u w:val="single"/>
        </w:rPr>
        <w:t xml:space="preserve">. </w:t>
      </w:r>
      <w:r w:rsidRPr="00A831D9">
        <w:rPr>
          <w:i/>
          <w:szCs w:val="26"/>
          <w:u w:val="single"/>
        </w:rPr>
        <w:t>№ 210-ФЗ «Об организации предоставления государственных и муниципальных услуг»</w:t>
      </w:r>
      <w:r>
        <w:rPr>
          <w:i/>
          <w:szCs w:val="26"/>
          <w:u w:val="single"/>
        </w:rPr>
        <w:t>;</w:t>
      </w:r>
    </w:p>
    <w:p w:rsidR="003E0D59" w:rsidRPr="005E0DFC" w:rsidRDefault="003E0D59" w:rsidP="00FE1DF9">
      <w:pPr>
        <w:tabs>
          <w:tab w:val="left" w:pos="5670"/>
        </w:tabs>
        <w:jc w:val="both"/>
        <w:rPr>
          <w:i/>
          <w:szCs w:val="26"/>
          <w:u w:val="single"/>
        </w:rPr>
      </w:pPr>
      <w:r>
        <w:rPr>
          <w:i/>
          <w:szCs w:val="26"/>
          <w:u w:val="single"/>
        </w:rPr>
        <w:t xml:space="preserve">- </w:t>
      </w:r>
      <w:r w:rsidRPr="005E0DFC">
        <w:rPr>
          <w:i/>
          <w:szCs w:val="26"/>
          <w:u w:val="single"/>
        </w:rPr>
        <w:t>Указ</w:t>
      </w:r>
      <w:r>
        <w:rPr>
          <w:i/>
          <w:szCs w:val="26"/>
          <w:u w:val="single"/>
        </w:rPr>
        <w:t>а</w:t>
      </w:r>
      <w:r w:rsidRPr="005E0DFC">
        <w:rPr>
          <w:i/>
          <w:szCs w:val="26"/>
          <w:u w:val="single"/>
        </w:rPr>
        <w:t xml:space="preserve"> Президента Российской Федерации от 18</w:t>
      </w:r>
      <w:r w:rsidR="00DB684F">
        <w:rPr>
          <w:i/>
          <w:szCs w:val="26"/>
          <w:u w:val="single"/>
        </w:rPr>
        <w:t xml:space="preserve"> мая 2009 № 558 «О </w:t>
      </w:r>
      <w:r w:rsidRPr="005E0DFC">
        <w:rPr>
          <w:i/>
          <w:szCs w:val="26"/>
          <w:u w:val="single"/>
        </w:rPr>
        <w:t>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w:t>
      </w:r>
    </w:p>
    <w:p w:rsidR="003E0D59" w:rsidRPr="005E0DFC" w:rsidRDefault="003E0D59" w:rsidP="00FE1DF9">
      <w:pPr>
        <w:tabs>
          <w:tab w:val="left" w:pos="5670"/>
        </w:tabs>
        <w:jc w:val="both"/>
        <w:rPr>
          <w:i/>
          <w:szCs w:val="26"/>
          <w:u w:val="single"/>
        </w:rPr>
      </w:pPr>
      <w:r>
        <w:rPr>
          <w:i/>
          <w:szCs w:val="26"/>
          <w:u w:val="single"/>
        </w:rPr>
        <w:t xml:space="preserve">- Указа </w:t>
      </w:r>
      <w:r w:rsidRPr="005E0DFC">
        <w:rPr>
          <w:i/>
          <w:szCs w:val="26"/>
          <w:u w:val="single"/>
        </w:rPr>
        <w:t>Президента Российской Федерации от 18</w:t>
      </w:r>
      <w:r w:rsidR="00DB684F">
        <w:rPr>
          <w:i/>
          <w:szCs w:val="26"/>
          <w:u w:val="single"/>
        </w:rPr>
        <w:t xml:space="preserve"> мая 2009 № 559 «О </w:t>
      </w:r>
      <w:r w:rsidRPr="005E0DFC">
        <w:rPr>
          <w:i/>
          <w:szCs w:val="26"/>
          <w:u w:val="single"/>
        </w:rPr>
        <w:t>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w:t>
      </w:r>
    </w:p>
    <w:p w:rsidR="004F5F38" w:rsidRPr="004F5F38" w:rsidRDefault="004F5F38" w:rsidP="00FE1DF9">
      <w:pPr>
        <w:tabs>
          <w:tab w:val="left" w:pos="5670"/>
        </w:tabs>
        <w:spacing w:after="1" w:line="260" w:lineRule="atLeast"/>
        <w:jc w:val="both"/>
        <w:rPr>
          <w:i/>
          <w:u w:val="single"/>
        </w:rPr>
      </w:pPr>
      <w:r w:rsidRPr="004F5F38">
        <w:rPr>
          <w:i/>
          <w:u w:val="single"/>
        </w:rPr>
        <w:t>-</w:t>
      </w:r>
      <w:r w:rsidR="00DB684F">
        <w:rPr>
          <w:i/>
          <w:u w:val="single"/>
        </w:rPr>
        <w:t xml:space="preserve"> </w:t>
      </w:r>
      <w:r w:rsidRPr="004F5F38">
        <w:rPr>
          <w:i/>
          <w:u w:val="single"/>
        </w:rPr>
        <w:t>Приказ</w:t>
      </w:r>
      <w:r w:rsidR="007C2D5C">
        <w:rPr>
          <w:i/>
          <w:u w:val="single"/>
        </w:rPr>
        <w:t>а</w:t>
      </w:r>
      <w:r w:rsidRPr="004F5F38">
        <w:rPr>
          <w:i/>
          <w:u w:val="single"/>
        </w:rPr>
        <w:t xml:space="preserve"> Минфина Российской Феде</w:t>
      </w:r>
      <w:r w:rsidR="00DB684F">
        <w:rPr>
          <w:i/>
          <w:u w:val="single"/>
        </w:rPr>
        <w:t>рации от 29 июля 1998 № 34н «Об </w:t>
      </w:r>
      <w:r w:rsidRPr="004F5F38">
        <w:rPr>
          <w:i/>
          <w:u w:val="single"/>
        </w:rPr>
        <w:t>утверждении Положения по ведению бухгалтерского учета и бухгалтерской отчетности в Российской Федерации»;</w:t>
      </w:r>
    </w:p>
    <w:p w:rsidR="004F5F38" w:rsidRDefault="004F5F38" w:rsidP="00FE1DF9">
      <w:pPr>
        <w:tabs>
          <w:tab w:val="left" w:pos="5670"/>
        </w:tabs>
        <w:spacing w:after="1" w:line="260" w:lineRule="atLeast"/>
        <w:jc w:val="both"/>
        <w:rPr>
          <w:i/>
          <w:u w:val="single"/>
        </w:rPr>
      </w:pPr>
      <w:r w:rsidRPr="004F5F38">
        <w:rPr>
          <w:i/>
          <w:u w:val="single"/>
        </w:rPr>
        <w:t>-</w:t>
      </w:r>
      <w:r w:rsidR="00DB684F">
        <w:rPr>
          <w:i/>
          <w:u w:val="single"/>
        </w:rPr>
        <w:t xml:space="preserve"> </w:t>
      </w:r>
      <w:r w:rsidRPr="004F5F38">
        <w:rPr>
          <w:i/>
          <w:u w:val="single"/>
        </w:rPr>
        <w:t>Прика</w:t>
      </w:r>
      <w:r>
        <w:rPr>
          <w:i/>
          <w:u w:val="single"/>
        </w:rPr>
        <w:t>з</w:t>
      </w:r>
      <w:r w:rsidR="007C2D5C">
        <w:rPr>
          <w:i/>
          <w:u w:val="single"/>
        </w:rPr>
        <w:t>а</w:t>
      </w:r>
      <w:r>
        <w:rPr>
          <w:i/>
          <w:u w:val="single"/>
        </w:rPr>
        <w:t xml:space="preserve"> Минфина России от 06 октября </w:t>
      </w:r>
      <w:r w:rsidRPr="004F5F38">
        <w:rPr>
          <w:i/>
          <w:u w:val="single"/>
        </w:rPr>
        <w:t>2008 № 106н «Об утверждении положений по бухгалтерскому учету»;</w:t>
      </w:r>
    </w:p>
    <w:p w:rsidR="004F5F38" w:rsidRPr="007C2D5C" w:rsidRDefault="004F5F38" w:rsidP="00FE1DF9">
      <w:pPr>
        <w:tabs>
          <w:tab w:val="left" w:pos="5670"/>
        </w:tabs>
        <w:spacing w:after="1" w:line="260" w:lineRule="atLeast"/>
        <w:jc w:val="both"/>
        <w:rPr>
          <w:u w:val="single"/>
        </w:rPr>
      </w:pPr>
      <w:r w:rsidRPr="007C2D5C">
        <w:rPr>
          <w:i/>
          <w:u w:val="single"/>
        </w:rPr>
        <w:t>-</w:t>
      </w:r>
      <w:r w:rsidR="00DB684F">
        <w:rPr>
          <w:i/>
          <w:u w:val="single"/>
        </w:rPr>
        <w:t xml:space="preserve"> </w:t>
      </w:r>
      <w:r w:rsidRPr="007C2D5C">
        <w:rPr>
          <w:i/>
          <w:u w:val="single"/>
        </w:rPr>
        <w:t>Приказ</w:t>
      </w:r>
      <w:r w:rsidR="007C2D5C">
        <w:rPr>
          <w:i/>
          <w:u w:val="single"/>
        </w:rPr>
        <w:t>а</w:t>
      </w:r>
      <w:r w:rsidR="00DB684F">
        <w:rPr>
          <w:i/>
          <w:u w:val="single"/>
        </w:rPr>
        <w:t xml:space="preserve"> Минфина России от 09 июня </w:t>
      </w:r>
      <w:r w:rsidRPr="007C2D5C">
        <w:rPr>
          <w:i/>
          <w:u w:val="single"/>
        </w:rPr>
        <w:t>2001 № 44н</w:t>
      </w:r>
      <w:r w:rsidR="00DB684F">
        <w:rPr>
          <w:i/>
          <w:u w:val="single"/>
        </w:rPr>
        <w:t xml:space="preserve"> </w:t>
      </w:r>
      <w:r w:rsidRPr="007C2D5C">
        <w:rPr>
          <w:i/>
          <w:u w:val="single"/>
        </w:rPr>
        <w:t>«Об утверждении Положения по бухгалтерскому учету «Учет материально-производственных запасов» ПБУ 5/01»;</w:t>
      </w:r>
    </w:p>
    <w:p w:rsidR="004F5F38" w:rsidRPr="007C2D5C" w:rsidRDefault="004F5F38" w:rsidP="00FE1DF9">
      <w:pPr>
        <w:tabs>
          <w:tab w:val="left" w:pos="5670"/>
        </w:tabs>
        <w:spacing w:after="1" w:line="260" w:lineRule="atLeast"/>
        <w:jc w:val="both"/>
        <w:rPr>
          <w:i/>
          <w:u w:val="single"/>
        </w:rPr>
      </w:pPr>
      <w:r w:rsidRPr="007C2D5C">
        <w:rPr>
          <w:i/>
          <w:u w:val="single"/>
        </w:rPr>
        <w:t>-</w:t>
      </w:r>
      <w:r w:rsidR="00DB684F">
        <w:rPr>
          <w:i/>
          <w:u w:val="single"/>
        </w:rPr>
        <w:t xml:space="preserve"> </w:t>
      </w:r>
      <w:r w:rsidRPr="007C2D5C">
        <w:rPr>
          <w:i/>
          <w:u w:val="single"/>
        </w:rPr>
        <w:t>Приказ</w:t>
      </w:r>
      <w:r w:rsidR="007C2D5C">
        <w:rPr>
          <w:i/>
          <w:u w:val="single"/>
        </w:rPr>
        <w:t>а</w:t>
      </w:r>
      <w:r w:rsidRPr="007C2D5C">
        <w:rPr>
          <w:i/>
          <w:u w:val="single"/>
        </w:rPr>
        <w:t xml:space="preserve"> Минфина России от 30 марта 2001 № 26н «Об утверждении Положения по бухгалтерскому учету «Учет основных средств» ПБУ 6/01»;</w:t>
      </w:r>
    </w:p>
    <w:p w:rsidR="004F5F38" w:rsidRPr="007C2D5C" w:rsidRDefault="004F5F38" w:rsidP="00FE1DF9">
      <w:pPr>
        <w:tabs>
          <w:tab w:val="left" w:pos="5670"/>
        </w:tabs>
        <w:spacing w:after="1" w:line="260" w:lineRule="atLeast"/>
        <w:jc w:val="both"/>
        <w:rPr>
          <w:i/>
          <w:u w:val="single"/>
        </w:rPr>
      </w:pPr>
      <w:r w:rsidRPr="007C2D5C">
        <w:rPr>
          <w:i/>
          <w:u w:val="single"/>
        </w:rPr>
        <w:t>-</w:t>
      </w:r>
      <w:r w:rsidR="00DB684F">
        <w:rPr>
          <w:i/>
          <w:u w:val="single"/>
        </w:rPr>
        <w:t xml:space="preserve"> </w:t>
      </w:r>
      <w:r w:rsidR="007C2D5C" w:rsidRPr="007C2D5C">
        <w:rPr>
          <w:i/>
          <w:u w:val="single"/>
        </w:rPr>
        <w:t>Приказ</w:t>
      </w:r>
      <w:r w:rsidR="007C2D5C">
        <w:rPr>
          <w:i/>
          <w:u w:val="single"/>
        </w:rPr>
        <w:t>а</w:t>
      </w:r>
      <w:r w:rsidR="007C2D5C" w:rsidRPr="007C2D5C">
        <w:rPr>
          <w:i/>
          <w:u w:val="single"/>
        </w:rPr>
        <w:t xml:space="preserve"> Минфина России от 30 ноября 2015 № 184н «Об утверждении Плана счетов казначейского учета и Инструкции по его применению и о внесении изменений в приложения к приказу Министерства финансов Российской Федерации от 6 декабря 2010 г. № 162н»;</w:t>
      </w:r>
    </w:p>
    <w:p w:rsidR="007C2D5C" w:rsidRPr="007C2D5C" w:rsidRDefault="007C2D5C" w:rsidP="00FE1DF9">
      <w:pPr>
        <w:tabs>
          <w:tab w:val="left" w:pos="5670"/>
        </w:tabs>
        <w:spacing w:after="1" w:line="260" w:lineRule="atLeast"/>
        <w:jc w:val="both"/>
        <w:rPr>
          <w:u w:val="single"/>
        </w:rPr>
      </w:pPr>
      <w:r>
        <w:rPr>
          <w:i/>
          <w:u w:val="single"/>
        </w:rPr>
        <w:t>-</w:t>
      </w:r>
      <w:r w:rsidR="00DB684F">
        <w:rPr>
          <w:i/>
          <w:u w:val="single"/>
        </w:rPr>
        <w:t xml:space="preserve"> </w:t>
      </w:r>
      <w:r w:rsidRPr="007C2D5C">
        <w:rPr>
          <w:i/>
          <w:u w:val="single"/>
        </w:rPr>
        <w:t>Приказ</w:t>
      </w:r>
      <w:r>
        <w:rPr>
          <w:i/>
          <w:u w:val="single"/>
        </w:rPr>
        <w:t>а</w:t>
      </w:r>
      <w:r w:rsidRPr="007C2D5C">
        <w:rPr>
          <w:i/>
          <w:u w:val="single"/>
        </w:rPr>
        <w:t xml:space="preserve"> Минфина России от 01 декабря 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
    <w:p w:rsidR="007C2D5C" w:rsidRDefault="007C2D5C" w:rsidP="00FE1DF9">
      <w:pPr>
        <w:tabs>
          <w:tab w:val="left" w:pos="5670"/>
        </w:tabs>
        <w:spacing w:after="1" w:line="260" w:lineRule="atLeast"/>
        <w:jc w:val="both"/>
        <w:rPr>
          <w:i/>
          <w:u w:val="single"/>
        </w:rPr>
      </w:pPr>
      <w:r w:rsidRPr="007C2D5C">
        <w:rPr>
          <w:i/>
          <w:u w:val="single"/>
        </w:rPr>
        <w:t>-</w:t>
      </w:r>
      <w:r w:rsidR="00DB684F">
        <w:rPr>
          <w:i/>
          <w:u w:val="single"/>
        </w:rPr>
        <w:t xml:space="preserve"> </w:t>
      </w:r>
      <w:r w:rsidRPr="007C2D5C">
        <w:rPr>
          <w:i/>
          <w:u w:val="single"/>
        </w:rPr>
        <w:t>Приказ</w:t>
      </w:r>
      <w:r>
        <w:rPr>
          <w:i/>
          <w:u w:val="single"/>
        </w:rPr>
        <w:t>а</w:t>
      </w:r>
      <w:r w:rsidRPr="007C2D5C">
        <w:rPr>
          <w:i/>
          <w:u w:val="single"/>
        </w:rPr>
        <w:t xml:space="preserve"> Минфина России от 30 марта 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rsidR="007C2D5C" w:rsidRPr="007C2D5C" w:rsidRDefault="007C2D5C" w:rsidP="00FE1DF9">
      <w:pPr>
        <w:tabs>
          <w:tab w:val="left" w:pos="5670"/>
        </w:tabs>
        <w:spacing w:after="1" w:line="260" w:lineRule="atLeast"/>
        <w:jc w:val="both"/>
        <w:rPr>
          <w:i/>
          <w:u w:val="single"/>
        </w:rPr>
      </w:pPr>
      <w:r w:rsidRPr="007C2D5C">
        <w:rPr>
          <w:i/>
          <w:u w:val="single"/>
        </w:rPr>
        <w:t>-</w:t>
      </w:r>
      <w:r w:rsidR="00DB684F">
        <w:rPr>
          <w:i/>
          <w:u w:val="single"/>
        </w:rPr>
        <w:t xml:space="preserve"> </w:t>
      </w:r>
      <w:r w:rsidRPr="007C2D5C">
        <w:rPr>
          <w:i/>
          <w:u w:val="single"/>
        </w:rPr>
        <w:t>Приказ</w:t>
      </w:r>
      <w:r>
        <w:rPr>
          <w:i/>
          <w:u w:val="single"/>
        </w:rPr>
        <w:t>а</w:t>
      </w:r>
      <w:r w:rsidRPr="007C2D5C">
        <w:rPr>
          <w:i/>
          <w:u w:val="single"/>
        </w:rPr>
        <w:t xml:space="preserve"> Минфина России от 28 декабря 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w:t>
      </w:r>
    </w:p>
    <w:p w:rsidR="007C2D5C" w:rsidRPr="00E266D7" w:rsidRDefault="00E266D7" w:rsidP="00FE1DF9">
      <w:pPr>
        <w:tabs>
          <w:tab w:val="left" w:pos="5670"/>
        </w:tabs>
        <w:spacing w:after="1" w:line="260" w:lineRule="atLeast"/>
        <w:jc w:val="both"/>
        <w:rPr>
          <w:u w:val="single"/>
        </w:rPr>
      </w:pPr>
      <w:r w:rsidRPr="00E266D7">
        <w:rPr>
          <w:i/>
          <w:u w:val="single"/>
        </w:rPr>
        <w:lastRenderedPageBreak/>
        <w:t>-</w:t>
      </w:r>
      <w:r w:rsidR="00DB684F">
        <w:rPr>
          <w:i/>
          <w:u w:val="single"/>
        </w:rPr>
        <w:t xml:space="preserve"> </w:t>
      </w:r>
      <w:r>
        <w:rPr>
          <w:i/>
          <w:u w:val="single"/>
        </w:rPr>
        <w:t>Письм</w:t>
      </w:r>
      <w:r w:rsidR="00FE1DF9">
        <w:rPr>
          <w:i/>
          <w:u w:val="single"/>
        </w:rPr>
        <w:t>а</w:t>
      </w:r>
      <w:r w:rsidRPr="00E266D7">
        <w:rPr>
          <w:i/>
          <w:u w:val="single"/>
        </w:rPr>
        <w:t xml:space="preserve"> Минфина России от 18 сентября 2012 №</w:t>
      </w:r>
      <w:r w:rsidR="007C2D5C" w:rsidRPr="00E266D7">
        <w:rPr>
          <w:i/>
          <w:u w:val="single"/>
        </w:rPr>
        <w:t xml:space="preserve"> 02-06-07/3798</w:t>
      </w:r>
      <w:r w:rsidRPr="00E266D7">
        <w:rPr>
          <w:i/>
          <w:u w:val="single"/>
        </w:rPr>
        <w:t xml:space="preserve"> «</w:t>
      </w:r>
      <w:r w:rsidR="007C2D5C" w:rsidRPr="00E266D7">
        <w:rPr>
          <w:i/>
          <w:u w:val="single"/>
        </w:rPr>
        <w:t>Об отражении в бухгалтерском учете и бухгалтерской отчетности бюджетных, автономных учреждений, а также в бюджетном учете и бюджетной отчетности органов, осуществляющих функции и полномочия учредителя учреждения, операций с недвижимым имуществом, в отношении которого учреждение не имеет права самостоятельного распоряжения, и особо ценным движимым имуществом</w:t>
      </w:r>
      <w:r w:rsidRPr="00E266D7">
        <w:rPr>
          <w:i/>
          <w:u w:val="single"/>
        </w:rPr>
        <w:t>»;</w:t>
      </w:r>
    </w:p>
    <w:p w:rsidR="004F5F38" w:rsidRPr="00894693" w:rsidRDefault="00E266D7" w:rsidP="00FE1DF9">
      <w:pPr>
        <w:tabs>
          <w:tab w:val="left" w:pos="5670"/>
        </w:tabs>
        <w:spacing w:after="1" w:line="260" w:lineRule="atLeast"/>
        <w:jc w:val="both"/>
        <w:rPr>
          <w:i/>
          <w:szCs w:val="26"/>
          <w:u w:val="single"/>
        </w:rPr>
      </w:pPr>
      <w:r w:rsidRPr="00894693">
        <w:rPr>
          <w:i/>
          <w:u w:val="single"/>
        </w:rPr>
        <w:t>-</w:t>
      </w:r>
      <w:r w:rsidR="00DB684F">
        <w:rPr>
          <w:i/>
          <w:u w:val="single"/>
        </w:rPr>
        <w:t xml:space="preserve"> </w:t>
      </w:r>
      <w:r w:rsidR="00894693" w:rsidRPr="00894693">
        <w:rPr>
          <w:i/>
          <w:u w:val="single"/>
        </w:rPr>
        <w:t>Письма</w:t>
      </w:r>
      <w:r w:rsidRPr="00894693">
        <w:rPr>
          <w:i/>
          <w:u w:val="single"/>
        </w:rPr>
        <w:t xml:space="preserve"> Минфина России от 19 декабря .2014 № 02-07-07/66918 «О направлении Методических рекомендаций по переходу на новые положения 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w:t>
      </w:r>
    </w:p>
    <w:p w:rsidR="00553F9E" w:rsidRDefault="00553F9E" w:rsidP="00FE1DF9">
      <w:pPr>
        <w:tabs>
          <w:tab w:val="left" w:pos="5670"/>
        </w:tabs>
        <w:spacing w:after="1" w:line="260" w:lineRule="atLeast"/>
        <w:jc w:val="both"/>
        <w:rPr>
          <w:i/>
          <w:u w:val="single"/>
        </w:rPr>
      </w:pPr>
      <w:r w:rsidRPr="00553F9E">
        <w:rPr>
          <w:i/>
          <w:u w:val="single"/>
        </w:rPr>
        <w:t>-</w:t>
      </w:r>
      <w:r w:rsidR="00DB684F">
        <w:rPr>
          <w:i/>
          <w:u w:val="single"/>
        </w:rPr>
        <w:t xml:space="preserve"> </w:t>
      </w:r>
      <w:r w:rsidRPr="00553F9E">
        <w:rPr>
          <w:i/>
          <w:u w:val="single"/>
        </w:rPr>
        <w:t>Закона Томской области от 14 апреля .2006 года № 78-ОЗ «О классных чинах государственных гражданских служащих Томской области»;</w:t>
      </w:r>
    </w:p>
    <w:p w:rsidR="00553F9E" w:rsidRDefault="004B1874" w:rsidP="00FE1DF9">
      <w:pPr>
        <w:tabs>
          <w:tab w:val="left" w:pos="5670"/>
        </w:tabs>
        <w:spacing w:after="1" w:line="260" w:lineRule="atLeast"/>
        <w:jc w:val="both"/>
        <w:rPr>
          <w:i/>
          <w:u w:val="single"/>
        </w:rPr>
      </w:pPr>
      <w:r w:rsidRPr="004B1874">
        <w:rPr>
          <w:i/>
          <w:u w:val="single"/>
        </w:rPr>
        <w:t>-</w:t>
      </w:r>
      <w:r w:rsidR="00DB684F">
        <w:rPr>
          <w:i/>
          <w:u w:val="single"/>
        </w:rPr>
        <w:t xml:space="preserve"> </w:t>
      </w:r>
      <w:r w:rsidRPr="004B1874">
        <w:rPr>
          <w:i/>
          <w:u w:val="single"/>
        </w:rPr>
        <w:t>Закона Томской области от 11 октября 2007 № 231-ОЗ «О бюджетном процессе в Томской области»</w:t>
      </w:r>
      <w:r w:rsidR="00DB684F">
        <w:rPr>
          <w:i/>
          <w:u w:val="single"/>
        </w:rPr>
        <w:t>.</w:t>
      </w:r>
    </w:p>
    <w:p w:rsidR="00AE79B3" w:rsidRDefault="009379E6" w:rsidP="00FE1DF9">
      <w:pPr>
        <w:tabs>
          <w:tab w:val="left" w:pos="5670"/>
        </w:tabs>
        <w:jc w:val="both"/>
        <w:rPr>
          <w:szCs w:val="26"/>
        </w:rPr>
      </w:pPr>
      <w:r w:rsidRPr="00DA1E09">
        <w:rPr>
          <w:szCs w:val="26"/>
        </w:rPr>
        <w:t>в)</w:t>
      </w:r>
      <w:r w:rsidR="00AE79B3">
        <w:rPr>
          <w:szCs w:val="26"/>
        </w:rPr>
        <w:t> </w:t>
      </w:r>
      <w:r w:rsidRPr="00DA1E09">
        <w:rPr>
          <w:szCs w:val="26"/>
        </w:rPr>
        <w:t xml:space="preserve">требования к иным знаниям: </w:t>
      </w:r>
    </w:p>
    <w:p w:rsidR="00FC1084" w:rsidRPr="000405FB" w:rsidRDefault="000405FB" w:rsidP="00FE1DF9">
      <w:pPr>
        <w:tabs>
          <w:tab w:val="left" w:pos="5670"/>
        </w:tabs>
        <w:jc w:val="both"/>
        <w:rPr>
          <w:i/>
          <w:szCs w:val="26"/>
          <w:u w:val="single"/>
        </w:rPr>
      </w:pPr>
      <w:r w:rsidRPr="000405FB">
        <w:rPr>
          <w:i/>
          <w:szCs w:val="26"/>
          <w:u w:val="single"/>
        </w:rPr>
        <w:t>нет</w:t>
      </w:r>
      <w:r>
        <w:rPr>
          <w:i/>
          <w:szCs w:val="26"/>
          <w:u w:val="single"/>
        </w:rPr>
        <w:t>.</w:t>
      </w:r>
    </w:p>
    <w:p w:rsidR="009379E6" w:rsidRPr="00DA1E09" w:rsidRDefault="00AE79B3" w:rsidP="00FE1DF9">
      <w:pPr>
        <w:tabs>
          <w:tab w:val="left" w:pos="5670"/>
        </w:tabs>
        <w:jc w:val="both"/>
        <w:rPr>
          <w:szCs w:val="26"/>
        </w:rPr>
      </w:pPr>
      <w:r>
        <w:rPr>
          <w:szCs w:val="26"/>
        </w:rPr>
        <w:t>2) у</w:t>
      </w:r>
      <w:r w:rsidR="009379E6" w:rsidRPr="00DA1E09">
        <w:rPr>
          <w:szCs w:val="26"/>
        </w:rPr>
        <w:t>мения:</w:t>
      </w:r>
    </w:p>
    <w:p w:rsidR="009379E6" w:rsidRDefault="009379E6" w:rsidP="00FE1DF9">
      <w:pPr>
        <w:tabs>
          <w:tab w:val="left" w:pos="5670"/>
        </w:tabs>
        <w:jc w:val="both"/>
        <w:rPr>
          <w:szCs w:val="26"/>
        </w:rPr>
      </w:pPr>
      <w:r w:rsidRPr="00DA1E09">
        <w:rPr>
          <w:szCs w:val="26"/>
        </w:rPr>
        <w:t>а)</w:t>
      </w:r>
      <w:r w:rsidR="00AE79B3">
        <w:rPr>
          <w:szCs w:val="26"/>
        </w:rPr>
        <w:t> </w:t>
      </w:r>
      <w:r w:rsidRPr="00DA1E09">
        <w:rPr>
          <w:szCs w:val="26"/>
        </w:rPr>
        <w:t>базовые квалификационные требования к умениям:</w:t>
      </w:r>
    </w:p>
    <w:p w:rsidR="00963617" w:rsidRPr="007F518D" w:rsidRDefault="007F518D" w:rsidP="00FE1DF9">
      <w:pPr>
        <w:tabs>
          <w:tab w:val="left" w:pos="5670"/>
        </w:tabs>
        <w:jc w:val="both"/>
        <w:rPr>
          <w:i/>
          <w:szCs w:val="26"/>
          <w:u w:val="single"/>
        </w:rPr>
      </w:pPr>
      <w:r w:rsidRPr="007F518D">
        <w:rPr>
          <w:i/>
          <w:szCs w:val="26"/>
          <w:u w:val="single"/>
        </w:rPr>
        <w:t>у</w:t>
      </w:r>
      <w:r w:rsidR="00963617" w:rsidRPr="007F518D">
        <w:rPr>
          <w:i/>
          <w:szCs w:val="26"/>
          <w:u w:val="single"/>
        </w:rPr>
        <w:t>правленческие профессиональные навыки:</w:t>
      </w:r>
    </w:p>
    <w:p w:rsidR="00F031CC" w:rsidRDefault="00E266D7" w:rsidP="00FE1DF9">
      <w:pPr>
        <w:tabs>
          <w:tab w:val="left" w:pos="5670"/>
        </w:tabs>
        <w:jc w:val="both"/>
        <w:rPr>
          <w:i/>
          <w:szCs w:val="26"/>
        </w:rPr>
      </w:pPr>
      <w:r>
        <w:rPr>
          <w:i/>
          <w:szCs w:val="26"/>
        </w:rPr>
        <w:t>организация ведения бюджетного учета в Инспекции;</w:t>
      </w:r>
    </w:p>
    <w:p w:rsidR="00E266D7" w:rsidRDefault="00E266D7" w:rsidP="00FE1DF9">
      <w:pPr>
        <w:tabs>
          <w:tab w:val="left" w:pos="5670"/>
        </w:tabs>
        <w:jc w:val="both"/>
        <w:rPr>
          <w:i/>
          <w:szCs w:val="26"/>
        </w:rPr>
      </w:pPr>
      <w:r>
        <w:rPr>
          <w:i/>
          <w:szCs w:val="26"/>
        </w:rPr>
        <w:t>организация ведения налогового учета;</w:t>
      </w:r>
    </w:p>
    <w:p w:rsidR="00E266D7" w:rsidRDefault="00E266D7" w:rsidP="00FE1DF9">
      <w:pPr>
        <w:tabs>
          <w:tab w:val="left" w:pos="5670"/>
        </w:tabs>
        <w:jc w:val="both"/>
        <w:rPr>
          <w:i/>
          <w:szCs w:val="26"/>
        </w:rPr>
      </w:pPr>
      <w:r>
        <w:rPr>
          <w:i/>
          <w:szCs w:val="26"/>
        </w:rPr>
        <w:t>организация составления бухгалтерской, статистической и налоговой отчетности получателя бюджетных средств;</w:t>
      </w:r>
    </w:p>
    <w:p w:rsidR="00E266D7" w:rsidRDefault="00E266D7" w:rsidP="00FE1DF9">
      <w:pPr>
        <w:tabs>
          <w:tab w:val="left" w:pos="5670"/>
        </w:tabs>
        <w:jc w:val="both"/>
        <w:rPr>
          <w:i/>
          <w:szCs w:val="26"/>
        </w:rPr>
      </w:pPr>
      <w:r>
        <w:rPr>
          <w:i/>
          <w:szCs w:val="26"/>
        </w:rPr>
        <w:t>организация составления консолидированного бюджета ГРБС;</w:t>
      </w:r>
    </w:p>
    <w:p w:rsidR="00E266D7" w:rsidRPr="007F518D" w:rsidRDefault="00E266D7" w:rsidP="00FE1DF9">
      <w:pPr>
        <w:tabs>
          <w:tab w:val="left" w:pos="5670"/>
        </w:tabs>
        <w:jc w:val="both"/>
        <w:rPr>
          <w:i/>
          <w:szCs w:val="26"/>
        </w:rPr>
      </w:pPr>
      <w:r>
        <w:rPr>
          <w:i/>
          <w:szCs w:val="26"/>
        </w:rPr>
        <w:t>использование компьютерных программ для ведения бухгалтерского учета, информационных и справочно</w:t>
      </w:r>
      <w:r w:rsidR="00D362E5">
        <w:rPr>
          <w:i/>
          <w:szCs w:val="26"/>
        </w:rPr>
        <w:t xml:space="preserve"> </w:t>
      </w:r>
      <w:r>
        <w:rPr>
          <w:i/>
          <w:szCs w:val="26"/>
        </w:rPr>
        <w:t xml:space="preserve">- правовых систем, орг.техники; </w:t>
      </w:r>
    </w:p>
    <w:p w:rsidR="00F031CC" w:rsidRPr="007F518D" w:rsidRDefault="007F518D" w:rsidP="00FE1DF9">
      <w:pPr>
        <w:tabs>
          <w:tab w:val="left" w:pos="5670"/>
        </w:tabs>
        <w:jc w:val="both"/>
        <w:rPr>
          <w:i/>
          <w:szCs w:val="26"/>
          <w:u w:val="single"/>
        </w:rPr>
      </w:pPr>
      <w:r w:rsidRPr="007F518D">
        <w:rPr>
          <w:i/>
          <w:szCs w:val="26"/>
          <w:u w:val="single"/>
        </w:rPr>
        <w:t>о</w:t>
      </w:r>
      <w:r w:rsidR="00F031CC" w:rsidRPr="007F518D">
        <w:rPr>
          <w:i/>
          <w:szCs w:val="26"/>
          <w:u w:val="single"/>
        </w:rPr>
        <w:t>бщие профессиональные навыки:</w:t>
      </w:r>
    </w:p>
    <w:p w:rsidR="00F031CC" w:rsidRPr="007F518D" w:rsidRDefault="00F031CC" w:rsidP="00FE1DF9">
      <w:pPr>
        <w:tabs>
          <w:tab w:val="left" w:pos="5670"/>
        </w:tabs>
        <w:jc w:val="both"/>
        <w:rPr>
          <w:i/>
          <w:szCs w:val="26"/>
        </w:rPr>
      </w:pPr>
      <w:r w:rsidRPr="007F518D">
        <w:rPr>
          <w:i/>
          <w:szCs w:val="26"/>
        </w:rPr>
        <w:t>ориентация на достижение результата;</w:t>
      </w:r>
    </w:p>
    <w:p w:rsidR="00F031CC" w:rsidRPr="007F518D" w:rsidRDefault="00F031CC" w:rsidP="00FE1DF9">
      <w:pPr>
        <w:tabs>
          <w:tab w:val="left" w:pos="5670"/>
        </w:tabs>
        <w:jc w:val="both"/>
        <w:rPr>
          <w:i/>
          <w:szCs w:val="26"/>
        </w:rPr>
      </w:pPr>
      <w:r w:rsidRPr="007F518D">
        <w:rPr>
          <w:i/>
          <w:szCs w:val="26"/>
        </w:rPr>
        <w:t>способность к саморазвитию;</w:t>
      </w:r>
    </w:p>
    <w:p w:rsidR="00F031CC" w:rsidRPr="007F518D" w:rsidRDefault="007F518D" w:rsidP="00FE1DF9">
      <w:pPr>
        <w:tabs>
          <w:tab w:val="left" w:pos="5670"/>
        </w:tabs>
        <w:jc w:val="both"/>
        <w:rPr>
          <w:i/>
          <w:szCs w:val="26"/>
          <w:u w:val="single"/>
        </w:rPr>
      </w:pPr>
      <w:r>
        <w:rPr>
          <w:i/>
          <w:szCs w:val="26"/>
          <w:u w:val="single"/>
        </w:rPr>
        <w:t>п</w:t>
      </w:r>
      <w:r w:rsidR="00F031CC" w:rsidRPr="007F518D">
        <w:rPr>
          <w:i/>
          <w:szCs w:val="26"/>
          <w:u w:val="single"/>
        </w:rPr>
        <w:t>рикладные профессиональные навыки:</w:t>
      </w:r>
    </w:p>
    <w:p w:rsidR="00785586" w:rsidRDefault="00785586" w:rsidP="00FE1DF9">
      <w:pPr>
        <w:tabs>
          <w:tab w:val="left" w:pos="5670"/>
        </w:tabs>
        <w:jc w:val="both"/>
        <w:rPr>
          <w:i/>
          <w:szCs w:val="26"/>
        </w:rPr>
      </w:pPr>
      <w:r>
        <w:rPr>
          <w:i/>
          <w:szCs w:val="26"/>
        </w:rPr>
        <w:t>ка</w:t>
      </w:r>
      <w:r w:rsidR="00985C46">
        <w:rPr>
          <w:i/>
          <w:szCs w:val="26"/>
        </w:rPr>
        <w:t>чественная подготовка документов</w:t>
      </w:r>
      <w:r>
        <w:rPr>
          <w:i/>
          <w:szCs w:val="26"/>
        </w:rPr>
        <w:t>;</w:t>
      </w:r>
    </w:p>
    <w:p w:rsidR="009379E6" w:rsidRPr="00DA1E09" w:rsidRDefault="009379E6" w:rsidP="00FE1DF9">
      <w:pPr>
        <w:tabs>
          <w:tab w:val="left" w:pos="5670"/>
        </w:tabs>
        <w:jc w:val="both"/>
        <w:rPr>
          <w:szCs w:val="26"/>
        </w:rPr>
      </w:pPr>
      <w:r w:rsidRPr="00DA1E09">
        <w:rPr>
          <w:szCs w:val="26"/>
        </w:rPr>
        <w:t>б)</w:t>
      </w:r>
      <w:r w:rsidR="00AE79B3">
        <w:rPr>
          <w:szCs w:val="26"/>
        </w:rPr>
        <w:t> </w:t>
      </w:r>
      <w:r w:rsidRPr="00DA1E09">
        <w:rPr>
          <w:szCs w:val="26"/>
        </w:rPr>
        <w:t>функциональные квалификационные требования к умениям:</w:t>
      </w:r>
    </w:p>
    <w:p w:rsidR="00963617" w:rsidRDefault="000405FB" w:rsidP="00FE1DF9">
      <w:pPr>
        <w:tabs>
          <w:tab w:val="left" w:pos="5670"/>
        </w:tabs>
        <w:jc w:val="both"/>
        <w:rPr>
          <w:i/>
          <w:szCs w:val="26"/>
          <w:u w:val="single"/>
        </w:rPr>
      </w:pPr>
      <w:r w:rsidRPr="000405FB">
        <w:rPr>
          <w:i/>
          <w:szCs w:val="26"/>
          <w:u w:val="single"/>
        </w:rPr>
        <w:t>нет</w:t>
      </w:r>
      <w:r w:rsidR="00D362E5">
        <w:rPr>
          <w:i/>
          <w:szCs w:val="26"/>
          <w:u w:val="single"/>
        </w:rPr>
        <w:t>.</w:t>
      </w:r>
    </w:p>
    <w:p w:rsidR="00936B5D" w:rsidRDefault="00936B5D" w:rsidP="00FE1DF9">
      <w:pPr>
        <w:tabs>
          <w:tab w:val="left" w:pos="5670"/>
        </w:tabs>
        <w:ind w:firstLine="0"/>
        <w:jc w:val="center"/>
        <w:rPr>
          <w:b/>
          <w:szCs w:val="26"/>
        </w:rPr>
      </w:pPr>
    </w:p>
    <w:p w:rsidR="002F6FD1" w:rsidRDefault="002F6FD1" w:rsidP="00FE1DF9">
      <w:pPr>
        <w:tabs>
          <w:tab w:val="left" w:pos="5670"/>
        </w:tabs>
        <w:ind w:firstLine="0"/>
        <w:jc w:val="center"/>
        <w:rPr>
          <w:b/>
          <w:szCs w:val="26"/>
        </w:rPr>
      </w:pPr>
    </w:p>
    <w:p w:rsidR="000073BA" w:rsidRDefault="00FE1DF9" w:rsidP="00FE1DF9">
      <w:pPr>
        <w:tabs>
          <w:tab w:val="left" w:pos="5670"/>
        </w:tabs>
        <w:ind w:firstLine="0"/>
        <w:jc w:val="center"/>
        <w:rPr>
          <w:b/>
          <w:szCs w:val="26"/>
        </w:rPr>
      </w:pPr>
      <w:r>
        <w:rPr>
          <w:b/>
          <w:szCs w:val="26"/>
        </w:rPr>
        <w:t>3. </w:t>
      </w:r>
      <w:r w:rsidR="009379E6" w:rsidRPr="000073BA">
        <w:rPr>
          <w:b/>
          <w:szCs w:val="26"/>
        </w:rPr>
        <w:t>Должностные обязанности и права</w:t>
      </w:r>
    </w:p>
    <w:p w:rsidR="009379E6" w:rsidRDefault="009379E6" w:rsidP="00FE1DF9">
      <w:pPr>
        <w:tabs>
          <w:tab w:val="left" w:pos="5670"/>
        </w:tabs>
        <w:jc w:val="center"/>
        <w:rPr>
          <w:b/>
          <w:szCs w:val="26"/>
        </w:rPr>
      </w:pPr>
      <w:r w:rsidRPr="000073BA">
        <w:rPr>
          <w:b/>
          <w:szCs w:val="26"/>
        </w:rPr>
        <w:t>государственного гражданского служащего</w:t>
      </w:r>
    </w:p>
    <w:p w:rsidR="000073BA" w:rsidRPr="000073BA" w:rsidRDefault="000073BA" w:rsidP="00FE1DF9">
      <w:pPr>
        <w:tabs>
          <w:tab w:val="left" w:pos="5670"/>
        </w:tabs>
        <w:jc w:val="center"/>
        <w:rPr>
          <w:b/>
          <w:szCs w:val="26"/>
        </w:rPr>
      </w:pPr>
    </w:p>
    <w:p w:rsidR="009379E6" w:rsidRPr="00DA1E09" w:rsidRDefault="009379E6" w:rsidP="00FE1DF9">
      <w:pPr>
        <w:tabs>
          <w:tab w:val="left" w:pos="5670"/>
        </w:tabs>
        <w:jc w:val="both"/>
        <w:rPr>
          <w:szCs w:val="26"/>
        </w:rPr>
      </w:pPr>
      <w:r w:rsidRPr="00FE1DF9">
        <w:rPr>
          <w:szCs w:val="26"/>
        </w:rPr>
        <w:t>3.1.</w:t>
      </w:r>
      <w:r w:rsidR="0008362A" w:rsidRPr="00FE1DF9">
        <w:rPr>
          <w:szCs w:val="26"/>
        </w:rPr>
        <w:t> </w:t>
      </w:r>
      <w:r w:rsidRPr="00FE1DF9">
        <w:rPr>
          <w:szCs w:val="26"/>
        </w:rPr>
        <w:t>Должностные</w:t>
      </w:r>
      <w:r w:rsidRPr="00DA1E09">
        <w:rPr>
          <w:szCs w:val="26"/>
        </w:rPr>
        <w:t xml:space="preserve"> обязанности, права, показатели результативности 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r w:rsidR="001D1F0C">
        <w:rPr>
          <w:szCs w:val="26"/>
        </w:rPr>
        <w:t>:</w:t>
      </w:r>
    </w:p>
    <w:p w:rsidR="001A30CB" w:rsidRDefault="001A30CB" w:rsidP="00FE1DF9">
      <w:pPr>
        <w:tabs>
          <w:tab w:val="left" w:pos="5670"/>
        </w:tabs>
        <w:jc w:val="both"/>
        <w:rPr>
          <w:szCs w:val="26"/>
        </w:rPr>
      </w:pPr>
    </w:p>
    <w:p w:rsidR="001D1F0C" w:rsidRDefault="009379E6" w:rsidP="00FE1DF9">
      <w:pPr>
        <w:tabs>
          <w:tab w:val="left" w:pos="5670"/>
        </w:tabs>
        <w:jc w:val="both"/>
        <w:rPr>
          <w:szCs w:val="26"/>
        </w:rPr>
      </w:pPr>
      <w:r w:rsidRPr="00DA1E09">
        <w:rPr>
          <w:szCs w:val="26"/>
        </w:rPr>
        <w:t>Должностные обязанности:</w:t>
      </w:r>
      <w:r w:rsidR="0008362A">
        <w:rPr>
          <w:szCs w:val="26"/>
        </w:rPr>
        <w:t xml:space="preserve"> </w:t>
      </w:r>
    </w:p>
    <w:p w:rsidR="00F44F47" w:rsidRDefault="001A30CB" w:rsidP="00FE1DF9">
      <w:pPr>
        <w:tabs>
          <w:tab w:val="left" w:pos="5670"/>
        </w:tabs>
        <w:jc w:val="both"/>
        <w:rPr>
          <w:szCs w:val="26"/>
        </w:rPr>
      </w:pPr>
      <w:r>
        <w:rPr>
          <w:szCs w:val="26"/>
        </w:rPr>
        <w:t xml:space="preserve">3.1.1 </w:t>
      </w:r>
      <w:r w:rsidR="00F44F47">
        <w:rPr>
          <w:szCs w:val="26"/>
        </w:rPr>
        <w:t>Исполнять основные обязанности гражданского служащего, закрепленные в ст. 15 Федерального закона от 27.07.2004 №79-ФЗ «О государственной гражданской службе Российской Федерации»:</w:t>
      </w:r>
    </w:p>
    <w:p w:rsidR="00F44F47" w:rsidRPr="00F44F47" w:rsidRDefault="00F44F47" w:rsidP="00F44F47">
      <w:pPr>
        <w:tabs>
          <w:tab w:val="left" w:pos="5670"/>
        </w:tabs>
        <w:jc w:val="both"/>
        <w:rPr>
          <w:i/>
          <w:szCs w:val="26"/>
          <w:u w:val="single"/>
        </w:rPr>
      </w:pPr>
      <w:r w:rsidRPr="00F44F47">
        <w:rPr>
          <w:i/>
          <w:szCs w:val="26"/>
          <w:u w:val="single"/>
        </w:rPr>
        <w:lastRenderedPageBreak/>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F44F47" w:rsidRPr="00F44F47" w:rsidRDefault="00F44F47" w:rsidP="00F44F47">
      <w:pPr>
        <w:tabs>
          <w:tab w:val="left" w:pos="5670"/>
        </w:tabs>
        <w:jc w:val="both"/>
        <w:rPr>
          <w:i/>
          <w:szCs w:val="26"/>
          <w:u w:val="single"/>
        </w:rPr>
      </w:pPr>
      <w:r w:rsidRPr="00F44F47">
        <w:rPr>
          <w:i/>
          <w:szCs w:val="26"/>
          <w:u w:val="single"/>
        </w:rPr>
        <w:t>2) исполнять должностные обязанности в соответствии с должностным регламентом;</w:t>
      </w:r>
    </w:p>
    <w:p w:rsidR="00F44F47" w:rsidRPr="00F44F47" w:rsidRDefault="00F44F47" w:rsidP="00F44F47">
      <w:pPr>
        <w:tabs>
          <w:tab w:val="left" w:pos="5670"/>
        </w:tabs>
        <w:jc w:val="both"/>
        <w:rPr>
          <w:i/>
          <w:szCs w:val="26"/>
          <w:u w:val="single"/>
        </w:rPr>
      </w:pPr>
      <w:r w:rsidRPr="00F44F47">
        <w:rPr>
          <w:i/>
          <w:szCs w:val="26"/>
          <w:u w:val="single"/>
        </w:rP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F44F47" w:rsidRPr="00F44F47" w:rsidRDefault="00F44F47" w:rsidP="00F44F47">
      <w:pPr>
        <w:tabs>
          <w:tab w:val="left" w:pos="5670"/>
        </w:tabs>
        <w:jc w:val="both"/>
        <w:rPr>
          <w:i/>
          <w:szCs w:val="26"/>
          <w:u w:val="single"/>
        </w:rPr>
      </w:pPr>
      <w:r w:rsidRPr="00F44F47">
        <w:rPr>
          <w:i/>
          <w:szCs w:val="26"/>
          <w:u w:val="single"/>
        </w:rPr>
        <w:t>4) соблюдать при исполнении должностных обязанностей права и законные интересы граждан и организаций;</w:t>
      </w:r>
    </w:p>
    <w:p w:rsidR="00F44F47" w:rsidRPr="00F44F47" w:rsidRDefault="00F44F47" w:rsidP="00F44F47">
      <w:pPr>
        <w:tabs>
          <w:tab w:val="left" w:pos="5670"/>
        </w:tabs>
        <w:jc w:val="both"/>
        <w:rPr>
          <w:i/>
          <w:szCs w:val="26"/>
          <w:u w:val="single"/>
        </w:rPr>
      </w:pPr>
      <w:r w:rsidRPr="00F44F47">
        <w:rPr>
          <w:i/>
          <w:szCs w:val="26"/>
          <w:u w:val="single"/>
        </w:rPr>
        <w:t>5) соблюдать служебный распорядок государственного органа;</w:t>
      </w:r>
    </w:p>
    <w:p w:rsidR="00F44F47" w:rsidRPr="00F44F47" w:rsidRDefault="00F44F47" w:rsidP="00F44F47">
      <w:pPr>
        <w:tabs>
          <w:tab w:val="left" w:pos="5670"/>
        </w:tabs>
        <w:jc w:val="both"/>
        <w:rPr>
          <w:i/>
          <w:szCs w:val="26"/>
          <w:u w:val="single"/>
        </w:rPr>
      </w:pPr>
      <w:r w:rsidRPr="00F44F47">
        <w:rPr>
          <w:i/>
          <w:szCs w:val="26"/>
          <w:u w:val="single"/>
        </w:rPr>
        <w:t>6) поддерживать уровень квалификации, необходимый для надлежащего исполнения должностных обязанностей;</w:t>
      </w:r>
    </w:p>
    <w:p w:rsidR="00F44F47" w:rsidRPr="00F44F47" w:rsidRDefault="00F44F47" w:rsidP="00F44F47">
      <w:pPr>
        <w:tabs>
          <w:tab w:val="left" w:pos="5670"/>
        </w:tabs>
        <w:jc w:val="both"/>
        <w:rPr>
          <w:i/>
          <w:szCs w:val="26"/>
          <w:u w:val="single"/>
        </w:rPr>
      </w:pPr>
      <w:r w:rsidRPr="00F44F47">
        <w:rPr>
          <w:i/>
          <w:szCs w:val="26"/>
          <w:u w:val="single"/>
        </w:rPr>
        <w:t>7) не разглашать сведения, составляющие государственную и иную охраняемую федеральным законом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F44F47" w:rsidRPr="00F44F47" w:rsidRDefault="00F44F47" w:rsidP="00F44F47">
      <w:pPr>
        <w:tabs>
          <w:tab w:val="left" w:pos="5670"/>
        </w:tabs>
        <w:jc w:val="both"/>
        <w:rPr>
          <w:i/>
          <w:szCs w:val="26"/>
          <w:u w:val="single"/>
        </w:rPr>
      </w:pPr>
      <w:r w:rsidRPr="00F44F47">
        <w:rPr>
          <w:i/>
          <w:szCs w:val="26"/>
          <w:u w:val="single"/>
        </w:rPr>
        <w:t>8) беречь государственное имущество, в том числе предоставленное ему для исполнения должностных обязанностей;</w:t>
      </w:r>
    </w:p>
    <w:p w:rsidR="00F44F47" w:rsidRPr="00F44F47" w:rsidRDefault="00F44F47" w:rsidP="00F44F47">
      <w:pPr>
        <w:tabs>
          <w:tab w:val="left" w:pos="5670"/>
        </w:tabs>
        <w:jc w:val="both"/>
        <w:rPr>
          <w:i/>
          <w:szCs w:val="26"/>
          <w:u w:val="single"/>
        </w:rPr>
      </w:pPr>
      <w:r w:rsidRPr="00F44F47">
        <w:rPr>
          <w:i/>
          <w:szCs w:val="26"/>
          <w:u w:val="single"/>
        </w:rPr>
        <w:t>9) представлять в установленном порядке предусмотренные федеральным законом сведения о себе и членах своей семьи;</w:t>
      </w:r>
    </w:p>
    <w:p w:rsidR="00F44F47" w:rsidRPr="00F44F47" w:rsidRDefault="00F44F47" w:rsidP="00F44F47">
      <w:pPr>
        <w:tabs>
          <w:tab w:val="left" w:pos="5670"/>
        </w:tabs>
        <w:jc w:val="both"/>
        <w:rPr>
          <w:i/>
          <w:szCs w:val="26"/>
          <w:u w:val="single"/>
        </w:rPr>
      </w:pPr>
      <w:r w:rsidRPr="00F44F47">
        <w:rPr>
          <w:i/>
          <w:szCs w:val="26"/>
          <w:u w:val="single"/>
        </w:rPr>
        <w:t>10) сообщать о выходе из гражданства Российской Федерации или о приобретении гражданства другого государства в день выхода из гражданства Российской Федерации или в день приобретения гражданства другого государства;</w:t>
      </w:r>
    </w:p>
    <w:p w:rsidR="00F44F47" w:rsidRPr="00F44F47" w:rsidRDefault="00F44F47" w:rsidP="00F44F47">
      <w:pPr>
        <w:tabs>
          <w:tab w:val="left" w:pos="5670"/>
        </w:tabs>
        <w:jc w:val="both"/>
        <w:rPr>
          <w:i/>
          <w:szCs w:val="26"/>
          <w:u w:val="single"/>
        </w:rPr>
      </w:pPr>
      <w:r w:rsidRPr="00F44F47">
        <w:rPr>
          <w:i/>
          <w:szCs w:val="26"/>
          <w:u w:val="single"/>
        </w:rP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F031CC" w:rsidRDefault="00F44F47" w:rsidP="00F44F47">
      <w:pPr>
        <w:tabs>
          <w:tab w:val="left" w:pos="5670"/>
        </w:tabs>
        <w:jc w:val="both"/>
        <w:rPr>
          <w:i/>
          <w:szCs w:val="26"/>
          <w:u w:val="single"/>
        </w:rPr>
      </w:pPr>
      <w:r w:rsidRPr="00F44F47">
        <w:rPr>
          <w:i/>
          <w:szCs w:val="26"/>
          <w:u w:val="single"/>
        </w:rP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F44F47" w:rsidRDefault="00F44F47" w:rsidP="00F44F47">
      <w:pPr>
        <w:tabs>
          <w:tab w:val="left" w:pos="5670"/>
        </w:tabs>
        <w:jc w:val="both"/>
        <w:rPr>
          <w:szCs w:val="26"/>
        </w:rPr>
      </w:pPr>
      <w:r>
        <w:rPr>
          <w:szCs w:val="26"/>
        </w:rPr>
        <w:t>3.1.2 Соблюдать требования к служебному поведению гражданского служащего, закрепленные в статье 18 Федерального закона от 27.07.2004 №79-ФЗ «О государственной гражданской службе Российской Федерации»:</w:t>
      </w:r>
    </w:p>
    <w:p w:rsidR="00F44F47" w:rsidRPr="00F44F47" w:rsidRDefault="00F44F47" w:rsidP="00F44F47">
      <w:pPr>
        <w:tabs>
          <w:tab w:val="left" w:pos="5670"/>
        </w:tabs>
        <w:jc w:val="both"/>
        <w:rPr>
          <w:i/>
          <w:szCs w:val="26"/>
          <w:u w:val="single"/>
        </w:rPr>
      </w:pPr>
      <w:r w:rsidRPr="00F44F47">
        <w:rPr>
          <w:i/>
          <w:szCs w:val="26"/>
          <w:u w:val="single"/>
        </w:rPr>
        <w:t>1) исполнять должностные обязанности добросовестно, на высоком профессиональном уровне;</w:t>
      </w:r>
    </w:p>
    <w:p w:rsidR="00F44F47" w:rsidRPr="00F44F47" w:rsidRDefault="00F44F47" w:rsidP="00F44F47">
      <w:pPr>
        <w:tabs>
          <w:tab w:val="left" w:pos="5670"/>
        </w:tabs>
        <w:jc w:val="both"/>
        <w:rPr>
          <w:i/>
          <w:szCs w:val="26"/>
          <w:u w:val="single"/>
        </w:rPr>
      </w:pPr>
      <w:r w:rsidRPr="00F44F47">
        <w:rPr>
          <w:i/>
          <w:szCs w:val="26"/>
          <w:u w:val="single"/>
        </w:rP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F44F47" w:rsidRPr="00F44F47" w:rsidRDefault="00F44F47" w:rsidP="00F44F47">
      <w:pPr>
        <w:tabs>
          <w:tab w:val="left" w:pos="5670"/>
        </w:tabs>
        <w:jc w:val="both"/>
        <w:rPr>
          <w:i/>
          <w:szCs w:val="26"/>
          <w:u w:val="single"/>
        </w:rPr>
      </w:pPr>
      <w:r w:rsidRPr="00F44F47">
        <w:rPr>
          <w:i/>
          <w:szCs w:val="26"/>
          <w:u w:val="single"/>
        </w:rP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F44F47" w:rsidRPr="00F44F47" w:rsidRDefault="00F44F47" w:rsidP="00F44F47">
      <w:pPr>
        <w:tabs>
          <w:tab w:val="left" w:pos="5670"/>
        </w:tabs>
        <w:jc w:val="both"/>
        <w:rPr>
          <w:i/>
          <w:szCs w:val="26"/>
          <w:u w:val="single"/>
        </w:rPr>
      </w:pPr>
      <w:r w:rsidRPr="00F44F47">
        <w:rPr>
          <w:i/>
          <w:szCs w:val="26"/>
          <w:u w:val="single"/>
        </w:rP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F44F47" w:rsidRPr="00F44F47" w:rsidRDefault="00F44F47" w:rsidP="00F44F47">
      <w:pPr>
        <w:tabs>
          <w:tab w:val="left" w:pos="5670"/>
        </w:tabs>
        <w:jc w:val="both"/>
        <w:rPr>
          <w:i/>
          <w:szCs w:val="26"/>
          <w:u w:val="single"/>
        </w:rPr>
      </w:pPr>
      <w:r w:rsidRPr="00F44F47">
        <w:rPr>
          <w:i/>
          <w:szCs w:val="26"/>
          <w:u w:val="single"/>
        </w:rP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F44F47" w:rsidRPr="00F44F47" w:rsidRDefault="00F44F47" w:rsidP="00F44F47">
      <w:pPr>
        <w:tabs>
          <w:tab w:val="left" w:pos="5670"/>
        </w:tabs>
        <w:jc w:val="both"/>
        <w:rPr>
          <w:i/>
          <w:szCs w:val="26"/>
          <w:u w:val="single"/>
        </w:rPr>
      </w:pPr>
      <w:r w:rsidRPr="00F44F47">
        <w:rPr>
          <w:i/>
          <w:szCs w:val="26"/>
          <w:u w:val="single"/>
        </w:rPr>
        <w:lastRenderedPageBreak/>
        <w:t>6) соблюдать ограничения, установленные настоящим Федеральным законом и другими федеральными законами для гражданских служащих;</w:t>
      </w:r>
    </w:p>
    <w:p w:rsidR="00F44F47" w:rsidRPr="00F44F47" w:rsidRDefault="00F44F47" w:rsidP="00F44F47">
      <w:pPr>
        <w:tabs>
          <w:tab w:val="left" w:pos="5670"/>
        </w:tabs>
        <w:jc w:val="both"/>
        <w:rPr>
          <w:i/>
          <w:szCs w:val="26"/>
          <w:u w:val="single"/>
        </w:rPr>
      </w:pPr>
      <w:r w:rsidRPr="00F44F47">
        <w:rPr>
          <w:i/>
          <w:szCs w:val="26"/>
          <w:u w:val="single"/>
        </w:rP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F44F47" w:rsidRPr="00F44F47" w:rsidRDefault="00F44F47" w:rsidP="00F44F47">
      <w:pPr>
        <w:tabs>
          <w:tab w:val="left" w:pos="5670"/>
        </w:tabs>
        <w:jc w:val="both"/>
        <w:rPr>
          <w:i/>
          <w:szCs w:val="26"/>
          <w:u w:val="single"/>
        </w:rPr>
      </w:pPr>
      <w:r w:rsidRPr="00F44F47">
        <w:rPr>
          <w:i/>
          <w:szCs w:val="26"/>
          <w:u w:val="single"/>
        </w:rPr>
        <w:t>8) не совершать поступки, порочащие его честь и достоинство;</w:t>
      </w:r>
    </w:p>
    <w:p w:rsidR="00F44F47" w:rsidRPr="00F44F47" w:rsidRDefault="00F44F47" w:rsidP="00F44F47">
      <w:pPr>
        <w:tabs>
          <w:tab w:val="left" w:pos="5670"/>
        </w:tabs>
        <w:jc w:val="both"/>
        <w:rPr>
          <w:i/>
          <w:szCs w:val="26"/>
          <w:u w:val="single"/>
        </w:rPr>
      </w:pPr>
      <w:r w:rsidRPr="00F44F47">
        <w:rPr>
          <w:i/>
          <w:szCs w:val="26"/>
          <w:u w:val="single"/>
        </w:rPr>
        <w:t>9) проявлять корректность в обращении с гражданами;</w:t>
      </w:r>
    </w:p>
    <w:p w:rsidR="00F44F47" w:rsidRPr="00F44F47" w:rsidRDefault="00F44F47" w:rsidP="00F44F47">
      <w:pPr>
        <w:tabs>
          <w:tab w:val="left" w:pos="5670"/>
        </w:tabs>
        <w:jc w:val="both"/>
        <w:rPr>
          <w:i/>
          <w:szCs w:val="26"/>
          <w:u w:val="single"/>
        </w:rPr>
      </w:pPr>
      <w:r w:rsidRPr="00F44F47">
        <w:rPr>
          <w:i/>
          <w:szCs w:val="26"/>
          <w:u w:val="single"/>
        </w:rPr>
        <w:t>10) проявлять уважение к нравственным обычаям и традициям народов Российской Федерации;</w:t>
      </w:r>
    </w:p>
    <w:p w:rsidR="00F44F47" w:rsidRPr="00F44F47" w:rsidRDefault="00F44F47" w:rsidP="00F44F47">
      <w:pPr>
        <w:tabs>
          <w:tab w:val="left" w:pos="5670"/>
        </w:tabs>
        <w:jc w:val="both"/>
        <w:rPr>
          <w:i/>
          <w:szCs w:val="26"/>
          <w:u w:val="single"/>
        </w:rPr>
      </w:pPr>
      <w:r w:rsidRPr="00F44F47">
        <w:rPr>
          <w:i/>
          <w:szCs w:val="26"/>
          <w:u w:val="single"/>
        </w:rPr>
        <w:t>11) учитывать культурные и иные особенности различных этнических и социальных групп, а также конфессий;</w:t>
      </w:r>
    </w:p>
    <w:p w:rsidR="00F44F47" w:rsidRPr="00F44F47" w:rsidRDefault="00F44F47" w:rsidP="00F44F47">
      <w:pPr>
        <w:tabs>
          <w:tab w:val="left" w:pos="5670"/>
        </w:tabs>
        <w:jc w:val="both"/>
        <w:rPr>
          <w:i/>
          <w:szCs w:val="26"/>
          <w:u w:val="single"/>
        </w:rPr>
      </w:pPr>
      <w:r w:rsidRPr="00F44F47">
        <w:rPr>
          <w:i/>
          <w:szCs w:val="26"/>
          <w:u w:val="single"/>
        </w:rPr>
        <w:t>12) способствовать межнациональному и межконфессиональному согласию;</w:t>
      </w:r>
    </w:p>
    <w:p w:rsidR="00F44F47" w:rsidRPr="00F44F47" w:rsidRDefault="00F44F47" w:rsidP="00F44F47">
      <w:pPr>
        <w:tabs>
          <w:tab w:val="left" w:pos="5670"/>
        </w:tabs>
        <w:jc w:val="both"/>
        <w:rPr>
          <w:i/>
          <w:szCs w:val="26"/>
          <w:u w:val="single"/>
        </w:rPr>
      </w:pPr>
      <w:r w:rsidRPr="00F44F47">
        <w:rPr>
          <w:i/>
          <w:szCs w:val="26"/>
          <w:u w:val="single"/>
        </w:rPr>
        <w:t>13) не допускать конфликтных ситуаций, способных нанести ущерб его репутации или авторитету государственного органа;</w:t>
      </w:r>
    </w:p>
    <w:p w:rsidR="00F44F47" w:rsidRPr="00F44F47" w:rsidRDefault="00F44F47" w:rsidP="00F44F47">
      <w:pPr>
        <w:tabs>
          <w:tab w:val="left" w:pos="5670"/>
        </w:tabs>
        <w:jc w:val="both"/>
        <w:rPr>
          <w:i/>
          <w:szCs w:val="26"/>
          <w:u w:val="single"/>
        </w:rPr>
      </w:pPr>
      <w:r w:rsidRPr="00F44F47">
        <w:rPr>
          <w:i/>
          <w:szCs w:val="26"/>
          <w:u w:val="single"/>
        </w:rPr>
        <w:t>14) соблюдать установленные правила публичных выступлений и предоставления служебной информации.</w:t>
      </w:r>
    </w:p>
    <w:p w:rsidR="00F44F47" w:rsidRDefault="00984417" w:rsidP="00F44F47">
      <w:pPr>
        <w:tabs>
          <w:tab w:val="left" w:pos="5670"/>
        </w:tabs>
        <w:jc w:val="both"/>
        <w:rPr>
          <w:szCs w:val="26"/>
        </w:rPr>
      </w:pPr>
      <w:r w:rsidRPr="00984417">
        <w:rPr>
          <w:szCs w:val="26"/>
        </w:rPr>
        <w:t>3.1.3 Исполня</w:t>
      </w:r>
      <w:r>
        <w:rPr>
          <w:szCs w:val="26"/>
        </w:rPr>
        <w:t>е</w:t>
      </w:r>
      <w:r w:rsidRPr="00984417">
        <w:rPr>
          <w:szCs w:val="26"/>
        </w:rPr>
        <w:t>т следующие обязан</w:t>
      </w:r>
      <w:r>
        <w:rPr>
          <w:szCs w:val="26"/>
        </w:rPr>
        <w:t>н</w:t>
      </w:r>
      <w:r w:rsidRPr="00984417">
        <w:rPr>
          <w:szCs w:val="26"/>
        </w:rPr>
        <w:t>ости</w:t>
      </w:r>
      <w:r>
        <w:rPr>
          <w:szCs w:val="26"/>
        </w:rPr>
        <w:t xml:space="preserve"> по замещаемой должности:</w:t>
      </w:r>
    </w:p>
    <w:p w:rsidR="00984417" w:rsidRDefault="00984417" w:rsidP="00984417">
      <w:pPr>
        <w:tabs>
          <w:tab w:val="left" w:pos="5670"/>
        </w:tabs>
        <w:spacing w:after="1" w:line="260" w:lineRule="atLeast"/>
        <w:jc w:val="both"/>
        <w:rPr>
          <w:i/>
          <w:u w:val="single"/>
        </w:rPr>
      </w:pPr>
      <w:r w:rsidRPr="007C4C3B">
        <w:rPr>
          <w:i/>
          <w:u w:val="single"/>
        </w:rPr>
        <w:t>1</w:t>
      </w:r>
      <w:r>
        <w:rPr>
          <w:i/>
          <w:u w:val="single"/>
        </w:rPr>
        <w:t>)</w:t>
      </w:r>
      <w:r w:rsidRPr="007C4C3B">
        <w:rPr>
          <w:i/>
          <w:u w:val="single"/>
        </w:rPr>
        <w:t xml:space="preserve"> </w:t>
      </w:r>
      <w:r w:rsidR="00D328D3">
        <w:rPr>
          <w:i/>
          <w:u w:val="single"/>
        </w:rPr>
        <w:t>Р</w:t>
      </w:r>
      <w:r w:rsidRPr="007C4C3B">
        <w:rPr>
          <w:i/>
          <w:u w:val="single"/>
        </w:rPr>
        <w:t xml:space="preserve">уководит </w:t>
      </w:r>
      <w:r>
        <w:rPr>
          <w:i/>
          <w:u w:val="single"/>
        </w:rPr>
        <w:t>Отделом</w:t>
      </w:r>
      <w:r w:rsidR="00033B2C">
        <w:rPr>
          <w:i/>
          <w:u w:val="single"/>
        </w:rPr>
        <w:t xml:space="preserve"> </w:t>
      </w:r>
      <w:r>
        <w:rPr>
          <w:i/>
          <w:u w:val="single"/>
        </w:rPr>
        <w:t>и входящими в его состав работниками</w:t>
      </w:r>
      <w:r w:rsidRPr="007C4C3B">
        <w:rPr>
          <w:i/>
          <w:u w:val="single"/>
        </w:rPr>
        <w:t>, организует рабо</w:t>
      </w:r>
      <w:r>
        <w:rPr>
          <w:i/>
          <w:u w:val="single"/>
        </w:rPr>
        <w:t>ту по повышению их квалификации;</w:t>
      </w:r>
    </w:p>
    <w:p w:rsidR="00984417" w:rsidRPr="008E41A0" w:rsidRDefault="00984417" w:rsidP="00984417">
      <w:pPr>
        <w:tabs>
          <w:tab w:val="left" w:pos="5670"/>
        </w:tabs>
        <w:spacing w:after="1" w:line="260" w:lineRule="atLeast"/>
        <w:jc w:val="both"/>
        <w:rPr>
          <w:i/>
          <w:u w:val="single"/>
        </w:rPr>
      </w:pPr>
      <w:r w:rsidRPr="008E41A0">
        <w:rPr>
          <w:i/>
          <w:u w:val="single"/>
        </w:rPr>
        <w:t xml:space="preserve">2) </w:t>
      </w:r>
      <w:r w:rsidR="00D328D3">
        <w:rPr>
          <w:i/>
          <w:u w:val="single"/>
        </w:rPr>
        <w:t>О</w:t>
      </w:r>
      <w:r w:rsidRPr="008E41A0">
        <w:rPr>
          <w:i/>
          <w:u w:val="single"/>
        </w:rPr>
        <w:t>беспечивает создание необходимых условий для развития направлений деятельности Инспекции в соответствии с функциями Отдела и полномочиям</w:t>
      </w:r>
      <w:r w:rsidR="00D328D3">
        <w:rPr>
          <w:i/>
          <w:u w:val="single"/>
        </w:rPr>
        <w:t>и лиц, входящих в состав Отдела.</w:t>
      </w:r>
    </w:p>
    <w:p w:rsidR="00984417" w:rsidRDefault="00984417" w:rsidP="00984417">
      <w:pPr>
        <w:tabs>
          <w:tab w:val="left" w:pos="5670"/>
        </w:tabs>
        <w:spacing w:after="1" w:line="260" w:lineRule="atLeast"/>
        <w:jc w:val="both"/>
        <w:rPr>
          <w:i/>
          <w:u w:val="single"/>
        </w:rPr>
      </w:pPr>
      <w:r>
        <w:rPr>
          <w:i/>
          <w:u w:val="single"/>
        </w:rPr>
        <w:t>3</w:t>
      </w:r>
      <w:r w:rsidRPr="008E41A0">
        <w:rPr>
          <w:i/>
          <w:u w:val="single"/>
        </w:rPr>
        <w:t xml:space="preserve">) </w:t>
      </w:r>
      <w:r w:rsidR="00C414E0">
        <w:rPr>
          <w:i/>
          <w:u w:val="single"/>
        </w:rPr>
        <w:t xml:space="preserve">В соответствии с утвержденным </w:t>
      </w:r>
      <w:r w:rsidR="00D362E5">
        <w:rPr>
          <w:i/>
          <w:u w:val="single"/>
        </w:rPr>
        <w:t>в Инспекции</w:t>
      </w:r>
      <w:r w:rsidR="00C414E0">
        <w:rPr>
          <w:i/>
          <w:u w:val="single"/>
        </w:rPr>
        <w:t xml:space="preserve"> Положением об </w:t>
      </w:r>
      <w:r w:rsidR="00D362E5">
        <w:rPr>
          <w:i/>
          <w:u w:val="single"/>
        </w:rPr>
        <w:t>О</w:t>
      </w:r>
      <w:r w:rsidR="00C414E0">
        <w:rPr>
          <w:i/>
          <w:u w:val="single"/>
        </w:rPr>
        <w:t>тделе</w:t>
      </w:r>
      <w:r w:rsidRPr="008E41A0">
        <w:rPr>
          <w:i/>
          <w:u w:val="single"/>
        </w:rPr>
        <w:t xml:space="preserve"> </w:t>
      </w:r>
      <w:r w:rsidR="00C91002">
        <w:rPr>
          <w:i/>
          <w:u w:val="single"/>
        </w:rPr>
        <w:t xml:space="preserve">обеспечивает выполнение </w:t>
      </w:r>
      <w:r w:rsidR="002B66DB">
        <w:rPr>
          <w:i/>
          <w:u w:val="single"/>
        </w:rPr>
        <w:t xml:space="preserve">Инспекцией </w:t>
      </w:r>
      <w:r w:rsidR="00C91002">
        <w:rPr>
          <w:i/>
          <w:u w:val="single"/>
        </w:rPr>
        <w:t xml:space="preserve">функций </w:t>
      </w:r>
      <w:r w:rsidR="00C414E0">
        <w:rPr>
          <w:i/>
          <w:u w:val="single"/>
        </w:rPr>
        <w:t>в сферах</w:t>
      </w:r>
      <w:r w:rsidRPr="008E41A0">
        <w:rPr>
          <w:i/>
          <w:u w:val="single"/>
        </w:rPr>
        <w:t>:</w:t>
      </w:r>
    </w:p>
    <w:p w:rsidR="00C414E0" w:rsidRPr="00C414E0" w:rsidRDefault="00C414E0" w:rsidP="00984417">
      <w:pPr>
        <w:tabs>
          <w:tab w:val="left" w:pos="5670"/>
        </w:tabs>
        <w:spacing w:after="1" w:line="260" w:lineRule="atLeast"/>
        <w:jc w:val="both"/>
        <w:rPr>
          <w:i/>
          <w:u w:val="single"/>
        </w:rPr>
      </w:pPr>
      <w:r w:rsidRPr="00C414E0">
        <w:rPr>
          <w:i/>
          <w:szCs w:val="26"/>
          <w:u w:val="single"/>
        </w:rPr>
        <w:t>ведения бухгалтерского (бюджетного) и налогового учета;</w:t>
      </w:r>
    </w:p>
    <w:p w:rsidR="00984417" w:rsidRPr="008E41A0" w:rsidRDefault="00984417" w:rsidP="00984417">
      <w:pPr>
        <w:tabs>
          <w:tab w:val="left" w:pos="5670"/>
        </w:tabs>
        <w:spacing w:after="1" w:line="260" w:lineRule="atLeast"/>
        <w:jc w:val="both"/>
        <w:rPr>
          <w:i/>
          <w:u w:val="single"/>
        </w:rPr>
      </w:pPr>
      <w:r w:rsidRPr="008E41A0">
        <w:rPr>
          <w:i/>
          <w:u w:val="single"/>
        </w:rPr>
        <w:t>хозяйствен</w:t>
      </w:r>
      <w:r w:rsidR="00D328D3">
        <w:rPr>
          <w:i/>
          <w:u w:val="single"/>
        </w:rPr>
        <w:t xml:space="preserve">ного </w:t>
      </w:r>
      <w:r w:rsidR="00C414E0">
        <w:rPr>
          <w:i/>
          <w:u w:val="single"/>
        </w:rPr>
        <w:t>функционирования</w:t>
      </w:r>
      <w:r w:rsidR="00D328D3">
        <w:rPr>
          <w:i/>
          <w:u w:val="single"/>
        </w:rPr>
        <w:t xml:space="preserve"> Инспекции;</w:t>
      </w:r>
    </w:p>
    <w:p w:rsidR="00984417" w:rsidRPr="008E41A0" w:rsidRDefault="00984417" w:rsidP="00984417">
      <w:pPr>
        <w:tabs>
          <w:tab w:val="left" w:pos="5670"/>
        </w:tabs>
        <w:spacing w:after="1" w:line="260" w:lineRule="atLeast"/>
        <w:jc w:val="both"/>
        <w:rPr>
          <w:i/>
          <w:u w:val="single"/>
        </w:rPr>
      </w:pPr>
      <w:r w:rsidRPr="008E41A0">
        <w:rPr>
          <w:i/>
          <w:u w:val="single"/>
        </w:rPr>
        <w:t>информа</w:t>
      </w:r>
      <w:r w:rsidR="00D328D3">
        <w:rPr>
          <w:i/>
          <w:u w:val="single"/>
        </w:rPr>
        <w:t>ционно-технического обеспечения;</w:t>
      </w:r>
    </w:p>
    <w:p w:rsidR="00984417" w:rsidRPr="008E41A0" w:rsidRDefault="00984417" w:rsidP="00984417">
      <w:pPr>
        <w:tabs>
          <w:tab w:val="left" w:pos="5670"/>
        </w:tabs>
        <w:spacing w:after="1" w:line="260" w:lineRule="atLeast"/>
        <w:jc w:val="both"/>
        <w:rPr>
          <w:i/>
          <w:u w:val="single"/>
        </w:rPr>
      </w:pPr>
      <w:r w:rsidRPr="008E41A0">
        <w:rPr>
          <w:i/>
          <w:u w:val="single"/>
        </w:rPr>
        <w:t>полномочий Инспекции как государственного заказчика</w:t>
      </w:r>
      <w:r w:rsidR="00D328D3">
        <w:rPr>
          <w:i/>
          <w:u w:val="single"/>
        </w:rPr>
        <w:t>.</w:t>
      </w:r>
    </w:p>
    <w:p w:rsidR="00985C46" w:rsidRPr="007C4C3B" w:rsidRDefault="00D328D3" w:rsidP="00D328D3">
      <w:pPr>
        <w:tabs>
          <w:tab w:val="left" w:pos="5670"/>
        </w:tabs>
        <w:spacing w:after="1" w:line="260" w:lineRule="atLeast"/>
        <w:jc w:val="both"/>
        <w:rPr>
          <w:u w:val="single"/>
        </w:rPr>
      </w:pPr>
      <w:r>
        <w:rPr>
          <w:i/>
          <w:u w:val="single"/>
        </w:rPr>
        <w:t>4)</w:t>
      </w:r>
      <w:r w:rsidR="00985C46" w:rsidRPr="007C4C3B">
        <w:rPr>
          <w:i/>
          <w:u w:val="single"/>
        </w:rPr>
        <w:t xml:space="preserve"> Организует работу по постановке и ведению бухгалтерского учета Инспекции в целях получения заинтересованными внутренними и внешними пользователями полной и достоверной информации о ее финансово-хозяйственной деятельности и финансовом положении;</w:t>
      </w:r>
    </w:p>
    <w:p w:rsidR="00985C46" w:rsidRPr="007C4C3B" w:rsidRDefault="00D328D3" w:rsidP="00D328D3">
      <w:pPr>
        <w:tabs>
          <w:tab w:val="left" w:pos="5670"/>
        </w:tabs>
        <w:spacing w:after="1" w:line="260" w:lineRule="atLeast"/>
        <w:jc w:val="both"/>
        <w:rPr>
          <w:u w:val="single"/>
        </w:rPr>
      </w:pPr>
      <w:r>
        <w:rPr>
          <w:i/>
          <w:u w:val="single"/>
        </w:rPr>
        <w:t>5)</w:t>
      </w:r>
      <w:r w:rsidR="00985C46" w:rsidRPr="007C4C3B">
        <w:rPr>
          <w:i/>
          <w:u w:val="single"/>
        </w:rPr>
        <w:t xml:space="preserve"> Формирует в соответствии с законодательством о бухгалтерском учете учетную политику исходя из специфики условий хозяйствования, структуры, размеров, отраслевой принадлежности и других особенностей деятельности организации, позволяющую своевременно получать информацию для планирования, анализа, контроля, оценки финансового положения и результатов деятельности Инспекции.</w:t>
      </w:r>
    </w:p>
    <w:p w:rsidR="00985C46" w:rsidRPr="007C4C3B" w:rsidRDefault="00D328D3" w:rsidP="00D328D3">
      <w:pPr>
        <w:tabs>
          <w:tab w:val="left" w:pos="5670"/>
        </w:tabs>
        <w:spacing w:after="1" w:line="260" w:lineRule="atLeast"/>
        <w:jc w:val="both"/>
        <w:rPr>
          <w:u w:val="single"/>
        </w:rPr>
      </w:pPr>
      <w:r>
        <w:rPr>
          <w:i/>
          <w:u w:val="single"/>
        </w:rPr>
        <w:t>6)</w:t>
      </w:r>
      <w:r w:rsidR="00985C46" w:rsidRPr="007C4C3B">
        <w:rPr>
          <w:i/>
          <w:u w:val="single"/>
        </w:rPr>
        <w:t xml:space="preserve"> Возглавляет работу:</w:t>
      </w:r>
    </w:p>
    <w:p w:rsidR="00985C46" w:rsidRPr="007C4C3B" w:rsidRDefault="00985C46" w:rsidP="00D328D3">
      <w:pPr>
        <w:tabs>
          <w:tab w:val="left" w:pos="5670"/>
        </w:tabs>
        <w:spacing w:after="1" w:line="260" w:lineRule="atLeast"/>
        <w:jc w:val="both"/>
        <w:rPr>
          <w:u w:val="single"/>
        </w:rPr>
      </w:pPr>
      <w:r w:rsidRPr="007C4C3B">
        <w:rPr>
          <w:i/>
          <w:u w:val="single"/>
        </w:rPr>
        <w:t>- по подготовке и утверждению рабочего плана счетов бухгалтерского учета, содержащего синтетические и аналитические счета, форм первичных учетных документов, применяемых для оформления хозяйственных операций, форм внутренней бухгалтерской отчетности;</w:t>
      </w:r>
    </w:p>
    <w:p w:rsidR="00985C46" w:rsidRPr="007C4C3B" w:rsidRDefault="00985C46" w:rsidP="00D328D3">
      <w:pPr>
        <w:tabs>
          <w:tab w:val="left" w:pos="5670"/>
        </w:tabs>
        <w:spacing w:after="1" w:line="260" w:lineRule="atLeast"/>
        <w:jc w:val="both"/>
        <w:rPr>
          <w:u w:val="single"/>
        </w:rPr>
      </w:pPr>
      <w:r w:rsidRPr="007C4C3B">
        <w:rPr>
          <w:i/>
          <w:u w:val="single"/>
        </w:rPr>
        <w:t>- по обеспечению порядка проведения инвентаризации и оценки имущества и обязательств, документальному подтверждению их наличия, состояния и оценки;</w:t>
      </w:r>
    </w:p>
    <w:p w:rsidR="00985C46" w:rsidRPr="007C4C3B" w:rsidRDefault="00985C46" w:rsidP="00D328D3">
      <w:pPr>
        <w:tabs>
          <w:tab w:val="left" w:pos="5670"/>
        </w:tabs>
        <w:spacing w:after="1" w:line="260" w:lineRule="atLeast"/>
        <w:jc w:val="both"/>
        <w:rPr>
          <w:u w:val="single"/>
        </w:rPr>
      </w:pPr>
      <w:r w:rsidRPr="007C4C3B">
        <w:rPr>
          <w:i/>
          <w:u w:val="single"/>
        </w:rPr>
        <w:t>- по организации системы внутреннего контроля за правильностью оформления хозяйственных операций, соблюдением порядка документооборота, технологии обработки учетной информации и ее защиты от несанкционированного доступа.</w:t>
      </w:r>
    </w:p>
    <w:p w:rsidR="00985C46" w:rsidRPr="007C4C3B" w:rsidRDefault="00D328D3" w:rsidP="00D328D3">
      <w:pPr>
        <w:tabs>
          <w:tab w:val="left" w:pos="5670"/>
        </w:tabs>
        <w:spacing w:after="1" w:line="260" w:lineRule="atLeast"/>
        <w:jc w:val="both"/>
        <w:rPr>
          <w:u w:val="single"/>
        </w:rPr>
      </w:pPr>
      <w:r>
        <w:rPr>
          <w:i/>
          <w:u w:val="single"/>
        </w:rPr>
        <w:t>7)</w:t>
      </w:r>
      <w:r w:rsidR="00985C46" w:rsidRPr="007C4C3B">
        <w:rPr>
          <w:i/>
          <w:u w:val="single"/>
        </w:rPr>
        <w:t xml:space="preserve"> Руководит формированием информационной системы бухгалтерского учета и отчетности в соответствии с требованиями бухгалтерского, налогового, </w:t>
      </w:r>
      <w:r w:rsidR="00985C46" w:rsidRPr="007C4C3B">
        <w:rPr>
          <w:i/>
          <w:u w:val="single"/>
        </w:rPr>
        <w:lastRenderedPageBreak/>
        <w:t>статистического и управленческого учета, обеспечивает предоставление необходимой бухгалтерской информации внутренним и внешним пользователям.</w:t>
      </w:r>
    </w:p>
    <w:p w:rsidR="00985C46" w:rsidRPr="007C4C3B" w:rsidRDefault="00D328D3" w:rsidP="00D328D3">
      <w:pPr>
        <w:tabs>
          <w:tab w:val="left" w:pos="5670"/>
        </w:tabs>
        <w:spacing w:after="1" w:line="260" w:lineRule="atLeast"/>
        <w:jc w:val="both"/>
        <w:rPr>
          <w:u w:val="single"/>
        </w:rPr>
      </w:pPr>
      <w:r>
        <w:rPr>
          <w:i/>
          <w:u w:val="single"/>
        </w:rPr>
        <w:t>8</w:t>
      </w:r>
      <w:r w:rsidR="003706FF">
        <w:rPr>
          <w:i/>
          <w:u w:val="single"/>
        </w:rPr>
        <w:t>)</w:t>
      </w:r>
      <w:r w:rsidR="00985C46" w:rsidRPr="007C4C3B">
        <w:rPr>
          <w:i/>
          <w:u w:val="single"/>
        </w:rPr>
        <w:t xml:space="preserve"> Организует работу по ведению регистров бухгалтерского учета на основе применения современных информационных технологий, прогрессивных форм и методов учета и контроля, исполнению смет расходов, учету имущества, обязательств, основных средств, материально-производственных запасов, денежных средств, финансовых, расчетных и кредитных операций, издержек производства и обращения, продажи продукции, выполнения работ (услуг), финансовых результатов деятельности организации.</w:t>
      </w:r>
    </w:p>
    <w:p w:rsidR="00985C46" w:rsidRPr="007C4C3B" w:rsidRDefault="00D328D3" w:rsidP="00D328D3">
      <w:pPr>
        <w:tabs>
          <w:tab w:val="left" w:pos="5670"/>
        </w:tabs>
        <w:spacing w:after="1" w:line="260" w:lineRule="atLeast"/>
        <w:jc w:val="both"/>
        <w:rPr>
          <w:u w:val="single"/>
        </w:rPr>
      </w:pPr>
      <w:r>
        <w:rPr>
          <w:i/>
          <w:u w:val="single"/>
        </w:rPr>
        <w:t>9)</w:t>
      </w:r>
      <w:r w:rsidR="00985C46" w:rsidRPr="007C4C3B">
        <w:rPr>
          <w:i/>
          <w:u w:val="single"/>
        </w:rPr>
        <w:t xml:space="preserve"> Обеспечивает своевременное и точное отражение на счетах бухгалтерского учета хозяйственных операций, движения активов, формирования доходов и расходов, выполнения обязательств.</w:t>
      </w:r>
    </w:p>
    <w:p w:rsidR="00985C46" w:rsidRPr="007C4C3B" w:rsidRDefault="00D328D3" w:rsidP="00D328D3">
      <w:pPr>
        <w:tabs>
          <w:tab w:val="left" w:pos="5670"/>
        </w:tabs>
        <w:spacing w:after="1" w:line="260" w:lineRule="atLeast"/>
        <w:jc w:val="both"/>
        <w:rPr>
          <w:u w:val="single"/>
        </w:rPr>
      </w:pPr>
      <w:r>
        <w:rPr>
          <w:i/>
          <w:u w:val="single"/>
        </w:rPr>
        <w:t>10)</w:t>
      </w:r>
      <w:r w:rsidR="002B66DB">
        <w:rPr>
          <w:i/>
          <w:u w:val="single"/>
        </w:rPr>
        <w:t> </w:t>
      </w:r>
      <w:r w:rsidR="00985C46" w:rsidRPr="007C4C3B">
        <w:rPr>
          <w:i/>
          <w:u w:val="single"/>
        </w:rPr>
        <w:t>Обеспечивает контроль за соблюдением порядка оформления первичных учетных документов.</w:t>
      </w:r>
    </w:p>
    <w:p w:rsidR="00985C46" w:rsidRPr="007C4C3B" w:rsidRDefault="00D328D3" w:rsidP="00D328D3">
      <w:pPr>
        <w:tabs>
          <w:tab w:val="left" w:pos="5670"/>
        </w:tabs>
        <w:spacing w:after="1" w:line="260" w:lineRule="atLeast"/>
        <w:jc w:val="both"/>
        <w:rPr>
          <w:u w:val="single"/>
        </w:rPr>
      </w:pPr>
      <w:r>
        <w:rPr>
          <w:i/>
          <w:u w:val="single"/>
        </w:rPr>
        <w:t>11)</w:t>
      </w:r>
      <w:r w:rsidR="002B66DB">
        <w:rPr>
          <w:i/>
          <w:u w:val="single"/>
        </w:rPr>
        <w:t> </w:t>
      </w:r>
      <w:r w:rsidR="00985C46" w:rsidRPr="007C4C3B">
        <w:rPr>
          <w:i/>
          <w:u w:val="single"/>
        </w:rPr>
        <w:t>Организует информационное обеспечение управленческого учета, учет затрат на производство, составление калькуляций себестоимости продукции (работ, услуг), учет по центрам ответственности и сегментам деятельности, формирование внутренней управленческой отчетности.</w:t>
      </w:r>
    </w:p>
    <w:p w:rsidR="00985C46" w:rsidRPr="007C4C3B" w:rsidRDefault="00985C46" w:rsidP="00D328D3">
      <w:pPr>
        <w:tabs>
          <w:tab w:val="left" w:pos="5670"/>
        </w:tabs>
        <w:spacing w:after="1" w:line="260" w:lineRule="atLeast"/>
        <w:jc w:val="both"/>
        <w:rPr>
          <w:u w:val="single"/>
        </w:rPr>
      </w:pPr>
      <w:r w:rsidRPr="007C4C3B">
        <w:rPr>
          <w:i/>
          <w:u w:val="single"/>
        </w:rPr>
        <w:t>1</w:t>
      </w:r>
      <w:r w:rsidR="00D328D3">
        <w:rPr>
          <w:i/>
          <w:u w:val="single"/>
        </w:rPr>
        <w:t>2)</w:t>
      </w:r>
      <w:r w:rsidRPr="007C4C3B">
        <w:rPr>
          <w:i/>
          <w:u w:val="single"/>
        </w:rPr>
        <w:t xml:space="preserve"> Обеспечивает своевременное перечисление:</w:t>
      </w:r>
    </w:p>
    <w:p w:rsidR="00985C46" w:rsidRPr="007C4C3B" w:rsidRDefault="00985C46" w:rsidP="00D328D3">
      <w:pPr>
        <w:tabs>
          <w:tab w:val="left" w:pos="5670"/>
        </w:tabs>
        <w:spacing w:after="1" w:line="260" w:lineRule="atLeast"/>
        <w:jc w:val="both"/>
        <w:rPr>
          <w:u w:val="single"/>
        </w:rPr>
      </w:pPr>
      <w:r w:rsidRPr="007C4C3B">
        <w:rPr>
          <w:i/>
          <w:u w:val="single"/>
        </w:rPr>
        <w:t>- налогов и сборов в федеральный, региональный и местный бюджеты;</w:t>
      </w:r>
    </w:p>
    <w:p w:rsidR="00985C46" w:rsidRPr="007C4C3B" w:rsidRDefault="00985C46" w:rsidP="00D328D3">
      <w:pPr>
        <w:tabs>
          <w:tab w:val="left" w:pos="5670"/>
        </w:tabs>
        <w:spacing w:after="1" w:line="260" w:lineRule="atLeast"/>
        <w:jc w:val="both"/>
        <w:rPr>
          <w:u w:val="single"/>
        </w:rPr>
      </w:pPr>
      <w:r w:rsidRPr="007C4C3B">
        <w:rPr>
          <w:i/>
          <w:u w:val="single"/>
        </w:rPr>
        <w:t>- страховых взносов в государственные внебюджетные социальные фонды;</w:t>
      </w:r>
    </w:p>
    <w:p w:rsidR="00985C46" w:rsidRPr="007C4C3B" w:rsidRDefault="00985C46" w:rsidP="00D328D3">
      <w:pPr>
        <w:tabs>
          <w:tab w:val="left" w:pos="5670"/>
        </w:tabs>
        <w:spacing w:after="1" w:line="260" w:lineRule="atLeast"/>
        <w:jc w:val="both"/>
        <w:rPr>
          <w:u w:val="single"/>
        </w:rPr>
      </w:pPr>
      <w:r w:rsidRPr="007C4C3B">
        <w:rPr>
          <w:i/>
          <w:u w:val="single"/>
        </w:rPr>
        <w:t>- платежей в кредитные организации;</w:t>
      </w:r>
    </w:p>
    <w:p w:rsidR="00985C46" w:rsidRPr="007C4C3B" w:rsidRDefault="002B66DB" w:rsidP="00D328D3">
      <w:pPr>
        <w:tabs>
          <w:tab w:val="left" w:pos="5670"/>
        </w:tabs>
        <w:spacing w:after="1" w:line="260" w:lineRule="atLeast"/>
        <w:jc w:val="both"/>
        <w:rPr>
          <w:u w:val="single"/>
        </w:rPr>
      </w:pPr>
      <w:r>
        <w:rPr>
          <w:i/>
          <w:u w:val="single"/>
        </w:rPr>
        <w:t>- </w:t>
      </w:r>
      <w:r w:rsidR="00985C46" w:rsidRPr="007C4C3B">
        <w:rPr>
          <w:i/>
          <w:u w:val="single"/>
        </w:rPr>
        <w:t>средств на финансирование капитальных вложений, погашение задолженностей по ссудам.</w:t>
      </w:r>
    </w:p>
    <w:p w:rsidR="00985C46" w:rsidRPr="007C4C3B" w:rsidRDefault="00985C46" w:rsidP="00D328D3">
      <w:pPr>
        <w:tabs>
          <w:tab w:val="left" w:pos="5670"/>
        </w:tabs>
        <w:spacing w:after="1" w:line="260" w:lineRule="atLeast"/>
        <w:jc w:val="both"/>
        <w:rPr>
          <w:u w:val="single"/>
        </w:rPr>
      </w:pPr>
      <w:r w:rsidRPr="007C4C3B">
        <w:rPr>
          <w:i/>
          <w:u w:val="single"/>
        </w:rPr>
        <w:t>1</w:t>
      </w:r>
      <w:r w:rsidR="00D328D3">
        <w:rPr>
          <w:i/>
          <w:u w:val="single"/>
        </w:rPr>
        <w:t>3)</w:t>
      </w:r>
      <w:r w:rsidR="002B66DB">
        <w:rPr>
          <w:i/>
          <w:u w:val="single"/>
        </w:rPr>
        <w:t> </w:t>
      </w:r>
      <w:r w:rsidRPr="007C4C3B">
        <w:rPr>
          <w:i/>
          <w:u w:val="single"/>
        </w:rPr>
        <w:t>Осуществляет контроль за расходованием фонда оплаты труда, организацией и правильностью расчетов по оплате труда работников, проведением инвентаризаций, порядком ведения бухгалтерского учета, отчетности, а также проведением документальных ревизий в Инспекции.</w:t>
      </w:r>
    </w:p>
    <w:p w:rsidR="00985C46" w:rsidRPr="007C4C3B" w:rsidRDefault="00985C46" w:rsidP="00D328D3">
      <w:pPr>
        <w:tabs>
          <w:tab w:val="left" w:pos="5670"/>
        </w:tabs>
        <w:spacing w:after="1" w:line="260" w:lineRule="atLeast"/>
        <w:jc w:val="both"/>
        <w:rPr>
          <w:u w:val="single"/>
        </w:rPr>
      </w:pPr>
      <w:r w:rsidRPr="007C4C3B">
        <w:rPr>
          <w:i/>
          <w:u w:val="single"/>
        </w:rPr>
        <w:t>1</w:t>
      </w:r>
      <w:r w:rsidR="00D328D3">
        <w:rPr>
          <w:i/>
          <w:u w:val="single"/>
        </w:rPr>
        <w:t>4)</w:t>
      </w:r>
      <w:r w:rsidR="002B66DB">
        <w:rPr>
          <w:i/>
          <w:u w:val="single"/>
        </w:rPr>
        <w:t> </w:t>
      </w:r>
      <w:r w:rsidRPr="007C4C3B">
        <w:rPr>
          <w:i/>
          <w:u w:val="single"/>
        </w:rPr>
        <w:t>Принимает участие в проведении финансового анализа и формировании налоговой политики на основе данных бухгалтерского учета и отчетности, в организации внутреннего аудита.</w:t>
      </w:r>
    </w:p>
    <w:p w:rsidR="00985C46" w:rsidRPr="007C4C3B" w:rsidRDefault="007C4C3B" w:rsidP="00D328D3">
      <w:pPr>
        <w:tabs>
          <w:tab w:val="left" w:pos="5670"/>
        </w:tabs>
        <w:spacing w:after="1" w:line="260" w:lineRule="atLeast"/>
        <w:jc w:val="both"/>
        <w:rPr>
          <w:u w:val="single"/>
        </w:rPr>
      </w:pPr>
      <w:r w:rsidRPr="007C4C3B">
        <w:rPr>
          <w:i/>
          <w:u w:val="single"/>
        </w:rPr>
        <w:t>1</w:t>
      </w:r>
      <w:r w:rsidR="00D328D3">
        <w:rPr>
          <w:i/>
          <w:u w:val="single"/>
        </w:rPr>
        <w:t>5)</w:t>
      </w:r>
      <w:r w:rsidR="002B66DB">
        <w:rPr>
          <w:i/>
          <w:u w:val="single"/>
        </w:rPr>
        <w:t> </w:t>
      </w:r>
      <w:r w:rsidR="00985C46" w:rsidRPr="007C4C3B">
        <w:rPr>
          <w:i/>
          <w:u w:val="single"/>
        </w:rPr>
        <w:t>Подготавливает предложения, направленные на улучшение результатов финансовой деятельности организации, устранение потерь и непроизводительных затрат.</w:t>
      </w:r>
    </w:p>
    <w:p w:rsidR="00985C46" w:rsidRPr="007C4C3B" w:rsidRDefault="007C4C3B" w:rsidP="00D328D3">
      <w:pPr>
        <w:tabs>
          <w:tab w:val="left" w:pos="5670"/>
        </w:tabs>
        <w:spacing w:after="1" w:line="260" w:lineRule="atLeast"/>
        <w:jc w:val="both"/>
        <w:rPr>
          <w:u w:val="single"/>
        </w:rPr>
      </w:pPr>
      <w:r w:rsidRPr="007C4C3B">
        <w:rPr>
          <w:i/>
          <w:u w:val="single"/>
        </w:rPr>
        <w:t>1</w:t>
      </w:r>
      <w:r w:rsidR="00D328D3">
        <w:rPr>
          <w:i/>
          <w:u w:val="single"/>
        </w:rPr>
        <w:t>6)</w:t>
      </w:r>
      <w:r w:rsidR="002B66DB">
        <w:rPr>
          <w:i/>
          <w:u w:val="single"/>
        </w:rPr>
        <w:t> </w:t>
      </w:r>
      <w:r w:rsidR="00985C46" w:rsidRPr="007C4C3B">
        <w:rPr>
          <w:i/>
          <w:u w:val="single"/>
        </w:rPr>
        <w:t>Ведет работу по обеспечению соблюдения финансовой и кассовой дисциплины, смет расходов, законности списания со счетов бухгалтерского учета недостач, дебиторской задолженности и других потерь.</w:t>
      </w:r>
    </w:p>
    <w:p w:rsidR="00985C46" w:rsidRPr="007C4C3B" w:rsidRDefault="007C4C3B" w:rsidP="00D328D3">
      <w:pPr>
        <w:tabs>
          <w:tab w:val="left" w:pos="5670"/>
        </w:tabs>
        <w:spacing w:after="1" w:line="260" w:lineRule="atLeast"/>
        <w:jc w:val="both"/>
        <w:rPr>
          <w:u w:val="single"/>
        </w:rPr>
      </w:pPr>
      <w:r w:rsidRPr="007C4C3B">
        <w:rPr>
          <w:i/>
          <w:u w:val="single"/>
        </w:rPr>
        <w:t>1</w:t>
      </w:r>
      <w:r w:rsidR="00D328D3">
        <w:rPr>
          <w:i/>
          <w:u w:val="single"/>
        </w:rPr>
        <w:t>7)</w:t>
      </w:r>
      <w:r w:rsidR="002B66DB">
        <w:rPr>
          <w:i/>
          <w:u w:val="single"/>
        </w:rPr>
        <w:t> </w:t>
      </w:r>
      <w:r w:rsidR="00985C46" w:rsidRPr="007C4C3B">
        <w:rPr>
          <w:i/>
          <w:u w:val="single"/>
        </w:rPr>
        <w:t>Участвует в оформлении документов по недостачам, незаконному расходованию денежных средств и товарно-материальных ценностей, контролирует передачу в необходимых случаях этих материалов в следственные и судебные органы.</w:t>
      </w:r>
    </w:p>
    <w:p w:rsidR="00985C46" w:rsidRPr="007C4C3B" w:rsidRDefault="007C4C3B" w:rsidP="00D328D3">
      <w:pPr>
        <w:tabs>
          <w:tab w:val="left" w:pos="5670"/>
        </w:tabs>
        <w:spacing w:after="1" w:line="260" w:lineRule="atLeast"/>
        <w:jc w:val="both"/>
        <w:rPr>
          <w:u w:val="single"/>
        </w:rPr>
      </w:pPr>
      <w:r w:rsidRPr="007C4C3B">
        <w:rPr>
          <w:i/>
          <w:u w:val="single"/>
        </w:rPr>
        <w:t>1</w:t>
      </w:r>
      <w:r w:rsidR="00D328D3">
        <w:rPr>
          <w:i/>
          <w:u w:val="single"/>
        </w:rPr>
        <w:t>8)</w:t>
      </w:r>
      <w:r w:rsidR="002B66DB">
        <w:rPr>
          <w:i/>
          <w:u w:val="single"/>
        </w:rPr>
        <w:t> </w:t>
      </w:r>
      <w:r w:rsidR="00985C46" w:rsidRPr="007C4C3B">
        <w:rPr>
          <w:i/>
          <w:u w:val="single"/>
        </w:rPr>
        <w:t>Обеспечивает составление отчета об исполнении бюджетов денежных средств и смет расходов, подготовку необходимой бухгалтерской и статистической отчетности, представление их в установленном порядке в соответствующие органы.</w:t>
      </w:r>
    </w:p>
    <w:p w:rsidR="00985C46" w:rsidRPr="007C4C3B" w:rsidRDefault="007C4C3B" w:rsidP="00D328D3">
      <w:pPr>
        <w:tabs>
          <w:tab w:val="left" w:pos="5670"/>
        </w:tabs>
        <w:spacing w:after="1" w:line="260" w:lineRule="atLeast"/>
        <w:jc w:val="both"/>
        <w:rPr>
          <w:u w:val="single"/>
        </w:rPr>
      </w:pPr>
      <w:r w:rsidRPr="007C4C3B">
        <w:rPr>
          <w:i/>
          <w:u w:val="single"/>
        </w:rPr>
        <w:t>1</w:t>
      </w:r>
      <w:r w:rsidR="00D328D3">
        <w:rPr>
          <w:i/>
          <w:u w:val="single"/>
        </w:rPr>
        <w:t>9)</w:t>
      </w:r>
      <w:r w:rsidR="002B66DB">
        <w:rPr>
          <w:i/>
          <w:u w:val="single"/>
        </w:rPr>
        <w:t> </w:t>
      </w:r>
      <w:r w:rsidR="00985C46" w:rsidRPr="007C4C3B">
        <w:rPr>
          <w:i/>
          <w:u w:val="single"/>
        </w:rPr>
        <w:t>Обеспечивает сохранность бухгалтерских документов и сдачу их в установленном порядке в архив.</w:t>
      </w:r>
    </w:p>
    <w:p w:rsidR="00985C46" w:rsidRPr="007C4C3B" w:rsidRDefault="00D328D3" w:rsidP="00D328D3">
      <w:pPr>
        <w:tabs>
          <w:tab w:val="left" w:pos="5670"/>
        </w:tabs>
        <w:spacing w:after="1" w:line="260" w:lineRule="atLeast"/>
        <w:jc w:val="both"/>
        <w:rPr>
          <w:u w:val="single"/>
        </w:rPr>
      </w:pPr>
      <w:r>
        <w:rPr>
          <w:i/>
          <w:u w:val="single"/>
        </w:rPr>
        <w:t>20)</w:t>
      </w:r>
      <w:r w:rsidR="002B66DB">
        <w:rPr>
          <w:i/>
          <w:u w:val="single"/>
        </w:rPr>
        <w:t> </w:t>
      </w:r>
      <w:r w:rsidR="00985C46" w:rsidRPr="007C4C3B">
        <w:rPr>
          <w:i/>
          <w:u w:val="single"/>
        </w:rPr>
        <w:t>Оказывает методическую помощь руководителям подразделений</w:t>
      </w:r>
      <w:r w:rsidR="007C4C3B" w:rsidRPr="007C4C3B">
        <w:rPr>
          <w:i/>
          <w:u w:val="single"/>
        </w:rPr>
        <w:t xml:space="preserve"> и другим работникам Инспекции</w:t>
      </w:r>
      <w:r w:rsidR="00985C46" w:rsidRPr="007C4C3B">
        <w:rPr>
          <w:i/>
          <w:u w:val="single"/>
        </w:rPr>
        <w:t xml:space="preserve"> по вопросам бухгалтерского учета, контроля, отчетности и анализа хозяйственной деятельности.</w:t>
      </w:r>
    </w:p>
    <w:p w:rsidR="00F031CC" w:rsidRDefault="007C4C3B" w:rsidP="00D328D3">
      <w:pPr>
        <w:tabs>
          <w:tab w:val="left" w:pos="5670"/>
        </w:tabs>
        <w:jc w:val="both"/>
        <w:rPr>
          <w:i/>
          <w:szCs w:val="26"/>
          <w:u w:val="single"/>
        </w:rPr>
      </w:pPr>
      <w:r>
        <w:rPr>
          <w:i/>
          <w:szCs w:val="26"/>
          <w:u w:val="single"/>
        </w:rPr>
        <w:lastRenderedPageBreak/>
        <w:t>2</w:t>
      </w:r>
      <w:r w:rsidR="00D328D3">
        <w:rPr>
          <w:i/>
          <w:szCs w:val="26"/>
          <w:u w:val="single"/>
        </w:rPr>
        <w:t>1)</w:t>
      </w:r>
      <w:r w:rsidR="007F518D">
        <w:rPr>
          <w:i/>
          <w:szCs w:val="26"/>
          <w:u w:val="single"/>
        </w:rPr>
        <w:t> </w:t>
      </w:r>
      <w:r w:rsidR="00F031CC" w:rsidRPr="00F031CC">
        <w:rPr>
          <w:i/>
          <w:szCs w:val="26"/>
          <w:u w:val="single"/>
        </w:rPr>
        <w:t>Нес</w:t>
      </w:r>
      <w:r w:rsidR="00D328D3">
        <w:rPr>
          <w:i/>
          <w:szCs w:val="26"/>
          <w:u w:val="single"/>
        </w:rPr>
        <w:t>е</w:t>
      </w:r>
      <w:r w:rsidR="00F031CC" w:rsidRPr="00F031CC">
        <w:rPr>
          <w:i/>
          <w:szCs w:val="26"/>
          <w:u w:val="single"/>
        </w:rPr>
        <w:t xml:space="preserve">т иные обязанности в соответствии с действующим законодательством Российской Федерации и Томской области, а также по мере необходимости исполнять </w:t>
      </w:r>
      <w:r w:rsidR="00E05386">
        <w:rPr>
          <w:i/>
          <w:szCs w:val="26"/>
          <w:u w:val="single"/>
        </w:rPr>
        <w:t>иные распоряжения и поручения начальника</w:t>
      </w:r>
      <w:r w:rsidR="0098490A">
        <w:rPr>
          <w:i/>
          <w:szCs w:val="26"/>
          <w:u w:val="single"/>
        </w:rPr>
        <w:t>, заместителя начальника</w:t>
      </w:r>
      <w:r w:rsidR="00E05386">
        <w:rPr>
          <w:i/>
          <w:szCs w:val="26"/>
          <w:u w:val="single"/>
        </w:rPr>
        <w:t xml:space="preserve"> Инспекции.</w:t>
      </w:r>
    </w:p>
    <w:p w:rsidR="00F031CC" w:rsidRDefault="00F031CC" w:rsidP="0087428B">
      <w:pPr>
        <w:tabs>
          <w:tab w:val="left" w:pos="5670"/>
        </w:tabs>
        <w:jc w:val="both"/>
        <w:rPr>
          <w:i/>
          <w:szCs w:val="26"/>
          <w:u w:val="single"/>
        </w:rPr>
      </w:pPr>
    </w:p>
    <w:p w:rsidR="001D1F0C" w:rsidRDefault="009379E6" w:rsidP="00FE1DF9">
      <w:pPr>
        <w:tabs>
          <w:tab w:val="left" w:pos="5670"/>
        </w:tabs>
        <w:jc w:val="both"/>
        <w:rPr>
          <w:szCs w:val="26"/>
        </w:rPr>
      </w:pPr>
      <w:r w:rsidRPr="00DA1E09">
        <w:rPr>
          <w:szCs w:val="26"/>
        </w:rPr>
        <w:t>Права:</w:t>
      </w:r>
    </w:p>
    <w:p w:rsidR="007C4C3B" w:rsidRDefault="00FC1084" w:rsidP="00FE1DF9">
      <w:pPr>
        <w:tabs>
          <w:tab w:val="left" w:pos="5670"/>
        </w:tabs>
        <w:jc w:val="both"/>
        <w:rPr>
          <w:i/>
          <w:szCs w:val="26"/>
          <w:u w:val="single"/>
        </w:rPr>
      </w:pPr>
      <w:r w:rsidRPr="00FC1084">
        <w:rPr>
          <w:i/>
          <w:szCs w:val="26"/>
          <w:u w:val="single"/>
        </w:rPr>
        <w:t>1. В рамках своей компетенции принимать решения и/или участвовать в их подготовке</w:t>
      </w:r>
      <w:r w:rsidR="007C4C3B">
        <w:rPr>
          <w:i/>
          <w:szCs w:val="26"/>
          <w:u w:val="single"/>
        </w:rPr>
        <w:t>;</w:t>
      </w:r>
    </w:p>
    <w:p w:rsidR="007C4C3B" w:rsidRPr="007C4C3B" w:rsidRDefault="007C4C3B" w:rsidP="0087428B">
      <w:pPr>
        <w:tabs>
          <w:tab w:val="left" w:pos="5670"/>
        </w:tabs>
        <w:spacing w:after="1" w:line="260" w:lineRule="atLeast"/>
        <w:jc w:val="both"/>
        <w:rPr>
          <w:u w:val="single"/>
        </w:rPr>
      </w:pPr>
      <w:r w:rsidRPr="007C4C3B">
        <w:rPr>
          <w:i/>
          <w:u w:val="single"/>
        </w:rPr>
        <w:t xml:space="preserve">2.Действовать от </w:t>
      </w:r>
      <w:r w:rsidR="008E41A0">
        <w:rPr>
          <w:i/>
          <w:u w:val="single"/>
        </w:rPr>
        <w:t xml:space="preserve">имени </w:t>
      </w:r>
      <w:r w:rsidR="00DB684F">
        <w:rPr>
          <w:i/>
          <w:u w:val="single"/>
        </w:rPr>
        <w:t>Отдела</w:t>
      </w:r>
      <w:r w:rsidRPr="007C4C3B">
        <w:rPr>
          <w:i/>
          <w:u w:val="single"/>
        </w:rPr>
        <w:t>, представлять е</w:t>
      </w:r>
      <w:r w:rsidR="008E41A0">
        <w:rPr>
          <w:i/>
          <w:u w:val="single"/>
        </w:rPr>
        <w:t>го</w:t>
      </w:r>
      <w:r w:rsidRPr="007C4C3B">
        <w:rPr>
          <w:i/>
          <w:u w:val="single"/>
        </w:rPr>
        <w:t xml:space="preserve"> интересы во взаимоотношениях с иными структурными подразделениями Инспекции и сторонними организациями по хозяйственно-финансовым, иным вопросам.</w:t>
      </w:r>
    </w:p>
    <w:p w:rsidR="007C4C3B" w:rsidRPr="007C4C3B" w:rsidRDefault="007C4C3B" w:rsidP="0087428B">
      <w:pPr>
        <w:tabs>
          <w:tab w:val="left" w:pos="5670"/>
        </w:tabs>
        <w:spacing w:after="1" w:line="260" w:lineRule="atLeast"/>
        <w:jc w:val="both"/>
        <w:rPr>
          <w:u w:val="single"/>
        </w:rPr>
      </w:pPr>
      <w:r w:rsidRPr="007C4C3B">
        <w:rPr>
          <w:i/>
          <w:u w:val="single"/>
        </w:rPr>
        <w:t>3. Подписывать и визировать документы в пределах своей компетенции.</w:t>
      </w:r>
    </w:p>
    <w:p w:rsidR="007C4C3B" w:rsidRPr="007C4C3B" w:rsidRDefault="007C4C3B" w:rsidP="0087428B">
      <w:pPr>
        <w:tabs>
          <w:tab w:val="left" w:pos="5670"/>
        </w:tabs>
        <w:spacing w:after="1" w:line="260" w:lineRule="atLeast"/>
        <w:jc w:val="both"/>
        <w:rPr>
          <w:u w:val="single"/>
        </w:rPr>
      </w:pPr>
      <w:r w:rsidRPr="007C4C3B">
        <w:rPr>
          <w:i/>
          <w:u w:val="single"/>
        </w:rPr>
        <w:t>4. Вносить на рассмотрение руководства Инспекции предложения по улучшению ее деятельности.</w:t>
      </w:r>
    </w:p>
    <w:p w:rsidR="007C4C3B" w:rsidRPr="007C4C3B" w:rsidRDefault="007C4C3B" w:rsidP="0087428B">
      <w:pPr>
        <w:tabs>
          <w:tab w:val="left" w:pos="5670"/>
        </w:tabs>
        <w:spacing w:after="1" w:line="260" w:lineRule="atLeast"/>
        <w:jc w:val="both"/>
        <w:rPr>
          <w:u w:val="single"/>
        </w:rPr>
      </w:pPr>
      <w:r w:rsidRPr="007C4C3B">
        <w:rPr>
          <w:i/>
          <w:u w:val="single"/>
        </w:rPr>
        <w:t>5. Запрашивать от структурных подразделений Инспекции и самостоятельных специалистов необходимую информацию.</w:t>
      </w:r>
    </w:p>
    <w:p w:rsidR="007C4C3B" w:rsidRPr="007C4C3B" w:rsidRDefault="007C4C3B" w:rsidP="0087428B">
      <w:pPr>
        <w:tabs>
          <w:tab w:val="left" w:pos="5670"/>
        </w:tabs>
        <w:spacing w:after="1" w:line="260" w:lineRule="atLeast"/>
        <w:jc w:val="both"/>
        <w:rPr>
          <w:u w:val="single"/>
        </w:rPr>
      </w:pPr>
      <w:r w:rsidRPr="007C4C3B">
        <w:rPr>
          <w:i/>
          <w:u w:val="single"/>
        </w:rPr>
        <w:t>6. Вносить на рассмотрение начальника Инспекции:</w:t>
      </w:r>
    </w:p>
    <w:p w:rsidR="007C4C3B" w:rsidRPr="007C4C3B" w:rsidRDefault="007C4C3B" w:rsidP="0087428B">
      <w:pPr>
        <w:tabs>
          <w:tab w:val="left" w:pos="5670"/>
        </w:tabs>
        <w:spacing w:after="1" w:line="260" w:lineRule="atLeast"/>
        <w:jc w:val="both"/>
        <w:rPr>
          <w:u w:val="single"/>
        </w:rPr>
      </w:pPr>
      <w:r w:rsidRPr="007C4C3B">
        <w:rPr>
          <w:i/>
          <w:u w:val="single"/>
        </w:rPr>
        <w:t xml:space="preserve">- представления о назначении, перемещении и освобождении от занимаемых должностей работников </w:t>
      </w:r>
      <w:r w:rsidR="008E41A0">
        <w:rPr>
          <w:i/>
          <w:u w:val="single"/>
        </w:rPr>
        <w:t>отдела</w:t>
      </w:r>
      <w:r w:rsidRPr="007C4C3B">
        <w:rPr>
          <w:i/>
          <w:u w:val="single"/>
        </w:rPr>
        <w:t>;</w:t>
      </w:r>
    </w:p>
    <w:p w:rsidR="007C4C3B" w:rsidRPr="007C4C3B" w:rsidRDefault="007C4C3B" w:rsidP="0087428B">
      <w:pPr>
        <w:tabs>
          <w:tab w:val="left" w:pos="5670"/>
        </w:tabs>
        <w:spacing w:after="1" w:line="260" w:lineRule="atLeast"/>
        <w:jc w:val="both"/>
        <w:rPr>
          <w:u w:val="single"/>
        </w:rPr>
      </w:pPr>
      <w:r w:rsidRPr="007C4C3B">
        <w:rPr>
          <w:i/>
          <w:u w:val="single"/>
        </w:rPr>
        <w:t>- предложения о поощрении отличившихся работников;</w:t>
      </w:r>
    </w:p>
    <w:p w:rsidR="007C4C3B" w:rsidRPr="007C4C3B" w:rsidRDefault="007C4C3B" w:rsidP="0087428B">
      <w:pPr>
        <w:tabs>
          <w:tab w:val="left" w:pos="5670"/>
        </w:tabs>
        <w:spacing w:after="1" w:line="260" w:lineRule="atLeast"/>
        <w:jc w:val="both"/>
        <w:rPr>
          <w:u w:val="single"/>
        </w:rPr>
      </w:pPr>
      <w:r w:rsidRPr="007C4C3B">
        <w:rPr>
          <w:i/>
          <w:u w:val="single"/>
        </w:rPr>
        <w:t>- предложения о привлечении к материальной и дисциплинарной ответственно</w:t>
      </w:r>
      <w:r w:rsidR="00894693">
        <w:rPr>
          <w:i/>
          <w:u w:val="single"/>
        </w:rPr>
        <w:t>сти нарушителей служебной</w:t>
      </w:r>
      <w:r w:rsidRPr="007C4C3B">
        <w:rPr>
          <w:i/>
          <w:u w:val="single"/>
        </w:rPr>
        <w:t xml:space="preserve"> и трудовой дисциплины.</w:t>
      </w:r>
    </w:p>
    <w:p w:rsidR="007C4C3B" w:rsidRDefault="007C4C3B" w:rsidP="0087428B">
      <w:pPr>
        <w:tabs>
          <w:tab w:val="left" w:pos="5670"/>
        </w:tabs>
        <w:spacing w:after="1" w:line="260" w:lineRule="atLeast"/>
        <w:jc w:val="both"/>
      </w:pPr>
      <w:r w:rsidRPr="007C4C3B">
        <w:rPr>
          <w:i/>
          <w:u w:val="single"/>
        </w:rPr>
        <w:t xml:space="preserve">7. Самостоятельно вести переписку со структурными подразделениями Инспекции, а также иными организациями по вопросам, входящим в компетенцию </w:t>
      </w:r>
      <w:r w:rsidR="008E41A0">
        <w:rPr>
          <w:i/>
          <w:u w:val="single"/>
        </w:rPr>
        <w:t>отдела</w:t>
      </w:r>
      <w:r w:rsidRPr="007C4C3B">
        <w:rPr>
          <w:i/>
          <w:u w:val="single"/>
        </w:rPr>
        <w:t xml:space="preserve"> и не требующим решения руководителя организации</w:t>
      </w:r>
      <w:r>
        <w:rPr>
          <w:i/>
        </w:rPr>
        <w:t>.</w:t>
      </w:r>
    </w:p>
    <w:p w:rsidR="007C4C3B" w:rsidRPr="007C4C3B" w:rsidRDefault="007C4C3B" w:rsidP="0087428B">
      <w:pPr>
        <w:tabs>
          <w:tab w:val="left" w:pos="5670"/>
        </w:tabs>
        <w:spacing w:after="1" w:line="260" w:lineRule="atLeast"/>
        <w:jc w:val="both"/>
        <w:rPr>
          <w:u w:val="single"/>
        </w:rPr>
      </w:pPr>
      <w:r w:rsidRPr="007C4C3B">
        <w:rPr>
          <w:i/>
          <w:u w:val="single"/>
        </w:rPr>
        <w:t xml:space="preserve">8. Требовать от Начальника Инспекции (иных руководителей) оказания содействия в исполнении </w:t>
      </w:r>
      <w:r w:rsidR="008E41A0">
        <w:rPr>
          <w:i/>
          <w:u w:val="single"/>
        </w:rPr>
        <w:t>начальником отдела финансово-ресурсного обеспечения - главным</w:t>
      </w:r>
      <w:r w:rsidRPr="007C4C3B">
        <w:rPr>
          <w:i/>
          <w:u w:val="single"/>
        </w:rPr>
        <w:t xml:space="preserve"> бухгалтером </w:t>
      </w:r>
      <w:r w:rsidR="00DB684F">
        <w:rPr>
          <w:i/>
          <w:u w:val="single"/>
        </w:rPr>
        <w:t xml:space="preserve">Инспекции </w:t>
      </w:r>
      <w:r w:rsidRPr="007C4C3B">
        <w:rPr>
          <w:i/>
          <w:u w:val="single"/>
        </w:rPr>
        <w:t>обязанностей и прав, предусмотренных настоящ</w:t>
      </w:r>
      <w:r w:rsidR="008E41A0">
        <w:rPr>
          <w:i/>
          <w:u w:val="single"/>
        </w:rPr>
        <w:t>им</w:t>
      </w:r>
      <w:r w:rsidRPr="007C4C3B">
        <w:rPr>
          <w:i/>
          <w:u w:val="single"/>
        </w:rPr>
        <w:t xml:space="preserve"> должностн</w:t>
      </w:r>
      <w:r w:rsidR="008E41A0">
        <w:rPr>
          <w:i/>
          <w:u w:val="single"/>
        </w:rPr>
        <w:t>ым</w:t>
      </w:r>
      <w:r w:rsidRPr="007C4C3B">
        <w:rPr>
          <w:i/>
          <w:u w:val="single"/>
        </w:rPr>
        <w:t xml:space="preserve"> </w:t>
      </w:r>
      <w:r w:rsidR="008E41A0">
        <w:rPr>
          <w:i/>
          <w:u w:val="single"/>
        </w:rPr>
        <w:t>регламентом</w:t>
      </w:r>
      <w:r w:rsidRPr="007C4C3B">
        <w:rPr>
          <w:i/>
          <w:u w:val="single"/>
        </w:rPr>
        <w:t>.</w:t>
      </w:r>
    </w:p>
    <w:p w:rsidR="007C4C3B" w:rsidRPr="007C4C3B" w:rsidRDefault="007C4C3B" w:rsidP="0087428B">
      <w:pPr>
        <w:tabs>
          <w:tab w:val="left" w:pos="5670"/>
        </w:tabs>
        <w:spacing w:after="1" w:line="260" w:lineRule="atLeast"/>
        <w:jc w:val="both"/>
        <w:rPr>
          <w:u w:val="single"/>
        </w:rPr>
      </w:pPr>
      <w:r w:rsidRPr="007C4C3B">
        <w:rPr>
          <w:i/>
          <w:u w:val="single"/>
        </w:rPr>
        <w:t>9. Взаимодействовать:</w:t>
      </w:r>
    </w:p>
    <w:p w:rsidR="007C4C3B" w:rsidRPr="007C4C3B" w:rsidRDefault="002B66DB" w:rsidP="0087428B">
      <w:pPr>
        <w:tabs>
          <w:tab w:val="left" w:pos="5670"/>
        </w:tabs>
        <w:spacing w:after="1" w:line="260" w:lineRule="atLeast"/>
        <w:jc w:val="both"/>
        <w:rPr>
          <w:u w:val="single"/>
        </w:rPr>
      </w:pPr>
      <w:r>
        <w:rPr>
          <w:i/>
          <w:u w:val="single"/>
        </w:rPr>
        <w:t>- с </w:t>
      </w:r>
      <w:r w:rsidR="007C4C3B" w:rsidRPr="007C4C3B">
        <w:rPr>
          <w:i/>
          <w:u w:val="single"/>
        </w:rPr>
        <w:t>руководителями всех структурных подразделений, гражданскими служащими, работниками - по вопросам</w:t>
      </w:r>
      <w:r>
        <w:rPr>
          <w:i/>
          <w:u w:val="single"/>
        </w:rPr>
        <w:t xml:space="preserve"> входящим в компетенцию Отдела;</w:t>
      </w:r>
    </w:p>
    <w:p w:rsidR="007C4C3B" w:rsidRPr="007C4C3B" w:rsidRDefault="007C4C3B" w:rsidP="0087428B">
      <w:pPr>
        <w:tabs>
          <w:tab w:val="left" w:pos="5670"/>
        </w:tabs>
        <w:spacing w:after="1" w:line="260" w:lineRule="atLeast"/>
        <w:jc w:val="both"/>
        <w:rPr>
          <w:u w:val="single"/>
        </w:rPr>
      </w:pPr>
      <w:r w:rsidRPr="007C4C3B">
        <w:rPr>
          <w:i/>
          <w:u w:val="single"/>
        </w:rPr>
        <w:t xml:space="preserve">- с подразделением по вопросам государственной службы и кадров, правового обеспечения - по вопросам подбора, приема, увольнения, перемещения материально ответственных лиц и работников возглавляемого им </w:t>
      </w:r>
      <w:r w:rsidR="00DB684F">
        <w:rPr>
          <w:i/>
          <w:u w:val="single"/>
        </w:rPr>
        <w:t>Отдела</w:t>
      </w:r>
      <w:r w:rsidRPr="007C4C3B">
        <w:rPr>
          <w:i/>
          <w:u w:val="single"/>
        </w:rPr>
        <w:t>.</w:t>
      </w:r>
    </w:p>
    <w:p w:rsidR="00FC1084" w:rsidRPr="00FC1084" w:rsidRDefault="007C4C3B" w:rsidP="0087428B">
      <w:pPr>
        <w:tabs>
          <w:tab w:val="left" w:pos="5670"/>
        </w:tabs>
        <w:jc w:val="both"/>
        <w:rPr>
          <w:i/>
          <w:szCs w:val="26"/>
          <w:u w:val="single"/>
        </w:rPr>
      </w:pPr>
      <w:r>
        <w:rPr>
          <w:i/>
          <w:szCs w:val="26"/>
          <w:u w:val="single"/>
        </w:rPr>
        <w:t>10</w:t>
      </w:r>
      <w:r w:rsidR="00FC1084">
        <w:rPr>
          <w:i/>
          <w:szCs w:val="26"/>
          <w:u w:val="single"/>
        </w:rPr>
        <w:t>. </w:t>
      </w:r>
      <w:r w:rsidR="00FC1084" w:rsidRPr="00FC1084">
        <w:rPr>
          <w:i/>
          <w:szCs w:val="26"/>
          <w:u w:val="single"/>
        </w:rPr>
        <w:t>Запрашивать</w:t>
      </w:r>
      <w:r w:rsidR="00E05386">
        <w:rPr>
          <w:i/>
          <w:szCs w:val="26"/>
          <w:u w:val="single"/>
        </w:rPr>
        <w:t xml:space="preserve"> по поручению начальника Инспекции</w:t>
      </w:r>
      <w:r w:rsidR="00FC1084" w:rsidRPr="00FC1084">
        <w:rPr>
          <w:i/>
          <w:szCs w:val="26"/>
          <w:u w:val="single"/>
        </w:rPr>
        <w:t xml:space="preserve"> и получать в установленном порядке информацию от органов государственной власти, органов местного самоуправления, учреждений и организаций, их должностных лиц, необходимую для</w:t>
      </w:r>
      <w:r w:rsidR="00A00ED2">
        <w:rPr>
          <w:i/>
          <w:szCs w:val="26"/>
          <w:u w:val="single"/>
        </w:rPr>
        <w:t xml:space="preserve"> выполнения функций Инспекции</w:t>
      </w:r>
      <w:r w:rsidR="00FC1084" w:rsidRPr="00FC1084">
        <w:rPr>
          <w:i/>
          <w:szCs w:val="26"/>
          <w:u w:val="single"/>
        </w:rPr>
        <w:t>.</w:t>
      </w:r>
    </w:p>
    <w:p w:rsidR="00FC1084" w:rsidRPr="00FC1084" w:rsidRDefault="007C4C3B" w:rsidP="0087428B">
      <w:pPr>
        <w:tabs>
          <w:tab w:val="left" w:pos="5670"/>
        </w:tabs>
        <w:jc w:val="both"/>
        <w:rPr>
          <w:i/>
          <w:szCs w:val="26"/>
          <w:u w:val="single"/>
        </w:rPr>
      </w:pPr>
      <w:r>
        <w:rPr>
          <w:i/>
          <w:szCs w:val="26"/>
          <w:u w:val="single"/>
        </w:rPr>
        <w:t>11</w:t>
      </w:r>
      <w:r w:rsidR="00FC1084">
        <w:rPr>
          <w:i/>
          <w:szCs w:val="26"/>
          <w:u w:val="single"/>
        </w:rPr>
        <w:t>. </w:t>
      </w:r>
      <w:r w:rsidR="00FC1084" w:rsidRPr="00FC1084">
        <w:rPr>
          <w:i/>
          <w:szCs w:val="26"/>
          <w:u w:val="single"/>
        </w:rPr>
        <w:t>Знакомиться с нормативными правовыми актами Российской Федерации, Томской области по вопросам, вхо</w:t>
      </w:r>
      <w:r w:rsidR="00A00ED2">
        <w:rPr>
          <w:i/>
          <w:szCs w:val="26"/>
          <w:u w:val="single"/>
        </w:rPr>
        <w:t>дящим в компетенцию Инспекции</w:t>
      </w:r>
      <w:r w:rsidR="00FC1084" w:rsidRPr="00FC1084">
        <w:rPr>
          <w:i/>
          <w:szCs w:val="26"/>
          <w:u w:val="single"/>
        </w:rPr>
        <w:t>.</w:t>
      </w:r>
    </w:p>
    <w:p w:rsidR="00FC1084" w:rsidRPr="00FC1084" w:rsidRDefault="007C4C3B" w:rsidP="0087428B">
      <w:pPr>
        <w:tabs>
          <w:tab w:val="left" w:pos="5670"/>
        </w:tabs>
        <w:jc w:val="both"/>
        <w:rPr>
          <w:i/>
          <w:szCs w:val="26"/>
          <w:u w:val="single"/>
        </w:rPr>
      </w:pPr>
      <w:r>
        <w:rPr>
          <w:i/>
          <w:szCs w:val="26"/>
          <w:u w:val="single"/>
        </w:rPr>
        <w:t>12</w:t>
      </w:r>
      <w:r w:rsidR="00FC1084">
        <w:rPr>
          <w:i/>
          <w:szCs w:val="26"/>
          <w:u w:val="single"/>
        </w:rPr>
        <w:t>. </w:t>
      </w:r>
      <w:r w:rsidR="00E05386">
        <w:rPr>
          <w:i/>
          <w:szCs w:val="26"/>
          <w:u w:val="single"/>
        </w:rPr>
        <w:t>Докладывать начальнику Инспекции</w:t>
      </w:r>
      <w:r w:rsidR="00FC1084" w:rsidRPr="00FC1084">
        <w:rPr>
          <w:i/>
          <w:szCs w:val="26"/>
          <w:u w:val="single"/>
        </w:rPr>
        <w:t xml:space="preserve"> о выявленных недостатках в работе в пределах своей компетенции, вносить предложения по совершенствованию работы.</w:t>
      </w:r>
    </w:p>
    <w:p w:rsidR="00FC1084" w:rsidRPr="00FC1084" w:rsidRDefault="007C4C3B" w:rsidP="0087428B">
      <w:pPr>
        <w:tabs>
          <w:tab w:val="left" w:pos="5670"/>
        </w:tabs>
        <w:jc w:val="both"/>
        <w:rPr>
          <w:i/>
          <w:szCs w:val="26"/>
          <w:u w:val="single"/>
        </w:rPr>
      </w:pPr>
      <w:r>
        <w:rPr>
          <w:i/>
          <w:szCs w:val="26"/>
          <w:u w:val="single"/>
        </w:rPr>
        <w:t>13</w:t>
      </w:r>
      <w:r w:rsidR="00FC1084">
        <w:rPr>
          <w:i/>
          <w:szCs w:val="26"/>
          <w:u w:val="single"/>
        </w:rPr>
        <w:t>. </w:t>
      </w:r>
      <w:r w:rsidR="00FC1084" w:rsidRPr="00FC1084">
        <w:rPr>
          <w:i/>
          <w:szCs w:val="26"/>
          <w:u w:val="single"/>
        </w:rPr>
        <w:t>Получать объективную оценку своей деят</w:t>
      </w:r>
      <w:r w:rsidR="00E05386">
        <w:rPr>
          <w:i/>
          <w:szCs w:val="26"/>
          <w:u w:val="single"/>
        </w:rPr>
        <w:t>ельности непосредственно от начальника Инспекции</w:t>
      </w:r>
      <w:r w:rsidR="00FC1084" w:rsidRPr="00FC1084">
        <w:rPr>
          <w:i/>
          <w:szCs w:val="26"/>
          <w:u w:val="single"/>
        </w:rPr>
        <w:t>.</w:t>
      </w:r>
    </w:p>
    <w:p w:rsidR="00915D2B" w:rsidRDefault="007C4C3B" w:rsidP="0087428B">
      <w:pPr>
        <w:tabs>
          <w:tab w:val="left" w:pos="5670"/>
        </w:tabs>
        <w:jc w:val="both"/>
        <w:rPr>
          <w:i/>
          <w:szCs w:val="26"/>
          <w:u w:val="single"/>
        </w:rPr>
      </w:pPr>
      <w:r>
        <w:rPr>
          <w:i/>
          <w:szCs w:val="26"/>
          <w:u w:val="single"/>
        </w:rPr>
        <w:t>14</w:t>
      </w:r>
      <w:r w:rsidR="00FC1084">
        <w:rPr>
          <w:i/>
          <w:szCs w:val="26"/>
          <w:u w:val="single"/>
        </w:rPr>
        <w:t>. </w:t>
      </w:r>
      <w:r w:rsidR="00FC1084" w:rsidRPr="00FC1084">
        <w:rPr>
          <w:i/>
          <w:szCs w:val="26"/>
          <w:u w:val="single"/>
        </w:rPr>
        <w:t>Получать полную и объективную информацию из других исполнительных органов государственной власти, необходимую для исполнения возложенных обязанностей.</w:t>
      </w:r>
    </w:p>
    <w:p w:rsidR="001A30CB" w:rsidRDefault="001A30CB" w:rsidP="0087428B">
      <w:pPr>
        <w:tabs>
          <w:tab w:val="left" w:pos="5670"/>
        </w:tabs>
        <w:jc w:val="both"/>
        <w:rPr>
          <w:szCs w:val="26"/>
        </w:rPr>
      </w:pPr>
    </w:p>
    <w:p w:rsidR="001D1F0C" w:rsidRDefault="009379E6" w:rsidP="0087428B">
      <w:pPr>
        <w:tabs>
          <w:tab w:val="left" w:pos="5670"/>
        </w:tabs>
        <w:jc w:val="both"/>
        <w:rPr>
          <w:szCs w:val="26"/>
        </w:rPr>
      </w:pPr>
      <w:r w:rsidRPr="00DA1E09">
        <w:rPr>
          <w:szCs w:val="26"/>
        </w:rPr>
        <w:lastRenderedPageBreak/>
        <w:t>Показатели результативности и эффективности профессиональной служебной деятельности:</w:t>
      </w:r>
    </w:p>
    <w:p w:rsidR="00D427D4" w:rsidRDefault="00D427D4" w:rsidP="0087428B">
      <w:pPr>
        <w:tabs>
          <w:tab w:val="left" w:pos="5670"/>
        </w:tabs>
        <w:jc w:val="both"/>
        <w:rPr>
          <w:i/>
          <w:szCs w:val="26"/>
          <w:u w:val="single"/>
        </w:rPr>
      </w:pPr>
      <w:r>
        <w:rPr>
          <w:i/>
          <w:szCs w:val="26"/>
          <w:u w:val="single"/>
        </w:rPr>
        <w:t>1. Отсутствие фактов нарушения бюджетного, налогового, финансового законодательства по результатам деятельности бухгалтерии Инспекции</w:t>
      </w:r>
      <w:r w:rsidR="000D3C41">
        <w:rPr>
          <w:i/>
          <w:szCs w:val="26"/>
          <w:u w:val="single"/>
        </w:rPr>
        <w:t>, а также законодательства РФ и иных правовых актов, регламентирующих деятельность отдела финансово-ресурсного обеспечения и подчиненных работников.</w:t>
      </w:r>
    </w:p>
    <w:p w:rsidR="00915D2B" w:rsidRPr="00DA1E09" w:rsidRDefault="00D427D4" w:rsidP="0087428B">
      <w:pPr>
        <w:tabs>
          <w:tab w:val="left" w:pos="5670"/>
        </w:tabs>
        <w:jc w:val="both"/>
        <w:rPr>
          <w:szCs w:val="26"/>
        </w:rPr>
      </w:pPr>
      <w:r>
        <w:rPr>
          <w:i/>
          <w:szCs w:val="26"/>
          <w:u w:val="single"/>
        </w:rPr>
        <w:t>2</w:t>
      </w:r>
      <w:r w:rsidR="00CD3A6E">
        <w:rPr>
          <w:i/>
          <w:szCs w:val="26"/>
          <w:u w:val="single"/>
        </w:rPr>
        <w:t>.</w:t>
      </w:r>
      <w:r w:rsidR="00CC1DE3">
        <w:rPr>
          <w:i/>
          <w:szCs w:val="26"/>
          <w:u w:val="single"/>
        </w:rPr>
        <w:t> </w:t>
      </w:r>
      <w:r w:rsidR="00CC1DE3" w:rsidRPr="00CC1DE3">
        <w:rPr>
          <w:i/>
          <w:szCs w:val="26"/>
          <w:u w:val="single"/>
        </w:rPr>
        <w:t>Своеврем</w:t>
      </w:r>
      <w:r w:rsidR="002B7C01">
        <w:rPr>
          <w:i/>
          <w:szCs w:val="26"/>
          <w:u w:val="single"/>
        </w:rPr>
        <w:t>ен</w:t>
      </w:r>
      <w:r w:rsidR="00F0134E">
        <w:rPr>
          <w:i/>
          <w:szCs w:val="26"/>
          <w:u w:val="single"/>
        </w:rPr>
        <w:t>ность выполнения Инспекцией</w:t>
      </w:r>
      <w:r w:rsidR="00CC1DE3" w:rsidRPr="00CC1DE3">
        <w:rPr>
          <w:i/>
          <w:szCs w:val="26"/>
          <w:u w:val="single"/>
        </w:rPr>
        <w:t xml:space="preserve"> мероприятий, утвержденных планами работы.</w:t>
      </w:r>
    </w:p>
    <w:p w:rsidR="001A30CB" w:rsidRDefault="001A30CB" w:rsidP="0087428B">
      <w:pPr>
        <w:tabs>
          <w:tab w:val="left" w:pos="5670"/>
        </w:tabs>
        <w:jc w:val="both"/>
        <w:rPr>
          <w:szCs w:val="26"/>
        </w:rPr>
      </w:pPr>
    </w:p>
    <w:p w:rsidR="009379E6" w:rsidRPr="00DA1E09" w:rsidRDefault="009379E6" w:rsidP="0087428B">
      <w:pPr>
        <w:tabs>
          <w:tab w:val="left" w:pos="5670"/>
        </w:tabs>
        <w:jc w:val="both"/>
        <w:rPr>
          <w:szCs w:val="26"/>
        </w:rPr>
      </w:pPr>
      <w:r w:rsidRPr="00FE1DF9">
        <w:rPr>
          <w:szCs w:val="26"/>
        </w:rPr>
        <w:t>3.2.</w:t>
      </w:r>
      <w:r w:rsidR="00242FAE" w:rsidRPr="00FE1DF9">
        <w:rPr>
          <w:szCs w:val="26"/>
        </w:rPr>
        <w:t> </w:t>
      </w:r>
      <w:r w:rsidRPr="00FE1DF9">
        <w:rPr>
          <w:szCs w:val="26"/>
        </w:rPr>
        <w:t>Перечень</w:t>
      </w:r>
      <w:r w:rsidRPr="00DA1E09">
        <w:rPr>
          <w:szCs w:val="26"/>
        </w:rPr>
        <w:t xml:space="preserve">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w:t>
      </w:r>
      <w:r w:rsidR="00945544">
        <w:rPr>
          <w:szCs w:val="26"/>
        </w:rPr>
        <w:t>их должностных обязанностей:</w:t>
      </w:r>
    </w:p>
    <w:p w:rsidR="001A30CB" w:rsidRDefault="001A30CB" w:rsidP="00FE1DF9">
      <w:pPr>
        <w:tabs>
          <w:tab w:val="left" w:pos="5670"/>
        </w:tabs>
        <w:jc w:val="both"/>
        <w:rPr>
          <w:szCs w:val="26"/>
        </w:rPr>
      </w:pPr>
    </w:p>
    <w:p w:rsidR="001D1F0C" w:rsidRDefault="009379E6" w:rsidP="00FE1DF9">
      <w:pPr>
        <w:tabs>
          <w:tab w:val="left" w:pos="5670"/>
        </w:tabs>
        <w:jc w:val="both"/>
        <w:rPr>
          <w:szCs w:val="26"/>
        </w:rPr>
      </w:pPr>
      <w:r w:rsidRPr="00DA1E09">
        <w:rPr>
          <w:szCs w:val="26"/>
        </w:rPr>
        <w:t>Обязан принимать решения</w:t>
      </w:r>
      <w:r w:rsidR="001D1F0C">
        <w:rPr>
          <w:szCs w:val="26"/>
        </w:rPr>
        <w:t>:</w:t>
      </w:r>
    </w:p>
    <w:p w:rsidR="00D427D4" w:rsidRPr="00D427D4" w:rsidRDefault="00D427D4" w:rsidP="0087428B">
      <w:pPr>
        <w:tabs>
          <w:tab w:val="left" w:pos="5670"/>
        </w:tabs>
        <w:spacing w:after="1" w:line="260" w:lineRule="atLeast"/>
        <w:jc w:val="both"/>
        <w:rPr>
          <w:i/>
          <w:u w:val="single"/>
        </w:rPr>
      </w:pPr>
      <w:r w:rsidRPr="00D427D4">
        <w:rPr>
          <w:i/>
          <w:u w:val="single"/>
        </w:rPr>
        <w:t xml:space="preserve">1. По организации работ по ведению </w:t>
      </w:r>
      <w:r w:rsidR="002B66DB" w:rsidRPr="002B66DB">
        <w:rPr>
          <w:i/>
          <w:u w:val="single"/>
        </w:rPr>
        <w:t>бухгалтерского (бюджетного) и налогового учета</w:t>
      </w:r>
      <w:r w:rsidR="000D3C41">
        <w:rPr>
          <w:i/>
          <w:u w:val="single"/>
        </w:rPr>
        <w:t>,</w:t>
      </w:r>
      <w:r w:rsidRPr="00D427D4">
        <w:rPr>
          <w:i/>
          <w:u w:val="single"/>
        </w:rPr>
        <w:t xml:space="preserve"> </w:t>
      </w:r>
      <w:r w:rsidR="000D3C41" w:rsidRPr="000D3C41">
        <w:rPr>
          <w:i/>
          <w:szCs w:val="26"/>
          <w:u w:val="single"/>
        </w:rPr>
        <w:t>хозяйственн</w:t>
      </w:r>
      <w:r w:rsidR="002B66DB">
        <w:rPr>
          <w:i/>
          <w:szCs w:val="26"/>
          <w:u w:val="single"/>
        </w:rPr>
        <w:t>ого</w:t>
      </w:r>
      <w:r w:rsidR="000D3C41" w:rsidRPr="000D3C41">
        <w:rPr>
          <w:i/>
          <w:szCs w:val="26"/>
          <w:u w:val="single"/>
        </w:rPr>
        <w:t xml:space="preserve"> </w:t>
      </w:r>
      <w:r w:rsidR="002B66DB">
        <w:rPr>
          <w:i/>
          <w:szCs w:val="26"/>
          <w:u w:val="single"/>
        </w:rPr>
        <w:t xml:space="preserve">и </w:t>
      </w:r>
      <w:r w:rsidR="000D3C41" w:rsidRPr="000D3C41">
        <w:rPr>
          <w:i/>
          <w:szCs w:val="26"/>
          <w:u w:val="single"/>
        </w:rPr>
        <w:t xml:space="preserve">информационно-технического </w:t>
      </w:r>
      <w:r w:rsidR="002B66DB">
        <w:rPr>
          <w:i/>
          <w:szCs w:val="26"/>
          <w:u w:val="single"/>
        </w:rPr>
        <w:t>функционирования</w:t>
      </w:r>
      <w:r w:rsidR="002B66DB" w:rsidRPr="000D3C41">
        <w:rPr>
          <w:i/>
          <w:szCs w:val="26"/>
          <w:u w:val="single"/>
        </w:rPr>
        <w:t xml:space="preserve"> </w:t>
      </w:r>
      <w:r w:rsidR="002B66DB">
        <w:rPr>
          <w:i/>
          <w:szCs w:val="26"/>
          <w:u w:val="single"/>
        </w:rPr>
        <w:t>Инспекции</w:t>
      </w:r>
      <w:r w:rsidR="000D3C41">
        <w:rPr>
          <w:i/>
          <w:szCs w:val="26"/>
          <w:u w:val="single"/>
        </w:rPr>
        <w:t>,</w:t>
      </w:r>
      <w:r w:rsidR="000D3C41" w:rsidRPr="000D3C41">
        <w:rPr>
          <w:i/>
          <w:szCs w:val="26"/>
          <w:u w:val="single"/>
        </w:rPr>
        <w:t xml:space="preserve"> а также </w:t>
      </w:r>
      <w:r w:rsidR="000D3C41" w:rsidRPr="000D3C41">
        <w:rPr>
          <w:i/>
          <w:u w:val="single"/>
        </w:rPr>
        <w:t>в сфере полномочий Инспекции как государственного заказчика</w:t>
      </w:r>
      <w:r w:rsidR="000D3C41" w:rsidRPr="000D3C41">
        <w:rPr>
          <w:i/>
          <w:szCs w:val="26"/>
          <w:u w:val="single"/>
        </w:rPr>
        <w:t>.</w:t>
      </w:r>
    </w:p>
    <w:p w:rsidR="00D427D4" w:rsidRPr="00D427D4" w:rsidRDefault="00D427D4" w:rsidP="0087428B">
      <w:pPr>
        <w:tabs>
          <w:tab w:val="left" w:pos="5670"/>
        </w:tabs>
        <w:spacing w:after="1" w:line="260" w:lineRule="atLeast"/>
        <w:jc w:val="both"/>
        <w:rPr>
          <w:i/>
          <w:u w:val="single"/>
        </w:rPr>
      </w:pPr>
      <w:r w:rsidRPr="00D427D4">
        <w:rPr>
          <w:i/>
          <w:u w:val="single"/>
        </w:rPr>
        <w:t>2. По контролю за соблюдением порядка оформления первичных учетных документов.</w:t>
      </w:r>
    </w:p>
    <w:p w:rsidR="00D427D4" w:rsidRPr="00D427D4" w:rsidRDefault="00D427D4" w:rsidP="0087428B">
      <w:pPr>
        <w:tabs>
          <w:tab w:val="left" w:pos="5670"/>
        </w:tabs>
        <w:spacing w:after="1" w:line="260" w:lineRule="atLeast"/>
        <w:jc w:val="both"/>
        <w:rPr>
          <w:i/>
          <w:u w:val="single"/>
        </w:rPr>
      </w:pPr>
      <w:r w:rsidRPr="00D427D4">
        <w:rPr>
          <w:i/>
          <w:u w:val="single"/>
        </w:rPr>
        <w:t>3</w:t>
      </w:r>
      <w:r w:rsidRPr="001A30CB">
        <w:rPr>
          <w:i/>
          <w:u w:val="single"/>
        </w:rPr>
        <w:t>. По обеспечению сохранности</w:t>
      </w:r>
      <w:r w:rsidRPr="00D427D4">
        <w:rPr>
          <w:i/>
          <w:u w:val="single"/>
        </w:rPr>
        <w:t xml:space="preserve"> бухгалтерских документов.</w:t>
      </w:r>
    </w:p>
    <w:p w:rsidR="00D427D4" w:rsidRPr="00D427D4" w:rsidRDefault="00D427D4" w:rsidP="00FE1DF9">
      <w:pPr>
        <w:tabs>
          <w:tab w:val="left" w:pos="5670"/>
        </w:tabs>
        <w:jc w:val="both"/>
        <w:rPr>
          <w:i/>
          <w:szCs w:val="26"/>
          <w:u w:val="single"/>
        </w:rPr>
      </w:pPr>
    </w:p>
    <w:p w:rsidR="001D1F0C" w:rsidRDefault="009379E6" w:rsidP="00FE1DF9">
      <w:pPr>
        <w:tabs>
          <w:tab w:val="left" w:pos="5670"/>
        </w:tabs>
        <w:jc w:val="both"/>
        <w:rPr>
          <w:szCs w:val="26"/>
        </w:rPr>
      </w:pPr>
      <w:r w:rsidRPr="00DA1E09">
        <w:rPr>
          <w:szCs w:val="26"/>
        </w:rPr>
        <w:t>Вправе принимать решения</w:t>
      </w:r>
      <w:r w:rsidR="001D1F0C">
        <w:rPr>
          <w:szCs w:val="26"/>
        </w:rPr>
        <w:t>:</w:t>
      </w:r>
    </w:p>
    <w:p w:rsidR="00CC1DE3" w:rsidRPr="000D3C41" w:rsidRDefault="00CC1DE3" w:rsidP="00FE1DF9">
      <w:pPr>
        <w:tabs>
          <w:tab w:val="left" w:pos="5670"/>
        </w:tabs>
        <w:jc w:val="both"/>
        <w:rPr>
          <w:i/>
          <w:szCs w:val="26"/>
          <w:u w:val="single"/>
        </w:rPr>
      </w:pPr>
      <w:r w:rsidRPr="000D3C41">
        <w:rPr>
          <w:i/>
          <w:szCs w:val="26"/>
          <w:u w:val="single"/>
        </w:rPr>
        <w:t>1. </w:t>
      </w:r>
      <w:r w:rsidR="00F15DE3" w:rsidRPr="000D3C41">
        <w:rPr>
          <w:i/>
          <w:szCs w:val="26"/>
          <w:u w:val="single"/>
        </w:rPr>
        <w:t>По контролю</w:t>
      </w:r>
      <w:r w:rsidRPr="000D3C41">
        <w:rPr>
          <w:i/>
          <w:szCs w:val="26"/>
          <w:u w:val="single"/>
        </w:rPr>
        <w:t xml:space="preserve"> за своевременным и качественным испо</w:t>
      </w:r>
      <w:r w:rsidR="002B7C01" w:rsidRPr="000D3C41">
        <w:rPr>
          <w:i/>
          <w:szCs w:val="26"/>
          <w:u w:val="single"/>
        </w:rPr>
        <w:t xml:space="preserve">лнением работниками </w:t>
      </w:r>
      <w:r w:rsidR="00DB684F">
        <w:rPr>
          <w:i/>
          <w:szCs w:val="26"/>
          <w:u w:val="single"/>
        </w:rPr>
        <w:t xml:space="preserve">Отдела </w:t>
      </w:r>
      <w:r w:rsidR="002B7C01" w:rsidRPr="000D3C41">
        <w:rPr>
          <w:i/>
          <w:szCs w:val="26"/>
          <w:u w:val="single"/>
        </w:rPr>
        <w:t>Инспекции</w:t>
      </w:r>
      <w:r w:rsidRPr="000D3C41">
        <w:rPr>
          <w:i/>
          <w:szCs w:val="26"/>
          <w:u w:val="single"/>
        </w:rPr>
        <w:t xml:space="preserve"> своих должностных обязанностей</w:t>
      </w:r>
      <w:r w:rsidR="00D427D4" w:rsidRPr="000D3C41">
        <w:rPr>
          <w:i/>
          <w:szCs w:val="26"/>
          <w:u w:val="single"/>
        </w:rPr>
        <w:t xml:space="preserve"> в части обеспечения бухгалтерского</w:t>
      </w:r>
      <w:r w:rsidR="002B66DB">
        <w:rPr>
          <w:i/>
          <w:szCs w:val="26"/>
          <w:u w:val="single"/>
        </w:rPr>
        <w:t xml:space="preserve"> </w:t>
      </w:r>
      <w:r w:rsidR="002B66DB" w:rsidRPr="002B66DB">
        <w:rPr>
          <w:i/>
          <w:szCs w:val="26"/>
          <w:u w:val="single"/>
        </w:rPr>
        <w:t>(бюджетного) и налогового учета</w:t>
      </w:r>
      <w:r w:rsidR="001A30CB" w:rsidRPr="000D3C41">
        <w:rPr>
          <w:i/>
          <w:szCs w:val="26"/>
          <w:u w:val="single"/>
        </w:rPr>
        <w:t xml:space="preserve">, </w:t>
      </w:r>
      <w:r w:rsidR="00E7202A" w:rsidRPr="000D3C41">
        <w:rPr>
          <w:i/>
          <w:szCs w:val="26"/>
          <w:u w:val="single"/>
        </w:rPr>
        <w:t>хозяйственн</w:t>
      </w:r>
      <w:r w:rsidR="00E7202A">
        <w:rPr>
          <w:i/>
          <w:szCs w:val="26"/>
          <w:u w:val="single"/>
        </w:rPr>
        <w:t>ого</w:t>
      </w:r>
      <w:r w:rsidR="00E7202A" w:rsidRPr="000D3C41">
        <w:rPr>
          <w:i/>
          <w:szCs w:val="26"/>
          <w:u w:val="single"/>
        </w:rPr>
        <w:t xml:space="preserve"> </w:t>
      </w:r>
      <w:r w:rsidR="00E7202A">
        <w:rPr>
          <w:i/>
          <w:szCs w:val="26"/>
          <w:u w:val="single"/>
        </w:rPr>
        <w:t xml:space="preserve">и </w:t>
      </w:r>
      <w:r w:rsidR="00E7202A" w:rsidRPr="000D3C41">
        <w:rPr>
          <w:i/>
          <w:szCs w:val="26"/>
          <w:u w:val="single"/>
        </w:rPr>
        <w:t xml:space="preserve">информационно-технического </w:t>
      </w:r>
      <w:r w:rsidR="00E7202A">
        <w:rPr>
          <w:i/>
          <w:szCs w:val="26"/>
          <w:u w:val="single"/>
        </w:rPr>
        <w:t>функционирования</w:t>
      </w:r>
      <w:r w:rsidR="00E7202A" w:rsidRPr="000D3C41">
        <w:rPr>
          <w:i/>
          <w:szCs w:val="26"/>
          <w:u w:val="single"/>
        </w:rPr>
        <w:t xml:space="preserve"> </w:t>
      </w:r>
      <w:r w:rsidR="00E7202A">
        <w:rPr>
          <w:i/>
          <w:szCs w:val="26"/>
          <w:u w:val="single"/>
        </w:rPr>
        <w:t>Инспекции</w:t>
      </w:r>
      <w:r w:rsidR="000D3C41">
        <w:rPr>
          <w:i/>
          <w:szCs w:val="26"/>
          <w:u w:val="single"/>
        </w:rPr>
        <w:t>,</w:t>
      </w:r>
      <w:r w:rsidR="001A30CB" w:rsidRPr="000D3C41">
        <w:rPr>
          <w:i/>
          <w:szCs w:val="26"/>
          <w:u w:val="single"/>
        </w:rPr>
        <w:t xml:space="preserve"> </w:t>
      </w:r>
      <w:r w:rsidR="000D3C41" w:rsidRPr="000D3C41">
        <w:rPr>
          <w:i/>
          <w:szCs w:val="26"/>
          <w:u w:val="single"/>
        </w:rPr>
        <w:t xml:space="preserve">а также </w:t>
      </w:r>
      <w:r w:rsidR="001A30CB" w:rsidRPr="000D3C41">
        <w:rPr>
          <w:i/>
          <w:u w:val="single"/>
        </w:rPr>
        <w:t>в сфере полномочий Инспекции как государственного заказчика</w:t>
      </w:r>
      <w:r w:rsidRPr="000D3C41">
        <w:rPr>
          <w:i/>
          <w:szCs w:val="26"/>
          <w:u w:val="single"/>
        </w:rPr>
        <w:t>.</w:t>
      </w:r>
    </w:p>
    <w:p w:rsidR="00CC1DE3" w:rsidRPr="00CC1DE3" w:rsidRDefault="00D427D4" w:rsidP="00FE1DF9">
      <w:pPr>
        <w:tabs>
          <w:tab w:val="left" w:pos="5670"/>
        </w:tabs>
        <w:jc w:val="both"/>
        <w:rPr>
          <w:i/>
          <w:szCs w:val="26"/>
          <w:u w:val="single"/>
        </w:rPr>
      </w:pPr>
      <w:r w:rsidRPr="000D3C41">
        <w:rPr>
          <w:i/>
          <w:szCs w:val="26"/>
          <w:u w:val="single"/>
        </w:rPr>
        <w:t>2</w:t>
      </w:r>
      <w:r w:rsidR="00CC1DE3" w:rsidRPr="000D3C41">
        <w:rPr>
          <w:i/>
          <w:szCs w:val="26"/>
          <w:u w:val="single"/>
        </w:rPr>
        <w:t>. </w:t>
      </w:r>
      <w:r w:rsidR="00BF146A">
        <w:rPr>
          <w:i/>
          <w:szCs w:val="26"/>
          <w:u w:val="single"/>
        </w:rPr>
        <w:t>По подготовке</w:t>
      </w:r>
      <w:r w:rsidR="00AA16BD" w:rsidRPr="000D3C41">
        <w:rPr>
          <w:i/>
          <w:szCs w:val="26"/>
          <w:u w:val="single"/>
        </w:rPr>
        <w:t xml:space="preserve"> предложений начальнику</w:t>
      </w:r>
      <w:r w:rsidR="00AA16BD">
        <w:rPr>
          <w:i/>
          <w:szCs w:val="26"/>
          <w:u w:val="single"/>
        </w:rPr>
        <w:t xml:space="preserve"> Инспекции</w:t>
      </w:r>
      <w:r w:rsidR="00CC1DE3" w:rsidRPr="00CC1DE3">
        <w:rPr>
          <w:i/>
          <w:szCs w:val="26"/>
          <w:u w:val="single"/>
        </w:rPr>
        <w:t xml:space="preserve"> по вопросам, вхо</w:t>
      </w:r>
      <w:r w:rsidR="001A30CB">
        <w:rPr>
          <w:i/>
          <w:szCs w:val="26"/>
          <w:u w:val="single"/>
        </w:rPr>
        <w:t>дящим в компетенцию</w:t>
      </w:r>
      <w:r w:rsidR="00CC1DE3" w:rsidRPr="00CC1DE3">
        <w:rPr>
          <w:i/>
          <w:szCs w:val="26"/>
          <w:u w:val="single"/>
        </w:rPr>
        <w:t>.</w:t>
      </w:r>
    </w:p>
    <w:p w:rsidR="005E0DFC" w:rsidRDefault="00D427D4" w:rsidP="00D34AD2">
      <w:pPr>
        <w:tabs>
          <w:tab w:val="left" w:pos="5670"/>
        </w:tabs>
        <w:jc w:val="both"/>
        <w:rPr>
          <w:i/>
          <w:szCs w:val="26"/>
          <w:u w:val="single"/>
        </w:rPr>
      </w:pPr>
      <w:r>
        <w:rPr>
          <w:i/>
          <w:szCs w:val="26"/>
          <w:u w:val="single"/>
        </w:rPr>
        <w:t>3</w:t>
      </w:r>
      <w:r w:rsidR="00CC1DE3">
        <w:rPr>
          <w:i/>
          <w:szCs w:val="26"/>
          <w:u w:val="single"/>
        </w:rPr>
        <w:t>. </w:t>
      </w:r>
      <w:r w:rsidR="00BF146A">
        <w:rPr>
          <w:i/>
          <w:szCs w:val="26"/>
          <w:u w:val="single"/>
        </w:rPr>
        <w:t>По разработке</w:t>
      </w:r>
      <w:r w:rsidR="00CC1DE3" w:rsidRPr="00CC1DE3">
        <w:rPr>
          <w:i/>
          <w:szCs w:val="26"/>
          <w:u w:val="single"/>
        </w:rPr>
        <w:t xml:space="preserve"> проектов правовых актов.</w:t>
      </w:r>
    </w:p>
    <w:p w:rsidR="00D34AD2" w:rsidRDefault="00D34AD2" w:rsidP="00D34AD2">
      <w:pPr>
        <w:tabs>
          <w:tab w:val="left" w:pos="5670"/>
        </w:tabs>
        <w:jc w:val="both"/>
        <w:rPr>
          <w:szCs w:val="26"/>
        </w:rPr>
      </w:pPr>
    </w:p>
    <w:p w:rsidR="009379E6" w:rsidRDefault="005709FD" w:rsidP="005709FD">
      <w:pPr>
        <w:tabs>
          <w:tab w:val="left" w:pos="5670"/>
        </w:tabs>
        <w:ind w:firstLine="0"/>
        <w:jc w:val="center"/>
        <w:rPr>
          <w:b/>
          <w:szCs w:val="26"/>
        </w:rPr>
      </w:pPr>
      <w:r>
        <w:rPr>
          <w:b/>
          <w:szCs w:val="26"/>
        </w:rPr>
        <w:t>4. </w:t>
      </w:r>
      <w:r w:rsidR="009379E6" w:rsidRPr="000073BA">
        <w:rPr>
          <w:b/>
          <w:szCs w:val="26"/>
        </w:rPr>
        <w:t>Перечень государственных услуг,</w:t>
      </w:r>
      <w:r w:rsidR="00242FAE" w:rsidRPr="000073BA">
        <w:rPr>
          <w:b/>
          <w:szCs w:val="26"/>
        </w:rPr>
        <w:t xml:space="preserve"> </w:t>
      </w:r>
      <w:r w:rsidR="009379E6" w:rsidRPr="000073BA">
        <w:rPr>
          <w:b/>
          <w:szCs w:val="26"/>
        </w:rPr>
        <w:t xml:space="preserve">оказываемых гражданам </w:t>
      </w:r>
      <w:r w:rsidR="00242FAE" w:rsidRPr="000073BA">
        <w:rPr>
          <w:b/>
          <w:szCs w:val="26"/>
        </w:rPr>
        <w:br/>
      </w:r>
      <w:r w:rsidR="009379E6" w:rsidRPr="000073BA">
        <w:rPr>
          <w:b/>
          <w:szCs w:val="26"/>
        </w:rPr>
        <w:t>и организациям в соответствии</w:t>
      </w:r>
      <w:r w:rsidR="00242FAE" w:rsidRPr="000073BA">
        <w:rPr>
          <w:b/>
          <w:szCs w:val="26"/>
        </w:rPr>
        <w:t xml:space="preserve"> </w:t>
      </w:r>
      <w:r w:rsidR="009379E6" w:rsidRPr="000073BA">
        <w:rPr>
          <w:b/>
          <w:szCs w:val="26"/>
        </w:rPr>
        <w:t xml:space="preserve">с административным регламентом </w:t>
      </w:r>
      <w:r w:rsidR="00242FAE" w:rsidRPr="000073BA">
        <w:rPr>
          <w:b/>
          <w:szCs w:val="26"/>
        </w:rPr>
        <w:br/>
      </w:r>
      <w:r w:rsidR="009379E6" w:rsidRPr="000073BA">
        <w:rPr>
          <w:b/>
          <w:szCs w:val="26"/>
        </w:rPr>
        <w:t>органа государственной власти</w:t>
      </w:r>
      <w:r w:rsidR="00242FAE" w:rsidRPr="000073BA">
        <w:rPr>
          <w:b/>
          <w:szCs w:val="26"/>
        </w:rPr>
        <w:t xml:space="preserve"> </w:t>
      </w:r>
      <w:r w:rsidR="009379E6" w:rsidRPr="000073BA">
        <w:rPr>
          <w:b/>
          <w:szCs w:val="26"/>
        </w:rPr>
        <w:t>Томской области</w:t>
      </w:r>
    </w:p>
    <w:p w:rsidR="000073BA" w:rsidRPr="000073BA" w:rsidRDefault="000073BA" w:rsidP="00FE1DF9">
      <w:pPr>
        <w:tabs>
          <w:tab w:val="left" w:pos="5670"/>
        </w:tabs>
        <w:ind w:left="720" w:firstLine="0"/>
        <w:rPr>
          <w:b/>
          <w:szCs w:val="26"/>
        </w:rPr>
      </w:pPr>
    </w:p>
    <w:p w:rsidR="000405FB" w:rsidRDefault="001A30CB" w:rsidP="00FE1DF9">
      <w:pPr>
        <w:tabs>
          <w:tab w:val="left" w:pos="5670"/>
        </w:tabs>
        <w:ind w:firstLine="708"/>
        <w:jc w:val="both"/>
        <w:rPr>
          <w:i/>
          <w:szCs w:val="26"/>
          <w:u w:val="single"/>
        </w:rPr>
      </w:pPr>
      <w:r>
        <w:rPr>
          <w:i/>
          <w:szCs w:val="26"/>
          <w:u w:val="single"/>
        </w:rPr>
        <w:t>Начальником отдела финансово-ресурсного обеспечения</w:t>
      </w:r>
      <w:r w:rsidR="00D427D4">
        <w:rPr>
          <w:i/>
          <w:szCs w:val="26"/>
          <w:u w:val="single"/>
        </w:rPr>
        <w:t xml:space="preserve"> – главным бухгалтером</w:t>
      </w:r>
      <w:r w:rsidR="005B144F">
        <w:rPr>
          <w:i/>
          <w:szCs w:val="26"/>
          <w:u w:val="single"/>
        </w:rPr>
        <w:t xml:space="preserve"> Инспекции государственного технического надзора</w:t>
      </w:r>
      <w:r w:rsidR="00CC1DE3" w:rsidRPr="0060654F">
        <w:rPr>
          <w:i/>
          <w:szCs w:val="26"/>
          <w:u w:val="single"/>
        </w:rPr>
        <w:t xml:space="preserve"> Томской области </w:t>
      </w:r>
      <w:r w:rsidR="000405FB" w:rsidRPr="000405FB">
        <w:rPr>
          <w:i/>
          <w:szCs w:val="26"/>
          <w:u w:val="single"/>
        </w:rPr>
        <w:t>в соответствии с Административными регламентами по предоставлению государственных услуг, утвержденным в устано</w:t>
      </w:r>
      <w:r w:rsidR="00AA16BD">
        <w:rPr>
          <w:i/>
          <w:szCs w:val="26"/>
          <w:u w:val="single"/>
        </w:rPr>
        <w:t xml:space="preserve">вленном порядке, </w:t>
      </w:r>
      <w:r>
        <w:rPr>
          <w:i/>
          <w:szCs w:val="26"/>
          <w:u w:val="single"/>
        </w:rPr>
        <w:t xml:space="preserve">в пределах своей компетенции </w:t>
      </w:r>
      <w:r w:rsidR="00AA16BD">
        <w:rPr>
          <w:i/>
          <w:szCs w:val="26"/>
          <w:u w:val="single"/>
        </w:rPr>
        <w:t>обеспечивается</w:t>
      </w:r>
      <w:r w:rsidR="00D427D4">
        <w:rPr>
          <w:i/>
          <w:szCs w:val="26"/>
          <w:u w:val="single"/>
        </w:rPr>
        <w:t xml:space="preserve"> </w:t>
      </w:r>
      <w:r>
        <w:rPr>
          <w:i/>
          <w:szCs w:val="26"/>
          <w:u w:val="single"/>
        </w:rPr>
        <w:t xml:space="preserve">организационное и </w:t>
      </w:r>
      <w:r w:rsidR="00D427D4">
        <w:rPr>
          <w:i/>
          <w:szCs w:val="26"/>
          <w:u w:val="single"/>
        </w:rPr>
        <w:t>финансовое сопровождение предоставления</w:t>
      </w:r>
      <w:r w:rsidR="00AA16BD">
        <w:rPr>
          <w:i/>
          <w:szCs w:val="26"/>
          <w:u w:val="single"/>
        </w:rPr>
        <w:t xml:space="preserve"> следующих государственных услуг</w:t>
      </w:r>
      <w:r w:rsidR="000405FB" w:rsidRPr="000405FB">
        <w:rPr>
          <w:i/>
          <w:szCs w:val="26"/>
          <w:u w:val="single"/>
        </w:rPr>
        <w:t>:</w:t>
      </w:r>
    </w:p>
    <w:p w:rsidR="005B144F" w:rsidRPr="005B144F" w:rsidRDefault="005B144F" w:rsidP="00FE1DF9">
      <w:pPr>
        <w:tabs>
          <w:tab w:val="left" w:pos="5670"/>
        </w:tabs>
        <w:spacing w:after="1" w:line="260" w:lineRule="atLeast"/>
        <w:ind w:firstLine="540"/>
        <w:jc w:val="both"/>
        <w:rPr>
          <w:u w:val="single"/>
        </w:rPr>
      </w:pPr>
      <w:r w:rsidRPr="005B144F">
        <w:rPr>
          <w:i/>
          <w:u w:val="single"/>
        </w:rPr>
        <w:t>-</w:t>
      </w:r>
      <w:r w:rsidR="001A30CB">
        <w:rPr>
          <w:i/>
          <w:u w:val="single"/>
        </w:rPr>
        <w:t xml:space="preserve"> </w:t>
      </w:r>
      <w:r w:rsidR="0080440D">
        <w:rPr>
          <w:i/>
          <w:u w:val="single"/>
        </w:rPr>
        <w:t>регистрация</w:t>
      </w:r>
      <w:r w:rsidRPr="005B144F">
        <w:rPr>
          <w:i/>
          <w:u w:val="single"/>
        </w:rPr>
        <w:t xml:space="preserve"> тракторов, самоходных дорожно-строительных и иных машин и прицепов к ним, а также выдачу на них государственных регистрационных знаков (кроме машин Вооруженных Сил и других войск Российской Федерации);</w:t>
      </w:r>
    </w:p>
    <w:p w:rsidR="005B144F" w:rsidRPr="005B144F" w:rsidRDefault="005B144F" w:rsidP="00FE1DF9">
      <w:pPr>
        <w:tabs>
          <w:tab w:val="left" w:pos="5670"/>
        </w:tabs>
        <w:spacing w:after="1" w:line="260" w:lineRule="atLeast"/>
        <w:ind w:firstLine="540"/>
        <w:jc w:val="both"/>
        <w:rPr>
          <w:i/>
          <w:u w:val="single"/>
        </w:rPr>
      </w:pPr>
      <w:r w:rsidRPr="005B144F">
        <w:rPr>
          <w:i/>
          <w:u w:val="single"/>
        </w:rPr>
        <w:t>- проведение периодических технических осмотров тракторов и самоходных машин</w:t>
      </w:r>
      <w:r w:rsidR="00C3166B">
        <w:rPr>
          <w:i/>
          <w:u w:val="single"/>
        </w:rPr>
        <w:t>;</w:t>
      </w:r>
    </w:p>
    <w:p w:rsidR="005B144F" w:rsidRPr="005B144F" w:rsidRDefault="005B144F" w:rsidP="00FE1DF9">
      <w:pPr>
        <w:tabs>
          <w:tab w:val="left" w:pos="5670"/>
        </w:tabs>
        <w:spacing w:after="1" w:line="260" w:lineRule="atLeast"/>
        <w:ind w:firstLine="540"/>
        <w:jc w:val="both"/>
        <w:rPr>
          <w:i/>
          <w:u w:val="single"/>
        </w:rPr>
      </w:pPr>
      <w:r w:rsidRPr="005B144F">
        <w:rPr>
          <w:i/>
          <w:u w:val="single"/>
        </w:rPr>
        <w:t>-</w:t>
      </w:r>
      <w:r w:rsidR="001A30CB">
        <w:rPr>
          <w:i/>
          <w:u w:val="single"/>
        </w:rPr>
        <w:t xml:space="preserve"> </w:t>
      </w:r>
      <w:r w:rsidRPr="005B144F">
        <w:rPr>
          <w:i/>
          <w:u w:val="single"/>
        </w:rPr>
        <w:t>прием экзаменов на право управлен</w:t>
      </w:r>
      <w:r w:rsidR="0072456A">
        <w:rPr>
          <w:i/>
          <w:u w:val="single"/>
        </w:rPr>
        <w:t>ия самоходными машинами и выдача</w:t>
      </w:r>
      <w:r w:rsidRPr="005B144F">
        <w:rPr>
          <w:i/>
          <w:u w:val="single"/>
        </w:rPr>
        <w:t xml:space="preserve"> удостоверений тракториста-машиниста (тракториста);</w:t>
      </w:r>
    </w:p>
    <w:p w:rsidR="005B144F" w:rsidRDefault="005B144F" w:rsidP="00FE1DF9">
      <w:pPr>
        <w:tabs>
          <w:tab w:val="left" w:pos="5670"/>
        </w:tabs>
        <w:spacing w:after="1" w:line="260" w:lineRule="atLeast"/>
        <w:ind w:firstLine="540"/>
        <w:jc w:val="both"/>
        <w:rPr>
          <w:i/>
          <w:u w:val="single"/>
        </w:rPr>
      </w:pPr>
      <w:r w:rsidRPr="005B144F">
        <w:rPr>
          <w:i/>
          <w:u w:val="single"/>
        </w:rPr>
        <w:lastRenderedPageBreak/>
        <w:t>-</w:t>
      </w:r>
      <w:r w:rsidR="001A30CB">
        <w:rPr>
          <w:i/>
          <w:u w:val="single"/>
        </w:rPr>
        <w:t xml:space="preserve"> </w:t>
      </w:r>
      <w:r w:rsidR="0072456A">
        <w:rPr>
          <w:i/>
          <w:u w:val="single"/>
        </w:rPr>
        <w:t>оценка</w:t>
      </w:r>
      <w:r w:rsidRPr="005B144F">
        <w:rPr>
          <w:i/>
          <w:u w:val="single"/>
        </w:rPr>
        <w:t xml:space="preserve"> технического состояния и определение остаточного ресурса поднадзорных машин и оборудования по запросам владельцев, государственных и других органов;</w:t>
      </w:r>
    </w:p>
    <w:p w:rsidR="00E7202A" w:rsidRPr="005B144F" w:rsidRDefault="00E7202A" w:rsidP="00FE1DF9">
      <w:pPr>
        <w:tabs>
          <w:tab w:val="left" w:pos="5670"/>
        </w:tabs>
        <w:spacing w:after="1" w:line="260" w:lineRule="atLeast"/>
        <w:ind w:firstLine="540"/>
        <w:jc w:val="both"/>
        <w:rPr>
          <w:i/>
          <w:u w:val="single"/>
        </w:rPr>
      </w:pPr>
      <w:r>
        <w:rPr>
          <w:i/>
          <w:u w:val="single"/>
        </w:rPr>
        <w:t>- регистрация аттракционов.</w:t>
      </w:r>
    </w:p>
    <w:p w:rsidR="000405FB" w:rsidRDefault="000405FB" w:rsidP="00FE1DF9">
      <w:pPr>
        <w:tabs>
          <w:tab w:val="left" w:pos="5670"/>
        </w:tabs>
        <w:ind w:firstLine="708"/>
        <w:jc w:val="both"/>
        <w:rPr>
          <w:szCs w:val="26"/>
        </w:rPr>
      </w:pPr>
    </w:p>
    <w:p w:rsidR="009379E6" w:rsidRPr="000073BA" w:rsidRDefault="009379E6" w:rsidP="00FE1DF9">
      <w:pPr>
        <w:tabs>
          <w:tab w:val="left" w:pos="5670"/>
        </w:tabs>
        <w:ind w:firstLine="0"/>
        <w:jc w:val="center"/>
        <w:rPr>
          <w:b/>
          <w:szCs w:val="26"/>
        </w:rPr>
      </w:pPr>
      <w:r w:rsidRPr="000073BA">
        <w:rPr>
          <w:b/>
          <w:szCs w:val="26"/>
        </w:rPr>
        <w:t xml:space="preserve">5. Сроки и процедуры подготовки, рассмотрения проектов управленческих </w:t>
      </w:r>
      <w:r w:rsidR="00242FAE" w:rsidRPr="000073BA">
        <w:rPr>
          <w:b/>
          <w:szCs w:val="26"/>
        </w:rPr>
        <w:br/>
      </w:r>
      <w:r w:rsidRPr="000073BA">
        <w:rPr>
          <w:b/>
          <w:szCs w:val="26"/>
        </w:rPr>
        <w:t>и иных решений, порядок согласования и принятия данных решений</w:t>
      </w:r>
    </w:p>
    <w:p w:rsidR="000073BA" w:rsidRPr="00DA1E09" w:rsidRDefault="000073BA" w:rsidP="00FE1DF9">
      <w:pPr>
        <w:tabs>
          <w:tab w:val="left" w:pos="5670"/>
        </w:tabs>
        <w:ind w:firstLine="0"/>
        <w:jc w:val="center"/>
        <w:rPr>
          <w:szCs w:val="26"/>
        </w:rPr>
      </w:pPr>
    </w:p>
    <w:p w:rsidR="000073BA" w:rsidRDefault="000073BA" w:rsidP="00FE1DF9">
      <w:pPr>
        <w:tabs>
          <w:tab w:val="left" w:pos="5670"/>
        </w:tabs>
        <w:ind w:firstLine="708"/>
        <w:jc w:val="both"/>
        <w:rPr>
          <w:i/>
          <w:szCs w:val="26"/>
          <w:u w:val="single"/>
        </w:rPr>
      </w:pPr>
      <w:r w:rsidRPr="005B144F">
        <w:rPr>
          <w:i/>
          <w:szCs w:val="26"/>
          <w:u w:val="single"/>
        </w:rPr>
        <w:t xml:space="preserve">Сроки и процедуры подготовки, рассмотрения проектов решений, а также порядок согласования и принятия данных решений </w:t>
      </w:r>
      <w:r w:rsidR="00DB684F">
        <w:rPr>
          <w:i/>
          <w:szCs w:val="26"/>
          <w:u w:val="single"/>
        </w:rPr>
        <w:t>начальником отдела финансово –ресурсного обеспечения</w:t>
      </w:r>
      <w:r w:rsidR="00D427D4">
        <w:rPr>
          <w:i/>
          <w:szCs w:val="26"/>
          <w:u w:val="single"/>
        </w:rPr>
        <w:t xml:space="preserve"> – главным бухгалтером</w:t>
      </w:r>
      <w:r w:rsidR="005B144F">
        <w:rPr>
          <w:i/>
          <w:szCs w:val="26"/>
          <w:u w:val="single"/>
        </w:rPr>
        <w:t xml:space="preserve"> Инспекции</w:t>
      </w:r>
      <w:r w:rsidRPr="005B144F">
        <w:rPr>
          <w:i/>
          <w:szCs w:val="26"/>
          <w:u w:val="single"/>
        </w:rPr>
        <w:t xml:space="preserve"> определяются в соответствии с законодательными и иными нормативными правовыми актами Российской Федерации и Томской области.</w:t>
      </w:r>
      <w:r w:rsidRPr="000073BA">
        <w:rPr>
          <w:i/>
          <w:szCs w:val="26"/>
          <w:u w:val="single"/>
        </w:rPr>
        <w:t xml:space="preserve"> </w:t>
      </w:r>
    </w:p>
    <w:p w:rsidR="009379E6" w:rsidRPr="00DA1E09" w:rsidRDefault="009379E6" w:rsidP="00FE1DF9">
      <w:pPr>
        <w:tabs>
          <w:tab w:val="left" w:pos="5670"/>
        </w:tabs>
        <w:ind w:firstLine="567"/>
        <w:jc w:val="both"/>
        <w:rPr>
          <w:szCs w:val="26"/>
        </w:rPr>
      </w:pPr>
    </w:p>
    <w:p w:rsidR="009379E6" w:rsidRDefault="005709FD" w:rsidP="005709FD">
      <w:pPr>
        <w:tabs>
          <w:tab w:val="left" w:pos="5670"/>
        </w:tabs>
        <w:ind w:firstLine="0"/>
        <w:jc w:val="center"/>
        <w:rPr>
          <w:b/>
          <w:szCs w:val="26"/>
        </w:rPr>
      </w:pPr>
      <w:r>
        <w:rPr>
          <w:b/>
          <w:szCs w:val="26"/>
        </w:rPr>
        <w:t>6. </w:t>
      </w:r>
      <w:r w:rsidR="009379E6" w:rsidRPr="000073BA">
        <w:rPr>
          <w:b/>
          <w:szCs w:val="26"/>
        </w:rPr>
        <w:t>Порядок служебного взаимодействия</w:t>
      </w:r>
      <w:r w:rsidR="00242FAE" w:rsidRPr="000073BA">
        <w:rPr>
          <w:b/>
          <w:szCs w:val="26"/>
        </w:rPr>
        <w:t xml:space="preserve"> </w:t>
      </w:r>
      <w:r w:rsidR="009379E6" w:rsidRPr="000073BA">
        <w:rPr>
          <w:b/>
          <w:szCs w:val="26"/>
        </w:rPr>
        <w:t xml:space="preserve">государственного гражданского </w:t>
      </w:r>
      <w:r w:rsidR="00242FAE" w:rsidRPr="000073BA">
        <w:rPr>
          <w:b/>
          <w:szCs w:val="26"/>
        </w:rPr>
        <w:br/>
      </w:r>
      <w:r w:rsidR="009379E6" w:rsidRPr="000073BA">
        <w:rPr>
          <w:b/>
          <w:szCs w:val="26"/>
        </w:rPr>
        <w:t>служащего</w:t>
      </w:r>
      <w:r w:rsidR="00242FAE" w:rsidRPr="000073BA">
        <w:rPr>
          <w:b/>
          <w:szCs w:val="26"/>
        </w:rPr>
        <w:t xml:space="preserve"> </w:t>
      </w:r>
      <w:r w:rsidR="009379E6" w:rsidRPr="000073BA">
        <w:rPr>
          <w:b/>
          <w:szCs w:val="26"/>
        </w:rPr>
        <w:t>в связи с исполнением им должностных обязанностей</w:t>
      </w:r>
    </w:p>
    <w:p w:rsidR="000073BA" w:rsidRPr="000073BA" w:rsidRDefault="000073BA" w:rsidP="00FE1DF9">
      <w:pPr>
        <w:tabs>
          <w:tab w:val="left" w:pos="5670"/>
        </w:tabs>
        <w:ind w:left="1080" w:firstLine="0"/>
        <w:rPr>
          <w:b/>
          <w:szCs w:val="26"/>
        </w:rPr>
      </w:pPr>
    </w:p>
    <w:p w:rsidR="001D1F0C" w:rsidRDefault="009379E6" w:rsidP="00FE1DF9">
      <w:pPr>
        <w:tabs>
          <w:tab w:val="left" w:pos="5670"/>
        </w:tabs>
        <w:jc w:val="both"/>
        <w:rPr>
          <w:szCs w:val="26"/>
        </w:rPr>
      </w:pPr>
      <w:r w:rsidRPr="005709FD">
        <w:rPr>
          <w:szCs w:val="26"/>
        </w:rPr>
        <w:t>6.1.</w:t>
      </w:r>
      <w:r w:rsidR="00242FAE" w:rsidRPr="005709FD">
        <w:rPr>
          <w:szCs w:val="26"/>
        </w:rPr>
        <w:t> </w:t>
      </w:r>
      <w:r w:rsidRPr="005709FD">
        <w:rPr>
          <w:szCs w:val="26"/>
        </w:rPr>
        <w:t>Порядок</w:t>
      </w:r>
      <w:r w:rsidRPr="00DA1E09">
        <w:rPr>
          <w:szCs w:val="26"/>
        </w:rPr>
        <w:t xml:space="preserve"> служебного взаимодействия государственного гражданского служащего с </w:t>
      </w:r>
      <w:r w:rsidR="00937804">
        <w:rPr>
          <w:szCs w:val="26"/>
        </w:rPr>
        <w:t>государственными</w:t>
      </w:r>
      <w:r w:rsidR="00937804" w:rsidRPr="00DA1E09">
        <w:rPr>
          <w:szCs w:val="26"/>
        </w:rPr>
        <w:t xml:space="preserve"> </w:t>
      </w:r>
      <w:r w:rsidRPr="00DA1E09">
        <w:rPr>
          <w:szCs w:val="26"/>
        </w:rPr>
        <w:t>гражданскими служащими этого же органа государственной власти Томской области</w:t>
      </w:r>
      <w:r w:rsidR="001D1F0C">
        <w:rPr>
          <w:szCs w:val="26"/>
        </w:rPr>
        <w:t>:</w:t>
      </w:r>
    </w:p>
    <w:p w:rsidR="00CC1DE3" w:rsidRPr="00CC1DE3" w:rsidRDefault="005B144F" w:rsidP="00FE1DF9">
      <w:pPr>
        <w:tabs>
          <w:tab w:val="left" w:pos="5670"/>
        </w:tabs>
        <w:jc w:val="both"/>
        <w:rPr>
          <w:i/>
          <w:szCs w:val="26"/>
          <w:u w:val="single"/>
        </w:rPr>
      </w:pPr>
      <w:r>
        <w:rPr>
          <w:i/>
          <w:szCs w:val="26"/>
          <w:u w:val="single"/>
        </w:rPr>
        <w:t xml:space="preserve">1. </w:t>
      </w:r>
      <w:r w:rsidR="00DB684F">
        <w:rPr>
          <w:i/>
          <w:szCs w:val="26"/>
          <w:u w:val="single"/>
        </w:rPr>
        <w:t>Начальник отдела финансово</w:t>
      </w:r>
      <w:r w:rsidR="006C7ED0">
        <w:rPr>
          <w:i/>
          <w:szCs w:val="26"/>
          <w:u w:val="single"/>
        </w:rPr>
        <w:t>-</w:t>
      </w:r>
      <w:r w:rsidR="00DB684F">
        <w:rPr>
          <w:i/>
          <w:szCs w:val="26"/>
          <w:u w:val="single"/>
        </w:rPr>
        <w:t>ресурсного обеспечения</w:t>
      </w:r>
      <w:r w:rsidR="00D427D4">
        <w:rPr>
          <w:i/>
          <w:szCs w:val="26"/>
          <w:u w:val="single"/>
        </w:rPr>
        <w:t xml:space="preserve"> – главный бухгалтер</w:t>
      </w:r>
      <w:r>
        <w:rPr>
          <w:i/>
          <w:szCs w:val="26"/>
          <w:u w:val="single"/>
        </w:rPr>
        <w:t xml:space="preserve"> Инспекции</w:t>
      </w:r>
      <w:r w:rsidR="00CC1DE3" w:rsidRPr="00CC1DE3">
        <w:rPr>
          <w:i/>
          <w:szCs w:val="26"/>
          <w:u w:val="single"/>
        </w:rPr>
        <w:t xml:space="preserve"> вправе:</w:t>
      </w:r>
    </w:p>
    <w:p w:rsidR="00CC1DE3" w:rsidRPr="00CC1DE3" w:rsidRDefault="00CC1DE3" w:rsidP="00FE1DF9">
      <w:pPr>
        <w:tabs>
          <w:tab w:val="left" w:pos="5670"/>
        </w:tabs>
        <w:jc w:val="both"/>
        <w:rPr>
          <w:i/>
          <w:szCs w:val="26"/>
          <w:u w:val="single"/>
        </w:rPr>
      </w:pPr>
      <w:r>
        <w:rPr>
          <w:i/>
          <w:szCs w:val="26"/>
          <w:u w:val="single"/>
        </w:rPr>
        <w:t>а)</w:t>
      </w:r>
      <w:r w:rsidR="00BF146A">
        <w:rPr>
          <w:i/>
          <w:szCs w:val="26"/>
          <w:u w:val="single"/>
        </w:rPr>
        <w:t xml:space="preserve"> в пределах возложенных полномочий</w:t>
      </w:r>
      <w:r>
        <w:rPr>
          <w:i/>
          <w:szCs w:val="26"/>
          <w:u w:val="single"/>
        </w:rPr>
        <w:t> </w:t>
      </w:r>
      <w:r w:rsidRPr="00CC1DE3">
        <w:rPr>
          <w:i/>
          <w:szCs w:val="26"/>
          <w:u w:val="single"/>
        </w:rPr>
        <w:t>давать государственным г</w:t>
      </w:r>
      <w:r w:rsidR="005B144F">
        <w:rPr>
          <w:i/>
          <w:szCs w:val="26"/>
          <w:u w:val="single"/>
        </w:rPr>
        <w:t>ражданским служащим, работникам Инспекции</w:t>
      </w:r>
      <w:r w:rsidRPr="00CC1DE3">
        <w:rPr>
          <w:i/>
          <w:szCs w:val="26"/>
          <w:u w:val="single"/>
        </w:rPr>
        <w:t xml:space="preserve"> обязательные для них поручения в пределах их должностных обязанностей и требова</w:t>
      </w:r>
      <w:r w:rsidR="00D427D4">
        <w:rPr>
          <w:i/>
          <w:szCs w:val="26"/>
          <w:u w:val="single"/>
        </w:rPr>
        <w:t xml:space="preserve">ть отчета об исполнении </w:t>
      </w:r>
      <w:r w:rsidR="00E7202A">
        <w:rPr>
          <w:i/>
          <w:szCs w:val="26"/>
          <w:u w:val="single"/>
        </w:rPr>
        <w:t>задач, возложенных на Отдел в соответствии с  Положением об Отделе</w:t>
      </w:r>
      <w:r w:rsidRPr="00CC1DE3">
        <w:rPr>
          <w:i/>
          <w:szCs w:val="26"/>
          <w:u w:val="single"/>
        </w:rPr>
        <w:t>;</w:t>
      </w:r>
    </w:p>
    <w:p w:rsidR="00CC1DE3" w:rsidRPr="00CC1DE3" w:rsidRDefault="00CC1DE3" w:rsidP="00FE1DF9">
      <w:pPr>
        <w:tabs>
          <w:tab w:val="left" w:pos="5670"/>
        </w:tabs>
        <w:jc w:val="both"/>
        <w:rPr>
          <w:i/>
          <w:szCs w:val="26"/>
          <w:u w:val="single"/>
        </w:rPr>
      </w:pPr>
      <w:r>
        <w:rPr>
          <w:i/>
          <w:szCs w:val="26"/>
          <w:u w:val="single"/>
        </w:rPr>
        <w:t>б) </w:t>
      </w:r>
      <w:r w:rsidRPr="00CC1DE3">
        <w:rPr>
          <w:i/>
          <w:szCs w:val="26"/>
          <w:u w:val="single"/>
        </w:rPr>
        <w:t>запрашивать информацию, необходимую для ос</w:t>
      </w:r>
      <w:r w:rsidR="005B144F">
        <w:rPr>
          <w:i/>
          <w:szCs w:val="26"/>
          <w:u w:val="single"/>
        </w:rPr>
        <w:t>уществления функций Инспекции</w:t>
      </w:r>
      <w:r w:rsidRPr="00CC1DE3">
        <w:rPr>
          <w:i/>
          <w:szCs w:val="26"/>
          <w:u w:val="single"/>
        </w:rPr>
        <w:t>, у государственных гражданских слу</w:t>
      </w:r>
      <w:r>
        <w:rPr>
          <w:i/>
          <w:szCs w:val="26"/>
          <w:u w:val="single"/>
        </w:rPr>
        <w:t>жащих</w:t>
      </w:r>
      <w:r w:rsidR="005B144F">
        <w:rPr>
          <w:i/>
          <w:szCs w:val="26"/>
          <w:u w:val="single"/>
        </w:rPr>
        <w:t>, работников Инспекции</w:t>
      </w:r>
      <w:r w:rsidR="00BF146A">
        <w:rPr>
          <w:i/>
          <w:szCs w:val="26"/>
          <w:u w:val="single"/>
        </w:rPr>
        <w:t xml:space="preserve"> в устной </w:t>
      </w:r>
      <w:r>
        <w:rPr>
          <w:i/>
          <w:szCs w:val="26"/>
          <w:u w:val="single"/>
        </w:rPr>
        <w:t>или</w:t>
      </w:r>
      <w:r w:rsidR="00BF146A">
        <w:rPr>
          <w:i/>
          <w:szCs w:val="26"/>
          <w:u w:val="single"/>
        </w:rPr>
        <w:t>  письменной  </w:t>
      </w:r>
      <w:r w:rsidRPr="00CC1DE3">
        <w:rPr>
          <w:i/>
          <w:szCs w:val="26"/>
          <w:u w:val="single"/>
        </w:rPr>
        <w:t>форме.</w:t>
      </w:r>
      <w:r w:rsidR="00E7202A">
        <w:rPr>
          <w:i/>
          <w:szCs w:val="26"/>
          <w:u w:val="single"/>
        </w:rPr>
        <w:br/>
      </w:r>
      <w:r w:rsidR="00BF146A">
        <w:rPr>
          <w:i/>
          <w:szCs w:val="26"/>
          <w:u w:val="single"/>
        </w:rPr>
        <w:br/>
      </w:r>
    </w:p>
    <w:p w:rsidR="001D1F0C" w:rsidRDefault="009379E6" w:rsidP="00FE1DF9">
      <w:pPr>
        <w:tabs>
          <w:tab w:val="left" w:pos="5670"/>
        </w:tabs>
        <w:jc w:val="both"/>
        <w:rPr>
          <w:szCs w:val="26"/>
        </w:rPr>
      </w:pPr>
      <w:r w:rsidRPr="005709FD">
        <w:rPr>
          <w:szCs w:val="26"/>
        </w:rPr>
        <w:t>6.2.</w:t>
      </w:r>
      <w:r w:rsidR="00242FAE" w:rsidRPr="005709FD">
        <w:rPr>
          <w:szCs w:val="26"/>
        </w:rPr>
        <w:t> </w:t>
      </w:r>
      <w:r w:rsidRPr="005709FD">
        <w:rPr>
          <w:szCs w:val="26"/>
        </w:rPr>
        <w:t>Порядок</w:t>
      </w:r>
      <w:r w:rsidRPr="00DA1E09">
        <w:rPr>
          <w:szCs w:val="26"/>
        </w:rPr>
        <w:t xml:space="preserve"> служебного взаимодействия государственного гражданского служащего с</w:t>
      </w:r>
      <w:r w:rsidR="00937804">
        <w:rPr>
          <w:szCs w:val="26"/>
        </w:rPr>
        <w:t xml:space="preserve"> государственными</w:t>
      </w:r>
      <w:r w:rsidRPr="00DA1E09">
        <w:rPr>
          <w:szCs w:val="26"/>
        </w:rPr>
        <w:t xml:space="preserve"> гражданскими служащими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w:t>
      </w:r>
      <w:r w:rsidR="001D1F0C">
        <w:rPr>
          <w:szCs w:val="26"/>
        </w:rPr>
        <w:t>:</w:t>
      </w:r>
    </w:p>
    <w:p w:rsidR="00CC1DE3" w:rsidRPr="00CC1DE3" w:rsidRDefault="005B144F" w:rsidP="00FE1DF9">
      <w:pPr>
        <w:tabs>
          <w:tab w:val="left" w:pos="5670"/>
        </w:tabs>
        <w:ind w:firstLine="567"/>
        <w:jc w:val="both"/>
        <w:rPr>
          <w:i/>
          <w:szCs w:val="26"/>
          <w:u w:val="single"/>
        </w:rPr>
      </w:pPr>
      <w:r>
        <w:rPr>
          <w:i/>
          <w:szCs w:val="26"/>
          <w:u w:val="single"/>
        </w:rPr>
        <w:t>1.</w:t>
      </w:r>
      <w:r w:rsidR="00DB684F">
        <w:rPr>
          <w:i/>
          <w:szCs w:val="26"/>
          <w:u w:val="single"/>
        </w:rPr>
        <w:t xml:space="preserve"> Начальник отдела финансово</w:t>
      </w:r>
      <w:r w:rsidR="006C7ED0">
        <w:rPr>
          <w:i/>
          <w:szCs w:val="26"/>
          <w:u w:val="single"/>
        </w:rPr>
        <w:t>-р</w:t>
      </w:r>
      <w:r w:rsidR="00DB684F">
        <w:rPr>
          <w:i/>
          <w:szCs w:val="26"/>
          <w:u w:val="single"/>
        </w:rPr>
        <w:t>есурсного обеспечения</w:t>
      </w:r>
      <w:r w:rsidR="004B1874">
        <w:rPr>
          <w:i/>
          <w:szCs w:val="26"/>
          <w:u w:val="single"/>
        </w:rPr>
        <w:t xml:space="preserve"> – главный бухгалтер</w:t>
      </w:r>
      <w:r>
        <w:rPr>
          <w:i/>
          <w:szCs w:val="26"/>
          <w:u w:val="single"/>
        </w:rPr>
        <w:t xml:space="preserve"> Инспекции</w:t>
      </w:r>
      <w:r w:rsidR="00EE7B62">
        <w:rPr>
          <w:i/>
          <w:szCs w:val="26"/>
          <w:u w:val="single"/>
        </w:rPr>
        <w:t xml:space="preserve"> по согласованию с начальником Инспекции</w:t>
      </w:r>
      <w:r w:rsidR="00CC1DE3" w:rsidRPr="00CC1DE3">
        <w:rPr>
          <w:i/>
          <w:szCs w:val="26"/>
          <w:u w:val="single"/>
        </w:rPr>
        <w:t xml:space="preserve"> вправе:</w:t>
      </w:r>
    </w:p>
    <w:p w:rsidR="00CC1DE3" w:rsidRPr="00CC1DE3" w:rsidRDefault="00CC1DE3" w:rsidP="00FE1DF9">
      <w:pPr>
        <w:tabs>
          <w:tab w:val="left" w:pos="5670"/>
        </w:tabs>
        <w:ind w:firstLine="567"/>
        <w:jc w:val="both"/>
        <w:rPr>
          <w:i/>
          <w:szCs w:val="26"/>
          <w:u w:val="single"/>
        </w:rPr>
      </w:pPr>
      <w:r>
        <w:rPr>
          <w:i/>
          <w:szCs w:val="26"/>
          <w:u w:val="single"/>
        </w:rPr>
        <w:t>а) </w:t>
      </w:r>
      <w:r w:rsidRPr="00CC1DE3">
        <w:rPr>
          <w:i/>
          <w:szCs w:val="26"/>
          <w:u w:val="single"/>
        </w:rPr>
        <w:t>запрашивать информацию, необходимую для ос</w:t>
      </w:r>
      <w:r w:rsidR="005B144F">
        <w:rPr>
          <w:i/>
          <w:szCs w:val="26"/>
          <w:u w:val="single"/>
        </w:rPr>
        <w:t>уществления функций</w:t>
      </w:r>
      <w:r w:rsidR="004B1874">
        <w:rPr>
          <w:i/>
          <w:szCs w:val="26"/>
          <w:u w:val="single"/>
        </w:rPr>
        <w:t xml:space="preserve"> </w:t>
      </w:r>
      <w:r w:rsidR="006C7ED0">
        <w:rPr>
          <w:i/>
          <w:szCs w:val="26"/>
          <w:u w:val="single"/>
        </w:rPr>
        <w:t>Отдела</w:t>
      </w:r>
      <w:r w:rsidR="005B144F">
        <w:rPr>
          <w:i/>
          <w:szCs w:val="26"/>
          <w:u w:val="single"/>
        </w:rPr>
        <w:t xml:space="preserve"> Инспекции</w:t>
      </w:r>
      <w:r w:rsidRPr="00CC1DE3">
        <w:rPr>
          <w:i/>
          <w:szCs w:val="26"/>
          <w:u w:val="single"/>
        </w:rPr>
        <w:t>, в устной или письменной форме;</w:t>
      </w:r>
    </w:p>
    <w:p w:rsidR="00CC1DE3" w:rsidRPr="00CC1DE3" w:rsidRDefault="00CC1DE3" w:rsidP="00FE1DF9">
      <w:pPr>
        <w:tabs>
          <w:tab w:val="left" w:pos="5670"/>
        </w:tabs>
        <w:ind w:firstLine="567"/>
        <w:jc w:val="both"/>
        <w:rPr>
          <w:i/>
          <w:szCs w:val="26"/>
          <w:u w:val="single"/>
        </w:rPr>
      </w:pPr>
      <w:r>
        <w:rPr>
          <w:i/>
          <w:szCs w:val="26"/>
          <w:u w:val="single"/>
        </w:rPr>
        <w:t>б) </w:t>
      </w:r>
      <w:r w:rsidRPr="00CC1DE3">
        <w:rPr>
          <w:i/>
          <w:szCs w:val="26"/>
          <w:u w:val="single"/>
        </w:rPr>
        <w:t>подписывать</w:t>
      </w:r>
      <w:r w:rsidR="00EE7B62">
        <w:rPr>
          <w:i/>
          <w:szCs w:val="26"/>
          <w:u w:val="single"/>
        </w:rPr>
        <w:t xml:space="preserve"> и готовить</w:t>
      </w:r>
      <w:r w:rsidRPr="00CC1DE3">
        <w:rPr>
          <w:i/>
          <w:szCs w:val="26"/>
          <w:u w:val="single"/>
        </w:rPr>
        <w:t xml:space="preserve"> ответы на запросы гражданских служащих иных органов государственной власти Томской области, федеральных органов государственной власти, муниципальных служащих органов местного самоуправления</w:t>
      </w:r>
      <w:r w:rsidR="004B1874">
        <w:rPr>
          <w:i/>
          <w:szCs w:val="26"/>
          <w:u w:val="single"/>
        </w:rPr>
        <w:t xml:space="preserve"> по вопросам </w:t>
      </w:r>
      <w:r w:rsidR="006C7ED0">
        <w:rPr>
          <w:i/>
          <w:szCs w:val="26"/>
          <w:u w:val="single"/>
        </w:rPr>
        <w:t xml:space="preserve">хозяйственного, информационно-технического, </w:t>
      </w:r>
      <w:r w:rsidR="004B1874">
        <w:rPr>
          <w:i/>
          <w:szCs w:val="26"/>
          <w:u w:val="single"/>
        </w:rPr>
        <w:t>финансового, бухгалтерского и налогового сопровождения деятельности Инспекции</w:t>
      </w:r>
      <w:r w:rsidR="00A770BD">
        <w:rPr>
          <w:i/>
          <w:szCs w:val="26"/>
          <w:u w:val="single"/>
        </w:rPr>
        <w:t>,</w:t>
      </w:r>
      <w:r w:rsidR="00A770BD" w:rsidRPr="00A770BD">
        <w:rPr>
          <w:i/>
          <w:szCs w:val="26"/>
          <w:u w:val="single"/>
        </w:rPr>
        <w:t xml:space="preserve"> </w:t>
      </w:r>
      <w:r w:rsidR="00A770BD">
        <w:rPr>
          <w:i/>
          <w:szCs w:val="26"/>
          <w:u w:val="single"/>
        </w:rPr>
        <w:t>а также</w:t>
      </w:r>
      <w:r w:rsidR="00A770BD" w:rsidRPr="00A770BD">
        <w:rPr>
          <w:i/>
          <w:u w:val="single"/>
        </w:rPr>
        <w:t xml:space="preserve"> </w:t>
      </w:r>
      <w:r w:rsidR="00A770BD" w:rsidRPr="008E41A0">
        <w:rPr>
          <w:i/>
          <w:u w:val="single"/>
        </w:rPr>
        <w:t>в сфере полномочий Инспекции как государственного заказчика</w:t>
      </w:r>
      <w:r w:rsidRPr="00CC1DE3">
        <w:rPr>
          <w:i/>
          <w:szCs w:val="26"/>
          <w:u w:val="single"/>
        </w:rPr>
        <w:t>.</w:t>
      </w:r>
    </w:p>
    <w:p w:rsidR="00CC1DE3" w:rsidRPr="00CC1DE3" w:rsidRDefault="00D83858" w:rsidP="00FE1DF9">
      <w:pPr>
        <w:tabs>
          <w:tab w:val="left" w:pos="5670"/>
        </w:tabs>
        <w:ind w:firstLine="567"/>
        <w:jc w:val="both"/>
        <w:rPr>
          <w:i/>
          <w:szCs w:val="26"/>
          <w:u w:val="single"/>
        </w:rPr>
      </w:pPr>
      <w:r>
        <w:rPr>
          <w:i/>
          <w:szCs w:val="26"/>
          <w:u w:val="single"/>
        </w:rPr>
        <w:t xml:space="preserve">2. </w:t>
      </w:r>
      <w:r w:rsidR="003D76AF">
        <w:rPr>
          <w:i/>
          <w:szCs w:val="26"/>
          <w:u w:val="single"/>
        </w:rPr>
        <w:t xml:space="preserve">Начальник отдела финансово-ресурсного обеспечения – главный бухгалтер Инспекции </w:t>
      </w:r>
      <w:r w:rsidR="00CC1DE3" w:rsidRPr="00CC1DE3">
        <w:rPr>
          <w:i/>
          <w:szCs w:val="26"/>
          <w:u w:val="single"/>
        </w:rPr>
        <w:t>обязан:</w:t>
      </w:r>
    </w:p>
    <w:p w:rsidR="00CC1DE3" w:rsidRPr="00CC1DE3" w:rsidRDefault="00CC1DE3" w:rsidP="00FE1DF9">
      <w:pPr>
        <w:tabs>
          <w:tab w:val="left" w:pos="5670"/>
        </w:tabs>
        <w:ind w:firstLine="567"/>
        <w:jc w:val="both"/>
        <w:rPr>
          <w:i/>
          <w:szCs w:val="26"/>
          <w:u w:val="single"/>
        </w:rPr>
      </w:pPr>
      <w:r w:rsidRPr="00CC1DE3">
        <w:rPr>
          <w:i/>
          <w:szCs w:val="26"/>
          <w:u w:val="single"/>
        </w:rPr>
        <w:t>а)</w:t>
      </w:r>
      <w:r>
        <w:rPr>
          <w:i/>
          <w:szCs w:val="26"/>
          <w:u w:val="single"/>
        </w:rPr>
        <w:t> </w:t>
      </w:r>
      <w:r w:rsidRPr="00CC1DE3">
        <w:rPr>
          <w:i/>
          <w:szCs w:val="26"/>
          <w:u w:val="single"/>
        </w:rPr>
        <w:t>участвовать в работе совместных совещательных органов;</w:t>
      </w:r>
    </w:p>
    <w:p w:rsidR="00CC1DE3" w:rsidRPr="00CC1DE3" w:rsidRDefault="00CC1DE3" w:rsidP="00FE1DF9">
      <w:pPr>
        <w:tabs>
          <w:tab w:val="left" w:pos="5670"/>
        </w:tabs>
        <w:ind w:firstLine="567"/>
        <w:jc w:val="both"/>
        <w:rPr>
          <w:i/>
          <w:szCs w:val="26"/>
          <w:u w:val="single"/>
        </w:rPr>
      </w:pPr>
      <w:r>
        <w:rPr>
          <w:i/>
          <w:szCs w:val="26"/>
          <w:u w:val="single"/>
        </w:rPr>
        <w:t>б) </w:t>
      </w:r>
      <w:r w:rsidR="00EE7B62">
        <w:rPr>
          <w:i/>
          <w:szCs w:val="26"/>
          <w:u w:val="single"/>
        </w:rPr>
        <w:t xml:space="preserve">выполнять поручения </w:t>
      </w:r>
      <w:r w:rsidR="003D76AF">
        <w:rPr>
          <w:i/>
          <w:szCs w:val="26"/>
          <w:u w:val="single"/>
        </w:rPr>
        <w:t>непосредственных руководителей</w:t>
      </w:r>
      <w:r w:rsidRPr="00CC1DE3">
        <w:rPr>
          <w:i/>
          <w:szCs w:val="26"/>
          <w:u w:val="single"/>
        </w:rPr>
        <w:t>.</w:t>
      </w:r>
    </w:p>
    <w:p w:rsidR="00F63125" w:rsidRPr="00F63125" w:rsidRDefault="00CC1DE3" w:rsidP="00FE1DF9">
      <w:pPr>
        <w:tabs>
          <w:tab w:val="left" w:pos="5670"/>
        </w:tabs>
        <w:ind w:firstLine="567"/>
        <w:jc w:val="both"/>
        <w:rPr>
          <w:i/>
          <w:szCs w:val="26"/>
          <w:u w:val="single"/>
        </w:rPr>
      </w:pPr>
      <w:r>
        <w:rPr>
          <w:i/>
          <w:szCs w:val="26"/>
          <w:u w:val="single"/>
        </w:rPr>
        <w:lastRenderedPageBreak/>
        <w:t>3. </w:t>
      </w:r>
      <w:r w:rsidRPr="00CC1DE3">
        <w:rPr>
          <w:i/>
          <w:szCs w:val="26"/>
          <w:u w:val="single"/>
        </w:rPr>
        <w:t>При исполнении своих служебных обязанностей</w:t>
      </w:r>
      <w:r w:rsidR="003D76AF">
        <w:rPr>
          <w:i/>
          <w:szCs w:val="26"/>
          <w:u w:val="single"/>
        </w:rPr>
        <w:t xml:space="preserve"> начальник отдела финансово-ресурсного обеспечения – главный бухгалтер Инспекции</w:t>
      </w:r>
      <w:r w:rsidRPr="00CC1DE3">
        <w:rPr>
          <w:i/>
          <w:szCs w:val="26"/>
          <w:u w:val="single"/>
        </w:rPr>
        <w:t xml:space="preserve"> взаимодействует с иными исполнительными органами государственной власти Томской области через руководителей данных органов.</w:t>
      </w:r>
    </w:p>
    <w:p w:rsidR="001D1F0C" w:rsidRDefault="009379E6" w:rsidP="00FE1DF9">
      <w:pPr>
        <w:tabs>
          <w:tab w:val="left" w:pos="5670"/>
        </w:tabs>
        <w:ind w:firstLine="567"/>
        <w:jc w:val="both"/>
        <w:rPr>
          <w:szCs w:val="26"/>
        </w:rPr>
      </w:pPr>
      <w:r w:rsidRPr="005709FD">
        <w:rPr>
          <w:szCs w:val="26"/>
        </w:rPr>
        <w:t>6.3.</w:t>
      </w:r>
      <w:r w:rsidR="00242FAE" w:rsidRPr="005709FD">
        <w:rPr>
          <w:szCs w:val="26"/>
        </w:rPr>
        <w:t> </w:t>
      </w:r>
      <w:r w:rsidRPr="005709FD">
        <w:rPr>
          <w:szCs w:val="26"/>
        </w:rPr>
        <w:t>Порядок</w:t>
      </w:r>
      <w:r w:rsidRPr="00DA1E09">
        <w:rPr>
          <w:szCs w:val="26"/>
        </w:rPr>
        <w:t xml:space="preserve"> служебного взаимодействия государственного гражданского служащего с другими организациями и гражданами</w:t>
      </w:r>
      <w:r w:rsidR="001D1F0C">
        <w:rPr>
          <w:szCs w:val="26"/>
        </w:rPr>
        <w:t>:</w:t>
      </w:r>
    </w:p>
    <w:p w:rsidR="00CC1DE3" w:rsidRPr="00CC1DE3" w:rsidRDefault="006C7ED0" w:rsidP="00FE1DF9">
      <w:pPr>
        <w:tabs>
          <w:tab w:val="left" w:pos="5670"/>
        </w:tabs>
        <w:ind w:firstLine="567"/>
        <w:jc w:val="both"/>
        <w:rPr>
          <w:i/>
          <w:szCs w:val="26"/>
          <w:u w:val="single"/>
        </w:rPr>
      </w:pPr>
      <w:r>
        <w:rPr>
          <w:i/>
          <w:szCs w:val="26"/>
          <w:u w:val="single"/>
        </w:rPr>
        <w:t>Начальник отдела финансово-ресурсного обеспечения</w:t>
      </w:r>
      <w:r w:rsidR="004B1874">
        <w:rPr>
          <w:i/>
          <w:szCs w:val="26"/>
          <w:u w:val="single"/>
        </w:rPr>
        <w:t xml:space="preserve"> – главный бухгалтер</w:t>
      </w:r>
      <w:r w:rsidR="00D83858">
        <w:rPr>
          <w:i/>
          <w:szCs w:val="26"/>
          <w:u w:val="single"/>
        </w:rPr>
        <w:t xml:space="preserve"> Инспекции</w:t>
      </w:r>
      <w:r w:rsidR="00CC1DE3" w:rsidRPr="00CC1DE3">
        <w:rPr>
          <w:i/>
          <w:szCs w:val="26"/>
          <w:u w:val="single"/>
        </w:rPr>
        <w:t>:</w:t>
      </w:r>
    </w:p>
    <w:p w:rsidR="00CC1DE3" w:rsidRPr="00CC1DE3" w:rsidRDefault="004B1874" w:rsidP="00FE1DF9">
      <w:pPr>
        <w:tabs>
          <w:tab w:val="left" w:pos="5670"/>
        </w:tabs>
        <w:ind w:firstLine="567"/>
        <w:jc w:val="both"/>
        <w:rPr>
          <w:i/>
          <w:szCs w:val="26"/>
          <w:u w:val="single"/>
        </w:rPr>
      </w:pPr>
      <w:r>
        <w:rPr>
          <w:i/>
          <w:szCs w:val="26"/>
          <w:u w:val="single"/>
        </w:rPr>
        <w:t>а</w:t>
      </w:r>
      <w:r w:rsidR="00CC1DE3" w:rsidRPr="00CC1DE3">
        <w:rPr>
          <w:i/>
          <w:szCs w:val="26"/>
          <w:u w:val="single"/>
        </w:rPr>
        <w:t>) рассматривает обращения граждан</w:t>
      </w:r>
      <w:r>
        <w:rPr>
          <w:i/>
          <w:szCs w:val="26"/>
          <w:u w:val="single"/>
        </w:rPr>
        <w:t xml:space="preserve">, организаций, органов местного самоуправления, государственных органов по вопросам </w:t>
      </w:r>
      <w:r w:rsidR="006C7ED0">
        <w:rPr>
          <w:i/>
          <w:szCs w:val="26"/>
          <w:u w:val="single"/>
        </w:rPr>
        <w:t xml:space="preserve">хозяйственного, информационно-технического, </w:t>
      </w:r>
      <w:r>
        <w:rPr>
          <w:i/>
          <w:szCs w:val="26"/>
          <w:u w:val="single"/>
        </w:rPr>
        <w:t>финансового, бухгалтерского, налогового сопровождения деятельности Инспекции</w:t>
      </w:r>
      <w:r w:rsidR="00A770BD">
        <w:rPr>
          <w:i/>
          <w:szCs w:val="26"/>
          <w:u w:val="single"/>
        </w:rPr>
        <w:t>, а также</w:t>
      </w:r>
      <w:r w:rsidR="00A770BD" w:rsidRPr="00A770BD">
        <w:rPr>
          <w:i/>
          <w:u w:val="single"/>
        </w:rPr>
        <w:t xml:space="preserve"> </w:t>
      </w:r>
      <w:r w:rsidR="00A770BD" w:rsidRPr="008E41A0">
        <w:rPr>
          <w:i/>
          <w:u w:val="single"/>
        </w:rPr>
        <w:t>в сфере полномочий Инспекции как государственного заказчика</w:t>
      </w:r>
      <w:r w:rsidR="00CC1DE3" w:rsidRPr="00CC1DE3">
        <w:rPr>
          <w:i/>
          <w:szCs w:val="26"/>
          <w:u w:val="single"/>
        </w:rPr>
        <w:t>;</w:t>
      </w:r>
    </w:p>
    <w:p w:rsidR="00CC1DE3" w:rsidRPr="00CC1DE3" w:rsidRDefault="004B1874" w:rsidP="00FE1DF9">
      <w:pPr>
        <w:tabs>
          <w:tab w:val="left" w:pos="5670"/>
        </w:tabs>
        <w:ind w:firstLine="567"/>
        <w:jc w:val="both"/>
        <w:rPr>
          <w:i/>
          <w:szCs w:val="26"/>
          <w:u w:val="single"/>
        </w:rPr>
      </w:pPr>
      <w:r>
        <w:rPr>
          <w:i/>
          <w:szCs w:val="26"/>
          <w:u w:val="single"/>
        </w:rPr>
        <w:t>б</w:t>
      </w:r>
      <w:r w:rsidR="00CC1DE3" w:rsidRPr="00CC1DE3">
        <w:rPr>
          <w:i/>
          <w:szCs w:val="26"/>
          <w:u w:val="single"/>
        </w:rPr>
        <w:t>) подписывает в установленный срок ответы на запросы</w:t>
      </w:r>
      <w:r w:rsidR="00423205">
        <w:rPr>
          <w:i/>
          <w:szCs w:val="26"/>
          <w:u w:val="single"/>
        </w:rPr>
        <w:t xml:space="preserve"> по вопросам компетенции </w:t>
      </w:r>
      <w:r w:rsidR="006C7ED0">
        <w:rPr>
          <w:i/>
          <w:szCs w:val="26"/>
          <w:u w:val="single"/>
        </w:rPr>
        <w:t>Отдела</w:t>
      </w:r>
      <w:r w:rsidR="00423205">
        <w:rPr>
          <w:i/>
          <w:szCs w:val="26"/>
          <w:u w:val="single"/>
        </w:rPr>
        <w:t xml:space="preserve"> Инспекции</w:t>
      </w:r>
      <w:r w:rsidR="00CC1DE3" w:rsidRPr="00CC1DE3">
        <w:rPr>
          <w:i/>
          <w:szCs w:val="26"/>
          <w:u w:val="single"/>
        </w:rPr>
        <w:t>.</w:t>
      </w:r>
    </w:p>
    <w:p w:rsidR="005E0DFC" w:rsidRDefault="005E0DFC" w:rsidP="00FE1DF9">
      <w:pPr>
        <w:tabs>
          <w:tab w:val="left" w:pos="5670"/>
        </w:tabs>
        <w:ind w:firstLine="0"/>
        <w:jc w:val="center"/>
        <w:rPr>
          <w:szCs w:val="26"/>
        </w:rPr>
      </w:pPr>
    </w:p>
    <w:p w:rsidR="009379E6" w:rsidRDefault="005709FD" w:rsidP="005709FD">
      <w:pPr>
        <w:tabs>
          <w:tab w:val="left" w:pos="5670"/>
        </w:tabs>
        <w:ind w:firstLine="0"/>
        <w:jc w:val="center"/>
        <w:rPr>
          <w:b/>
          <w:szCs w:val="26"/>
        </w:rPr>
      </w:pPr>
      <w:r>
        <w:rPr>
          <w:b/>
          <w:szCs w:val="26"/>
        </w:rPr>
        <w:t>7. </w:t>
      </w:r>
      <w:r w:rsidR="009379E6" w:rsidRPr="000E1D26">
        <w:rPr>
          <w:b/>
          <w:szCs w:val="26"/>
        </w:rPr>
        <w:t>Поощрение и ответственность государственного</w:t>
      </w:r>
      <w:r w:rsidR="00242FAE" w:rsidRPr="000E1D26">
        <w:rPr>
          <w:b/>
          <w:szCs w:val="26"/>
        </w:rPr>
        <w:t xml:space="preserve"> </w:t>
      </w:r>
      <w:r w:rsidR="009379E6" w:rsidRPr="000E1D26">
        <w:rPr>
          <w:b/>
          <w:szCs w:val="26"/>
        </w:rPr>
        <w:t xml:space="preserve">гражданского </w:t>
      </w:r>
      <w:r w:rsidR="00242FAE" w:rsidRPr="000E1D26">
        <w:rPr>
          <w:b/>
          <w:szCs w:val="26"/>
        </w:rPr>
        <w:br/>
      </w:r>
      <w:r w:rsidR="009379E6" w:rsidRPr="000E1D26">
        <w:rPr>
          <w:b/>
          <w:szCs w:val="26"/>
        </w:rPr>
        <w:t>служащего за результаты исполнения</w:t>
      </w:r>
      <w:r w:rsidR="00242FAE" w:rsidRPr="000E1D26">
        <w:rPr>
          <w:b/>
          <w:szCs w:val="26"/>
        </w:rPr>
        <w:t xml:space="preserve"> </w:t>
      </w:r>
      <w:r w:rsidR="009379E6" w:rsidRPr="000E1D26">
        <w:rPr>
          <w:b/>
          <w:szCs w:val="26"/>
        </w:rPr>
        <w:t xml:space="preserve">должностных обязанностей, </w:t>
      </w:r>
      <w:r w:rsidR="00242FAE" w:rsidRPr="000E1D26">
        <w:rPr>
          <w:b/>
          <w:szCs w:val="26"/>
        </w:rPr>
        <w:br/>
      </w:r>
      <w:r w:rsidR="009379E6" w:rsidRPr="000E1D26">
        <w:rPr>
          <w:b/>
          <w:szCs w:val="26"/>
        </w:rPr>
        <w:t>соблюдение ограничений и запретов,</w:t>
      </w:r>
      <w:r w:rsidR="00242FAE" w:rsidRPr="000E1D26">
        <w:rPr>
          <w:b/>
          <w:szCs w:val="26"/>
        </w:rPr>
        <w:t xml:space="preserve"> </w:t>
      </w:r>
      <w:r w:rsidR="009379E6" w:rsidRPr="000E1D26">
        <w:rPr>
          <w:b/>
          <w:szCs w:val="26"/>
        </w:rPr>
        <w:t xml:space="preserve">требований о предотвращении </w:t>
      </w:r>
      <w:r w:rsidR="00242FAE" w:rsidRPr="000E1D26">
        <w:rPr>
          <w:b/>
          <w:szCs w:val="26"/>
        </w:rPr>
        <w:br/>
      </w:r>
      <w:r w:rsidR="009379E6" w:rsidRPr="000E1D26">
        <w:rPr>
          <w:b/>
          <w:szCs w:val="26"/>
        </w:rPr>
        <w:t>или об урегулировании конфликта</w:t>
      </w:r>
      <w:r w:rsidR="00242FAE" w:rsidRPr="000E1D26">
        <w:rPr>
          <w:b/>
          <w:szCs w:val="26"/>
        </w:rPr>
        <w:t xml:space="preserve"> </w:t>
      </w:r>
      <w:r w:rsidR="009379E6" w:rsidRPr="000E1D26">
        <w:rPr>
          <w:b/>
          <w:szCs w:val="26"/>
        </w:rPr>
        <w:t xml:space="preserve">интересов и исполнение </w:t>
      </w:r>
      <w:r w:rsidR="00242FAE" w:rsidRPr="000E1D26">
        <w:rPr>
          <w:b/>
          <w:szCs w:val="26"/>
        </w:rPr>
        <w:br/>
      </w:r>
      <w:r w:rsidR="009379E6" w:rsidRPr="000E1D26">
        <w:rPr>
          <w:b/>
          <w:szCs w:val="26"/>
        </w:rPr>
        <w:t>обязанностей, установленных в целях</w:t>
      </w:r>
      <w:r w:rsidR="00242FAE" w:rsidRPr="000E1D26">
        <w:rPr>
          <w:b/>
          <w:szCs w:val="26"/>
        </w:rPr>
        <w:t xml:space="preserve"> </w:t>
      </w:r>
      <w:r w:rsidR="009379E6" w:rsidRPr="000E1D26">
        <w:rPr>
          <w:b/>
          <w:szCs w:val="26"/>
        </w:rPr>
        <w:t>противодействия коррупции</w:t>
      </w:r>
    </w:p>
    <w:p w:rsidR="000E1D26" w:rsidRPr="000E1D26" w:rsidRDefault="000E1D26" w:rsidP="00FE1DF9">
      <w:pPr>
        <w:tabs>
          <w:tab w:val="left" w:pos="5670"/>
        </w:tabs>
        <w:ind w:left="1440" w:firstLine="0"/>
        <w:rPr>
          <w:b/>
          <w:szCs w:val="26"/>
        </w:rPr>
      </w:pPr>
    </w:p>
    <w:p w:rsidR="00242FAE" w:rsidRDefault="009379E6" w:rsidP="00FE1DF9">
      <w:pPr>
        <w:tabs>
          <w:tab w:val="left" w:pos="5670"/>
        </w:tabs>
        <w:rPr>
          <w:szCs w:val="26"/>
        </w:rPr>
      </w:pPr>
      <w:r w:rsidRPr="005709FD">
        <w:rPr>
          <w:szCs w:val="26"/>
        </w:rPr>
        <w:t>7.1.</w:t>
      </w:r>
      <w:r w:rsidR="00242FAE" w:rsidRPr="005709FD">
        <w:rPr>
          <w:szCs w:val="26"/>
        </w:rPr>
        <w:t> </w:t>
      </w:r>
      <w:r w:rsidRPr="005709FD">
        <w:rPr>
          <w:szCs w:val="26"/>
        </w:rPr>
        <w:t>Поощрение</w:t>
      </w:r>
      <w:r w:rsidRPr="00DA1E09">
        <w:rPr>
          <w:szCs w:val="26"/>
        </w:rPr>
        <w:t xml:space="preserve"> и награждение государственного гражданского служащего</w:t>
      </w:r>
      <w:r w:rsidR="001D1F0C">
        <w:rPr>
          <w:szCs w:val="26"/>
        </w:rPr>
        <w:t>:</w:t>
      </w:r>
      <w:r w:rsidRPr="00DA1E09">
        <w:rPr>
          <w:szCs w:val="26"/>
        </w:rPr>
        <w:t xml:space="preserve"> </w:t>
      </w:r>
    </w:p>
    <w:p w:rsidR="009379E6" w:rsidRPr="00F63125" w:rsidRDefault="00D7592F" w:rsidP="00FE1DF9">
      <w:pPr>
        <w:tabs>
          <w:tab w:val="left" w:pos="5670"/>
        </w:tabs>
        <w:ind w:firstLine="708"/>
        <w:jc w:val="both"/>
        <w:rPr>
          <w:i/>
          <w:szCs w:val="26"/>
          <w:u w:val="single"/>
        </w:rPr>
      </w:pPr>
      <w:r w:rsidRPr="00F63125">
        <w:rPr>
          <w:i/>
          <w:szCs w:val="26"/>
          <w:u w:val="single"/>
        </w:rPr>
        <w:t>1.Система поощрений и награждений государственных гражданских служащих Томской области определяется в соответствии со статьей 55 Федерального закона от 27 июля 2004 года № 79-ФЗ «О государственной гражданской службе Российской Федерации».</w:t>
      </w:r>
    </w:p>
    <w:p w:rsidR="00D7592F" w:rsidRPr="00D7592F" w:rsidRDefault="00D7592F" w:rsidP="00FE1DF9">
      <w:pPr>
        <w:tabs>
          <w:tab w:val="left" w:pos="5670"/>
        </w:tabs>
        <w:ind w:firstLine="708"/>
        <w:jc w:val="both"/>
        <w:rPr>
          <w:szCs w:val="26"/>
        </w:rPr>
      </w:pPr>
      <w:r w:rsidRPr="00D7592F">
        <w:rPr>
          <w:szCs w:val="26"/>
        </w:rPr>
        <w:t>2. Гражданский служащий имеет право:</w:t>
      </w:r>
    </w:p>
    <w:p w:rsidR="00D7592F" w:rsidRPr="00FC1084" w:rsidRDefault="00FC1084" w:rsidP="00FE1DF9">
      <w:pPr>
        <w:tabs>
          <w:tab w:val="left" w:pos="5670"/>
        </w:tabs>
        <w:ind w:firstLine="708"/>
        <w:jc w:val="both"/>
        <w:rPr>
          <w:i/>
          <w:szCs w:val="26"/>
          <w:u w:val="single"/>
        </w:rPr>
      </w:pPr>
      <w:r>
        <w:rPr>
          <w:i/>
          <w:szCs w:val="26"/>
          <w:u w:val="single"/>
        </w:rPr>
        <w:t>а) </w:t>
      </w:r>
      <w:r w:rsidR="00D7592F" w:rsidRPr="00FC1084">
        <w:rPr>
          <w:i/>
          <w:szCs w:val="26"/>
          <w:u w:val="single"/>
        </w:rPr>
        <w:t>знакомиться со всеми нормативными правовыми актами, регулирующими вопросы поощрения и награждения государственных гражданских служащих;</w:t>
      </w:r>
    </w:p>
    <w:p w:rsidR="00D7592F" w:rsidRPr="00864D6F" w:rsidRDefault="00FC1084" w:rsidP="00FE1DF9">
      <w:pPr>
        <w:tabs>
          <w:tab w:val="left" w:pos="5670"/>
        </w:tabs>
        <w:ind w:firstLine="708"/>
        <w:jc w:val="both"/>
        <w:rPr>
          <w:i/>
          <w:color w:val="000000"/>
          <w:szCs w:val="26"/>
          <w:u w:val="single"/>
        </w:rPr>
      </w:pPr>
      <w:r w:rsidRPr="00864D6F">
        <w:rPr>
          <w:i/>
          <w:color w:val="000000"/>
          <w:szCs w:val="26"/>
          <w:u w:val="single"/>
        </w:rPr>
        <w:t>б) </w:t>
      </w:r>
      <w:r w:rsidR="00D7592F" w:rsidRPr="00864D6F">
        <w:rPr>
          <w:i/>
          <w:color w:val="000000"/>
          <w:szCs w:val="26"/>
          <w:u w:val="single"/>
        </w:rPr>
        <w:t>претендовать на моральное и материальное вознаграждение по итогам прохождения аттестации или сдачи квалификационного экзамена, а также выполнения</w:t>
      </w:r>
      <w:r w:rsidR="0060654F" w:rsidRPr="00864D6F">
        <w:rPr>
          <w:i/>
          <w:color w:val="000000"/>
          <w:szCs w:val="26"/>
          <w:u w:val="single"/>
        </w:rPr>
        <w:t xml:space="preserve"> особо важных и сложных заданий, работы за год, если достигнуты показатели результативности и эффективности его профессиональной деятельности.</w:t>
      </w:r>
    </w:p>
    <w:p w:rsidR="00CD2867" w:rsidRDefault="009379E6" w:rsidP="00FE1DF9">
      <w:pPr>
        <w:widowControl w:val="0"/>
        <w:tabs>
          <w:tab w:val="left" w:pos="5670"/>
        </w:tabs>
        <w:autoSpaceDE w:val="0"/>
        <w:autoSpaceDN w:val="0"/>
        <w:adjustRightInd w:val="0"/>
        <w:jc w:val="both"/>
        <w:rPr>
          <w:szCs w:val="26"/>
        </w:rPr>
      </w:pPr>
      <w:r w:rsidRPr="005709FD">
        <w:rPr>
          <w:szCs w:val="26"/>
        </w:rPr>
        <w:t>7.2.</w:t>
      </w:r>
      <w:r w:rsidR="00242FAE" w:rsidRPr="005709FD">
        <w:rPr>
          <w:szCs w:val="26"/>
        </w:rPr>
        <w:t> </w:t>
      </w:r>
      <w:r w:rsidRPr="005709FD">
        <w:rPr>
          <w:szCs w:val="26"/>
        </w:rPr>
        <w:t>Ответственность</w:t>
      </w:r>
      <w:r w:rsidRPr="00DA1E09">
        <w:rPr>
          <w:szCs w:val="26"/>
        </w:rPr>
        <w:t xml:space="preserve"> государственного гражданского служащего </w:t>
      </w:r>
      <w:r w:rsidR="00242FAE">
        <w:rPr>
          <w:szCs w:val="26"/>
        </w:rPr>
        <w:br/>
      </w:r>
      <w:r w:rsidRPr="00DA1E09">
        <w:rPr>
          <w:szCs w:val="26"/>
        </w:rP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00242FAE">
        <w:rPr>
          <w:szCs w:val="26"/>
        </w:rPr>
        <w:br/>
      </w:r>
      <w:r w:rsidRPr="00DA1E09">
        <w:rPr>
          <w:szCs w:val="26"/>
        </w:rPr>
        <w:t xml:space="preserve">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w:t>
      </w:r>
      <w:r w:rsidR="00242FAE">
        <w:rPr>
          <w:szCs w:val="26"/>
        </w:rPr>
        <w:t>№ 79-ФЗ «</w:t>
      </w:r>
      <w:r w:rsidRPr="00DA1E09">
        <w:rPr>
          <w:szCs w:val="26"/>
        </w:rPr>
        <w:t>О государственной гражданской службе Российской Федерации</w:t>
      </w:r>
      <w:r w:rsidR="00242FAE">
        <w:rPr>
          <w:szCs w:val="26"/>
        </w:rPr>
        <w:t>»</w:t>
      </w:r>
      <w:r w:rsidRPr="00DA1E09">
        <w:rPr>
          <w:szCs w:val="26"/>
        </w:rPr>
        <w:t xml:space="preserve">, Федеральным законом от 25 декабря 2008 года </w:t>
      </w:r>
      <w:r w:rsidR="00242FAE">
        <w:rPr>
          <w:szCs w:val="26"/>
        </w:rPr>
        <w:t>№ 273-ФЗ «</w:t>
      </w:r>
      <w:r w:rsidRPr="00DA1E09">
        <w:rPr>
          <w:szCs w:val="26"/>
        </w:rPr>
        <w:t>О противодействии коррупции</w:t>
      </w:r>
      <w:r w:rsidR="00242FAE">
        <w:rPr>
          <w:szCs w:val="26"/>
        </w:rPr>
        <w:t>»</w:t>
      </w:r>
      <w:r w:rsidRPr="00DA1E09">
        <w:rPr>
          <w:szCs w:val="26"/>
        </w:rPr>
        <w:t xml:space="preserve"> и другими федеральными законами.</w:t>
      </w:r>
    </w:p>
    <w:p w:rsidR="00F51B21" w:rsidRPr="00F51B21" w:rsidRDefault="00F51B21" w:rsidP="00FE1DF9">
      <w:pPr>
        <w:widowControl w:val="0"/>
        <w:tabs>
          <w:tab w:val="left" w:pos="5670"/>
        </w:tabs>
        <w:autoSpaceDE w:val="0"/>
        <w:autoSpaceDN w:val="0"/>
        <w:adjustRightInd w:val="0"/>
        <w:jc w:val="both"/>
        <w:rPr>
          <w:i/>
          <w:szCs w:val="26"/>
          <w:u w:val="single"/>
        </w:rPr>
      </w:pPr>
      <w:r>
        <w:rPr>
          <w:i/>
          <w:szCs w:val="26"/>
          <w:u w:val="single"/>
        </w:rPr>
        <w:t>1. </w:t>
      </w:r>
      <w:r w:rsidR="00915D2B">
        <w:rPr>
          <w:i/>
          <w:szCs w:val="26"/>
          <w:u w:val="single"/>
        </w:rPr>
        <w:t>Г</w:t>
      </w:r>
      <w:r w:rsidR="00915D2B" w:rsidRPr="00915D2B">
        <w:rPr>
          <w:i/>
          <w:szCs w:val="26"/>
          <w:u w:val="single"/>
        </w:rPr>
        <w:t>осударственны</w:t>
      </w:r>
      <w:r w:rsidR="00915D2B">
        <w:rPr>
          <w:i/>
          <w:szCs w:val="26"/>
          <w:u w:val="single"/>
        </w:rPr>
        <w:t>й</w:t>
      </w:r>
      <w:r w:rsidR="00915D2B" w:rsidRPr="00915D2B">
        <w:rPr>
          <w:i/>
          <w:szCs w:val="26"/>
          <w:u w:val="single"/>
        </w:rPr>
        <w:t xml:space="preserve"> граждански</w:t>
      </w:r>
      <w:r w:rsidR="00915D2B">
        <w:rPr>
          <w:i/>
          <w:szCs w:val="26"/>
          <w:u w:val="single"/>
        </w:rPr>
        <w:t>й</w:t>
      </w:r>
      <w:r w:rsidR="00915D2B" w:rsidRPr="00915D2B">
        <w:rPr>
          <w:i/>
          <w:szCs w:val="26"/>
          <w:u w:val="single"/>
        </w:rPr>
        <w:t xml:space="preserve"> служащи</w:t>
      </w:r>
      <w:r w:rsidR="00915D2B">
        <w:rPr>
          <w:i/>
          <w:szCs w:val="26"/>
          <w:u w:val="single"/>
        </w:rPr>
        <w:t>й</w:t>
      </w:r>
      <w:r w:rsidR="00915D2B" w:rsidRPr="00915D2B">
        <w:rPr>
          <w:i/>
          <w:szCs w:val="26"/>
          <w:u w:val="single"/>
        </w:rPr>
        <w:t xml:space="preserve"> </w:t>
      </w:r>
      <w:r w:rsidRPr="00F51B21">
        <w:rPr>
          <w:i/>
          <w:szCs w:val="26"/>
          <w:u w:val="single"/>
        </w:rPr>
        <w:t>несет ответственность за неисполнение или ненадлежащее исполнение своих должностных обязанностей, указанных в раздел</w:t>
      </w:r>
      <w:r w:rsidR="006C7ED0">
        <w:rPr>
          <w:i/>
          <w:szCs w:val="26"/>
          <w:u w:val="single"/>
        </w:rPr>
        <w:t>е</w:t>
      </w:r>
      <w:r w:rsidRPr="00F51B21">
        <w:rPr>
          <w:i/>
          <w:szCs w:val="26"/>
          <w:u w:val="single"/>
        </w:rPr>
        <w:t xml:space="preserve"> 3 настоящего должностного регламента, а также служебных обязанностей предусмотренных Федеральным законом от 27.07.2004 № 79-ФЗ и Федеральным законом «О государственной гражданской службе Российской Федерации» от 25.12.2008 № 273-ФЗ «О противодействии коррупции».</w:t>
      </w:r>
    </w:p>
    <w:p w:rsidR="00F51B21" w:rsidRPr="00F51B21" w:rsidRDefault="00F51B21" w:rsidP="00FE1DF9">
      <w:pPr>
        <w:widowControl w:val="0"/>
        <w:tabs>
          <w:tab w:val="left" w:pos="5670"/>
        </w:tabs>
        <w:autoSpaceDE w:val="0"/>
        <w:autoSpaceDN w:val="0"/>
        <w:adjustRightInd w:val="0"/>
        <w:jc w:val="both"/>
        <w:rPr>
          <w:i/>
          <w:szCs w:val="26"/>
          <w:u w:val="single"/>
        </w:rPr>
      </w:pPr>
      <w:r>
        <w:rPr>
          <w:i/>
          <w:szCs w:val="26"/>
          <w:u w:val="single"/>
        </w:rPr>
        <w:t>2. </w:t>
      </w:r>
      <w:r w:rsidRPr="00F51B21">
        <w:rPr>
          <w:i/>
          <w:szCs w:val="26"/>
          <w:u w:val="single"/>
        </w:rPr>
        <w:t xml:space="preserve">Основными показателями неисполнения или ненадлежащего исполнения </w:t>
      </w:r>
      <w:r w:rsidRPr="00F51B21">
        <w:rPr>
          <w:i/>
          <w:szCs w:val="26"/>
          <w:u w:val="single"/>
        </w:rPr>
        <w:lastRenderedPageBreak/>
        <w:t>должностных  обязанностей являются:</w:t>
      </w:r>
    </w:p>
    <w:p w:rsidR="003D76AF" w:rsidRPr="00A87A3C" w:rsidRDefault="003D76AF" w:rsidP="003D76AF">
      <w:pPr>
        <w:widowControl w:val="0"/>
        <w:autoSpaceDE w:val="0"/>
        <w:autoSpaceDN w:val="0"/>
        <w:adjustRightInd w:val="0"/>
        <w:jc w:val="both"/>
        <w:rPr>
          <w:i/>
          <w:szCs w:val="26"/>
          <w:u w:val="single"/>
        </w:rPr>
      </w:pPr>
      <w:r>
        <w:rPr>
          <w:i/>
          <w:szCs w:val="26"/>
          <w:u w:val="single"/>
        </w:rPr>
        <w:t>а) </w:t>
      </w:r>
      <w:r w:rsidRPr="002E496B">
        <w:rPr>
          <w:i/>
          <w:szCs w:val="26"/>
          <w:u w:val="single"/>
        </w:rPr>
        <w:t>срыв сроков исполнения, не ис</w:t>
      </w:r>
      <w:r>
        <w:rPr>
          <w:i/>
          <w:szCs w:val="26"/>
          <w:u w:val="single"/>
        </w:rPr>
        <w:t>полнение или</w:t>
      </w:r>
      <w:r w:rsidRPr="002E496B">
        <w:rPr>
          <w:i/>
          <w:szCs w:val="26"/>
          <w:u w:val="single"/>
        </w:rPr>
        <w:t xml:space="preserve"> ненадлежащее исполнение без уважительной причины законных указаний и распоряжений</w:t>
      </w:r>
      <w:r>
        <w:rPr>
          <w:i/>
          <w:szCs w:val="26"/>
          <w:u w:val="single"/>
        </w:rPr>
        <w:t xml:space="preserve"> начальника Инспекции, заместителя начальника Инспекции</w:t>
      </w:r>
      <w:r w:rsidRPr="00A87A3C">
        <w:rPr>
          <w:i/>
          <w:szCs w:val="26"/>
          <w:u w:val="single"/>
        </w:rPr>
        <w:t>;</w:t>
      </w:r>
    </w:p>
    <w:p w:rsidR="003D76AF" w:rsidRPr="00A87A3C" w:rsidRDefault="003D76AF" w:rsidP="003D76AF">
      <w:pPr>
        <w:widowControl w:val="0"/>
        <w:autoSpaceDE w:val="0"/>
        <w:autoSpaceDN w:val="0"/>
        <w:adjustRightInd w:val="0"/>
        <w:jc w:val="both"/>
        <w:rPr>
          <w:i/>
          <w:szCs w:val="26"/>
          <w:u w:val="single"/>
        </w:rPr>
      </w:pPr>
      <w:r w:rsidRPr="00A87A3C">
        <w:rPr>
          <w:i/>
          <w:szCs w:val="26"/>
          <w:u w:val="single"/>
        </w:rPr>
        <w:t>б)</w:t>
      </w:r>
      <w:r w:rsidRPr="00A87A3C">
        <w:t> </w:t>
      </w:r>
      <w:r w:rsidRPr="00A87A3C">
        <w:rPr>
          <w:i/>
          <w:szCs w:val="26"/>
          <w:u w:val="single"/>
        </w:rPr>
        <w:t>нарушение Служебного (трудового) распорядка Инспекции;</w:t>
      </w:r>
    </w:p>
    <w:p w:rsidR="003D76AF" w:rsidRPr="00A87A3C" w:rsidRDefault="003D76AF" w:rsidP="003D76AF">
      <w:pPr>
        <w:widowControl w:val="0"/>
        <w:autoSpaceDE w:val="0"/>
        <w:autoSpaceDN w:val="0"/>
        <w:adjustRightInd w:val="0"/>
        <w:jc w:val="both"/>
        <w:rPr>
          <w:i/>
          <w:szCs w:val="26"/>
          <w:u w:val="single"/>
        </w:rPr>
      </w:pPr>
      <w:r w:rsidRPr="00A87A3C">
        <w:rPr>
          <w:i/>
          <w:szCs w:val="26"/>
          <w:u w:val="single"/>
        </w:rPr>
        <w:t>в)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D76AF" w:rsidRPr="00A87A3C" w:rsidRDefault="003D76AF" w:rsidP="003D76AF">
      <w:pPr>
        <w:widowControl w:val="0"/>
        <w:autoSpaceDE w:val="0"/>
        <w:autoSpaceDN w:val="0"/>
        <w:adjustRightInd w:val="0"/>
        <w:jc w:val="both"/>
        <w:rPr>
          <w:i/>
          <w:szCs w:val="26"/>
          <w:u w:val="single"/>
        </w:rPr>
      </w:pPr>
      <w:r w:rsidRPr="00A87A3C">
        <w:rPr>
          <w:i/>
          <w:szCs w:val="26"/>
          <w:u w:val="single"/>
        </w:rPr>
        <w:t xml:space="preserve">г) наличие обоснованных (подтвержденных материалами служебных проверок и проверок) жалоб граждан на неправомерные действия (бездействия) со стороны </w:t>
      </w:r>
      <w:r>
        <w:rPr>
          <w:i/>
          <w:szCs w:val="26"/>
          <w:u w:val="single"/>
        </w:rPr>
        <w:t>начальник отдела финансово-ресурсного обеспечения – главный бухгалтер Инспекции</w:t>
      </w:r>
      <w:r w:rsidRPr="00A87A3C">
        <w:rPr>
          <w:i/>
          <w:szCs w:val="26"/>
          <w:u w:val="single"/>
        </w:rPr>
        <w:t>;</w:t>
      </w:r>
    </w:p>
    <w:p w:rsidR="00F51B21" w:rsidRPr="00F51B21" w:rsidRDefault="003D76AF" w:rsidP="003D76AF">
      <w:pPr>
        <w:widowControl w:val="0"/>
        <w:autoSpaceDE w:val="0"/>
        <w:autoSpaceDN w:val="0"/>
        <w:adjustRightInd w:val="0"/>
        <w:jc w:val="both"/>
        <w:rPr>
          <w:i/>
          <w:szCs w:val="26"/>
          <w:u w:val="single"/>
        </w:rPr>
      </w:pPr>
      <w:r w:rsidRPr="00A87A3C">
        <w:rPr>
          <w:i/>
          <w:szCs w:val="26"/>
          <w:u w:val="single"/>
        </w:rPr>
        <w:t>д) неисполнение или ненадлежащее исполнение приказов и распоряжений Инспекции.</w:t>
      </w:r>
    </w:p>
    <w:p w:rsidR="00F51B21" w:rsidRPr="00F51B21" w:rsidRDefault="00F51B21" w:rsidP="00FE1DF9">
      <w:pPr>
        <w:widowControl w:val="0"/>
        <w:tabs>
          <w:tab w:val="left" w:pos="5670"/>
        </w:tabs>
        <w:autoSpaceDE w:val="0"/>
        <w:autoSpaceDN w:val="0"/>
        <w:adjustRightInd w:val="0"/>
        <w:jc w:val="both"/>
        <w:rPr>
          <w:i/>
          <w:szCs w:val="26"/>
          <w:u w:val="single"/>
        </w:rPr>
      </w:pPr>
      <w:r>
        <w:rPr>
          <w:i/>
          <w:szCs w:val="26"/>
          <w:u w:val="single"/>
        </w:rPr>
        <w:t>3. </w:t>
      </w:r>
      <w:r w:rsidRPr="00F51B21">
        <w:rPr>
          <w:i/>
          <w:szCs w:val="26"/>
          <w:u w:val="single"/>
        </w:rPr>
        <w:t>Применение взысканий к гражданскому служащему осуществляется в порядке, установленном главой 12 Федерального закона «О государственной гражданской службе Российской Федерации».</w:t>
      </w:r>
    </w:p>
    <w:p w:rsidR="003831A1" w:rsidRDefault="003831A1" w:rsidP="00FE1DF9">
      <w:pPr>
        <w:widowControl w:val="0"/>
        <w:tabs>
          <w:tab w:val="left" w:pos="5670"/>
        </w:tabs>
        <w:autoSpaceDE w:val="0"/>
        <w:autoSpaceDN w:val="0"/>
        <w:adjustRightInd w:val="0"/>
        <w:jc w:val="both"/>
        <w:rPr>
          <w:szCs w:val="26"/>
        </w:rPr>
      </w:pPr>
      <w:bookmarkStart w:id="0" w:name="_GoBack"/>
      <w:bookmarkEnd w:id="0"/>
    </w:p>
    <w:sectPr w:rsidR="003831A1" w:rsidSect="00FE1DF9">
      <w:pgSz w:w="11907" w:h="16840" w:code="9"/>
      <w:pgMar w:top="1134" w:right="708" w:bottom="993" w:left="1276" w:header="720" w:footer="56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0E3E" w:rsidRDefault="004A0E3E">
      <w:r>
        <w:separator/>
      </w:r>
    </w:p>
  </w:endnote>
  <w:endnote w:type="continuationSeparator" w:id="0">
    <w:p w:rsidR="004A0E3E" w:rsidRDefault="004A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0E3E" w:rsidRDefault="004A0E3E">
      <w:r>
        <w:separator/>
      </w:r>
    </w:p>
  </w:footnote>
  <w:footnote w:type="continuationSeparator" w:id="0">
    <w:p w:rsidR="004A0E3E" w:rsidRDefault="004A0E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B20E4"/>
    <w:multiLevelType w:val="hybridMultilevel"/>
    <w:tmpl w:val="3634D4C0"/>
    <w:lvl w:ilvl="0" w:tplc="00F408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8D922CD"/>
    <w:multiLevelType w:val="hybridMultilevel"/>
    <w:tmpl w:val="5024F75A"/>
    <w:lvl w:ilvl="0" w:tplc="E0A815F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9954A80"/>
    <w:multiLevelType w:val="hybridMultilevel"/>
    <w:tmpl w:val="DA3020AE"/>
    <w:lvl w:ilvl="0" w:tplc="714CF46C">
      <w:start w:val="1"/>
      <w:numFmt w:val="decimal"/>
      <w:lvlText w:val="%1."/>
      <w:lvlJc w:val="left"/>
      <w:pPr>
        <w:ind w:left="1425" w:hanging="885"/>
      </w:pPr>
      <w:rPr>
        <w:rFonts w:hint="default"/>
      </w:rPr>
    </w:lvl>
    <w:lvl w:ilvl="1" w:tplc="04190011">
      <w:start w:val="1"/>
      <w:numFmt w:val="decimal"/>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5AD51DA"/>
    <w:multiLevelType w:val="hybridMultilevel"/>
    <w:tmpl w:val="A1ACCBC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B0555CE"/>
    <w:multiLevelType w:val="hybridMultilevel"/>
    <w:tmpl w:val="0FC08B38"/>
    <w:lvl w:ilvl="0" w:tplc="E26CC5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04D3069"/>
    <w:multiLevelType w:val="hybridMultilevel"/>
    <w:tmpl w:val="E9CCB8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1B3EC5"/>
    <w:multiLevelType w:val="hybridMultilevel"/>
    <w:tmpl w:val="79DEA016"/>
    <w:lvl w:ilvl="0" w:tplc="F5E62324">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256C8A"/>
    <w:multiLevelType w:val="singleLevel"/>
    <w:tmpl w:val="5952F616"/>
    <w:lvl w:ilvl="0">
      <w:start w:val="1"/>
      <w:numFmt w:val="decimal"/>
      <w:lvlText w:val="%1."/>
      <w:legacy w:legacy="1" w:legacySpace="0" w:legacyIndent="259"/>
      <w:lvlJc w:val="left"/>
      <w:rPr>
        <w:rFonts w:ascii="Times New Roman" w:hAnsi="Times New Roman" w:cs="Times New Roman" w:hint="default"/>
      </w:rPr>
    </w:lvl>
  </w:abstractNum>
  <w:abstractNum w:abstractNumId="8" w15:restartNumberingAfterBreak="0">
    <w:nsid w:val="380969E1"/>
    <w:multiLevelType w:val="hybridMultilevel"/>
    <w:tmpl w:val="408E0DD0"/>
    <w:lvl w:ilvl="0" w:tplc="6ACECB42">
      <w:start w:val="6"/>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81F4E88"/>
    <w:multiLevelType w:val="hybridMultilevel"/>
    <w:tmpl w:val="D076F494"/>
    <w:lvl w:ilvl="0" w:tplc="866A386C">
      <w:start w:val="1"/>
      <w:numFmt w:val="decimal"/>
      <w:lvlText w:val="%1."/>
      <w:lvlJc w:val="left"/>
      <w:pPr>
        <w:ind w:left="1069" w:hanging="360"/>
      </w:pPr>
      <w:rPr>
        <w:rFonts w:ascii="Times New Roman" w:eastAsia="SimSu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F8A4FA8"/>
    <w:multiLevelType w:val="hybridMultilevel"/>
    <w:tmpl w:val="86FE67B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55751E65"/>
    <w:multiLevelType w:val="hybridMultilevel"/>
    <w:tmpl w:val="1C74CF54"/>
    <w:lvl w:ilvl="0" w:tplc="407411F4">
      <w:start w:val="1"/>
      <w:numFmt w:val="decimal"/>
      <w:lvlText w:val="%1."/>
      <w:lvlJc w:val="left"/>
      <w:pPr>
        <w:ind w:left="1069" w:hanging="360"/>
      </w:pPr>
      <w:rPr>
        <w:rFonts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9084A07"/>
    <w:multiLevelType w:val="hybridMultilevel"/>
    <w:tmpl w:val="8C66A14C"/>
    <w:lvl w:ilvl="0" w:tplc="AE9AD484">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7933257"/>
    <w:multiLevelType w:val="hybridMultilevel"/>
    <w:tmpl w:val="8F02D684"/>
    <w:lvl w:ilvl="0" w:tplc="DB20F48E">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68B23323"/>
    <w:multiLevelType w:val="hybridMultilevel"/>
    <w:tmpl w:val="15106908"/>
    <w:lvl w:ilvl="0" w:tplc="7730E24C">
      <w:start w:val="1"/>
      <w:numFmt w:val="decimal"/>
      <w:lvlText w:val="%1."/>
      <w:lvlJc w:val="left"/>
      <w:pPr>
        <w:ind w:left="1905" w:hanging="118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AC96B8D"/>
    <w:multiLevelType w:val="hybridMultilevel"/>
    <w:tmpl w:val="36966214"/>
    <w:lvl w:ilvl="0" w:tplc="281C31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46D4153"/>
    <w:multiLevelType w:val="hybridMultilevel"/>
    <w:tmpl w:val="4F640678"/>
    <w:lvl w:ilvl="0" w:tplc="BA222F06">
      <w:start w:val="1"/>
      <w:numFmt w:val="decimal"/>
      <w:lvlText w:val="%1."/>
      <w:lvlJc w:val="left"/>
      <w:pPr>
        <w:ind w:left="1412" w:hanging="870"/>
      </w:pPr>
      <w:rPr>
        <w:rFonts w:hint="default"/>
      </w:rPr>
    </w:lvl>
    <w:lvl w:ilvl="1" w:tplc="04190019" w:tentative="1">
      <w:start w:val="1"/>
      <w:numFmt w:val="lowerLetter"/>
      <w:lvlText w:val="%2."/>
      <w:lvlJc w:val="left"/>
      <w:pPr>
        <w:ind w:left="1622" w:hanging="360"/>
      </w:pPr>
    </w:lvl>
    <w:lvl w:ilvl="2" w:tplc="0419001B" w:tentative="1">
      <w:start w:val="1"/>
      <w:numFmt w:val="lowerRoman"/>
      <w:lvlText w:val="%3."/>
      <w:lvlJc w:val="right"/>
      <w:pPr>
        <w:ind w:left="2342" w:hanging="180"/>
      </w:pPr>
    </w:lvl>
    <w:lvl w:ilvl="3" w:tplc="0419000F" w:tentative="1">
      <w:start w:val="1"/>
      <w:numFmt w:val="decimal"/>
      <w:lvlText w:val="%4."/>
      <w:lvlJc w:val="left"/>
      <w:pPr>
        <w:ind w:left="3062" w:hanging="360"/>
      </w:pPr>
    </w:lvl>
    <w:lvl w:ilvl="4" w:tplc="04190019" w:tentative="1">
      <w:start w:val="1"/>
      <w:numFmt w:val="lowerLetter"/>
      <w:lvlText w:val="%5."/>
      <w:lvlJc w:val="left"/>
      <w:pPr>
        <w:ind w:left="3782" w:hanging="360"/>
      </w:pPr>
    </w:lvl>
    <w:lvl w:ilvl="5" w:tplc="0419001B" w:tentative="1">
      <w:start w:val="1"/>
      <w:numFmt w:val="lowerRoman"/>
      <w:lvlText w:val="%6."/>
      <w:lvlJc w:val="right"/>
      <w:pPr>
        <w:ind w:left="4502" w:hanging="180"/>
      </w:pPr>
    </w:lvl>
    <w:lvl w:ilvl="6" w:tplc="0419000F" w:tentative="1">
      <w:start w:val="1"/>
      <w:numFmt w:val="decimal"/>
      <w:lvlText w:val="%7."/>
      <w:lvlJc w:val="left"/>
      <w:pPr>
        <w:ind w:left="5222" w:hanging="360"/>
      </w:pPr>
    </w:lvl>
    <w:lvl w:ilvl="7" w:tplc="04190019" w:tentative="1">
      <w:start w:val="1"/>
      <w:numFmt w:val="lowerLetter"/>
      <w:lvlText w:val="%8."/>
      <w:lvlJc w:val="left"/>
      <w:pPr>
        <w:ind w:left="5942" w:hanging="360"/>
      </w:pPr>
    </w:lvl>
    <w:lvl w:ilvl="8" w:tplc="0419001B" w:tentative="1">
      <w:start w:val="1"/>
      <w:numFmt w:val="lowerRoman"/>
      <w:lvlText w:val="%9."/>
      <w:lvlJc w:val="right"/>
      <w:pPr>
        <w:ind w:left="6662" w:hanging="180"/>
      </w:pPr>
    </w:lvl>
  </w:abstractNum>
  <w:abstractNum w:abstractNumId="17" w15:restartNumberingAfterBreak="0">
    <w:nsid w:val="76835F5C"/>
    <w:multiLevelType w:val="hybridMultilevel"/>
    <w:tmpl w:val="580ADE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ED269A"/>
    <w:multiLevelType w:val="hybridMultilevel"/>
    <w:tmpl w:val="2BE2C5D8"/>
    <w:lvl w:ilvl="0" w:tplc="4ACE47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
  </w:num>
  <w:num w:numId="2">
    <w:abstractNumId w:val="7"/>
  </w:num>
  <w:num w:numId="3">
    <w:abstractNumId w:val="16"/>
  </w:num>
  <w:num w:numId="4">
    <w:abstractNumId w:val="9"/>
  </w:num>
  <w:num w:numId="5">
    <w:abstractNumId w:val="15"/>
  </w:num>
  <w:num w:numId="6">
    <w:abstractNumId w:val="4"/>
  </w:num>
  <w:num w:numId="7">
    <w:abstractNumId w:val="13"/>
  </w:num>
  <w:num w:numId="8">
    <w:abstractNumId w:val="18"/>
  </w:num>
  <w:num w:numId="9">
    <w:abstractNumId w:val="2"/>
  </w:num>
  <w:num w:numId="10">
    <w:abstractNumId w:val="14"/>
  </w:num>
  <w:num w:numId="11">
    <w:abstractNumId w:val="10"/>
  </w:num>
  <w:num w:numId="12">
    <w:abstractNumId w:val="5"/>
  </w:num>
  <w:num w:numId="13">
    <w:abstractNumId w:val="12"/>
  </w:num>
  <w:num w:numId="14">
    <w:abstractNumId w:val="11"/>
  </w:num>
  <w:num w:numId="15">
    <w:abstractNumId w:val="0"/>
  </w:num>
  <w:num w:numId="16">
    <w:abstractNumId w:val="17"/>
  </w:num>
  <w:num w:numId="17">
    <w:abstractNumId w:val="1"/>
  </w:num>
  <w:num w:numId="18">
    <w:abstractNumId w:val="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330"/>
    <w:rsid w:val="00001894"/>
    <w:rsid w:val="00003637"/>
    <w:rsid w:val="000057EA"/>
    <w:rsid w:val="000073BA"/>
    <w:rsid w:val="00007E47"/>
    <w:rsid w:val="00020B79"/>
    <w:rsid w:val="00024763"/>
    <w:rsid w:val="00026A3C"/>
    <w:rsid w:val="000325B1"/>
    <w:rsid w:val="00033B2C"/>
    <w:rsid w:val="00036606"/>
    <w:rsid w:val="000372E7"/>
    <w:rsid w:val="00037E56"/>
    <w:rsid w:val="00040151"/>
    <w:rsid w:val="000405FB"/>
    <w:rsid w:val="000439B6"/>
    <w:rsid w:val="00044AE0"/>
    <w:rsid w:val="000460A9"/>
    <w:rsid w:val="00047486"/>
    <w:rsid w:val="00053AEC"/>
    <w:rsid w:val="00054305"/>
    <w:rsid w:val="00060AC7"/>
    <w:rsid w:val="00060E32"/>
    <w:rsid w:val="00064142"/>
    <w:rsid w:val="00066527"/>
    <w:rsid w:val="00067ABC"/>
    <w:rsid w:val="00070AEB"/>
    <w:rsid w:val="00072E70"/>
    <w:rsid w:val="00080DFA"/>
    <w:rsid w:val="0008362A"/>
    <w:rsid w:val="000837F6"/>
    <w:rsid w:val="00085330"/>
    <w:rsid w:val="00087D13"/>
    <w:rsid w:val="00091EB2"/>
    <w:rsid w:val="000A10EC"/>
    <w:rsid w:val="000A1BB9"/>
    <w:rsid w:val="000A2A7D"/>
    <w:rsid w:val="000B1843"/>
    <w:rsid w:val="000B2D27"/>
    <w:rsid w:val="000B36F7"/>
    <w:rsid w:val="000B44BC"/>
    <w:rsid w:val="000B4D6A"/>
    <w:rsid w:val="000B7163"/>
    <w:rsid w:val="000C12F1"/>
    <w:rsid w:val="000C1C13"/>
    <w:rsid w:val="000C32EA"/>
    <w:rsid w:val="000D1591"/>
    <w:rsid w:val="000D2062"/>
    <w:rsid w:val="000D3C41"/>
    <w:rsid w:val="000D4BBC"/>
    <w:rsid w:val="000D7546"/>
    <w:rsid w:val="000E13DC"/>
    <w:rsid w:val="000E1D26"/>
    <w:rsid w:val="000E652F"/>
    <w:rsid w:val="000F2E77"/>
    <w:rsid w:val="000F5111"/>
    <w:rsid w:val="000F58D5"/>
    <w:rsid w:val="000F728B"/>
    <w:rsid w:val="001049D3"/>
    <w:rsid w:val="00106E95"/>
    <w:rsid w:val="00107961"/>
    <w:rsid w:val="00112A19"/>
    <w:rsid w:val="001130AF"/>
    <w:rsid w:val="001167E4"/>
    <w:rsid w:val="00120ECF"/>
    <w:rsid w:val="00123A42"/>
    <w:rsid w:val="00123B2C"/>
    <w:rsid w:val="0012708D"/>
    <w:rsid w:val="0013384E"/>
    <w:rsid w:val="00136E78"/>
    <w:rsid w:val="00141983"/>
    <w:rsid w:val="00146F38"/>
    <w:rsid w:val="00151FFD"/>
    <w:rsid w:val="00152321"/>
    <w:rsid w:val="00152C7C"/>
    <w:rsid w:val="00154DA5"/>
    <w:rsid w:val="001575B5"/>
    <w:rsid w:val="001632B1"/>
    <w:rsid w:val="00165651"/>
    <w:rsid w:val="00166CDD"/>
    <w:rsid w:val="0017286C"/>
    <w:rsid w:val="00173610"/>
    <w:rsid w:val="0017579E"/>
    <w:rsid w:val="001763E1"/>
    <w:rsid w:val="001809EC"/>
    <w:rsid w:val="00183898"/>
    <w:rsid w:val="001841FE"/>
    <w:rsid w:val="001849F5"/>
    <w:rsid w:val="001903F7"/>
    <w:rsid w:val="001907C1"/>
    <w:rsid w:val="00194F8A"/>
    <w:rsid w:val="00195C81"/>
    <w:rsid w:val="00197259"/>
    <w:rsid w:val="00197913"/>
    <w:rsid w:val="001A100B"/>
    <w:rsid w:val="001A13FF"/>
    <w:rsid w:val="001A30CB"/>
    <w:rsid w:val="001B0CCA"/>
    <w:rsid w:val="001C021C"/>
    <w:rsid w:val="001C573E"/>
    <w:rsid w:val="001C5D34"/>
    <w:rsid w:val="001D1F0C"/>
    <w:rsid w:val="001D523D"/>
    <w:rsid w:val="001D5D21"/>
    <w:rsid w:val="001E1AF5"/>
    <w:rsid w:val="001E228A"/>
    <w:rsid w:val="001E4401"/>
    <w:rsid w:val="001E49D3"/>
    <w:rsid w:val="001E5359"/>
    <w:rsid w:val="001E643A"/>
    <w:rsid w:val="001E7650"/>
    <w:rsid w:val="001F09A7"/>
    <w:rsid w:val="001F4674"/>
    <w:rsid w:val="001F4699"/>
    <w:rsid w:val="00200D3C"/>
    <w:rsid w:val="00203CEC"/>
    <w:rsid w:val="00210B71"/>
    <w:rsid w:val="00213853"/>
    <w:rsid w:val="00214850"/>
    <w:rsid w:val="0023298D"/>
    <w:rsid w:val="00237E7B"/>
    <w:rsid w:val="00242FAE"/>
    <w:rsid w:val="0024397D"/>
    <w:rsid w:val="002462ED"/>
    <w:rsid w:val="00246F79"/>
    <w:rsid w:val="002515C6"/>
    <w:rsid w:val="00253C75"/>
    <w:rsid w:val="002557B9"/>
    <w:rsid w:val="0025640D"/>
    <w:rsid w:val="00263989"/>
    <w:rsid w:val="00263C06"/>
    <w:rsid w:val="00271808"/>
    <w:rsid w:val="00272497"/>
    <w:rsid w:val="00273427"/>
    <w:rsid w:val="00273E4E"/>
    <w:rsid w:val="0027622D"/>
    <w:rsid w:val="00283727"/>
    <w:rsid w:val="00283EDA"/>
    <w:rsid w:val="00294A4E"/>
    <w:rsid w:val="00295B7C"/>
    <w:rsid w:val="00295F0E"/>
    <w:rsid w:val="002978DB"/>
    <w:rsid w:val="002B66DB"/>
    <w:rsid w:val="002B7C01"/>
    <w:rsid w:val="002C50A7"/>
    <w:rsid w:val="002D0CD9"/>
    <w:rsid w:val="002D25D1"/>
    <w:rsid w:val="002D4B02"/>
    <w:rsid w:val="002D6E83"/>
    <w:rsid w:val="002E01AB"/>
    <w:rsid w:val="002E48D0"/>
    <w:rsid w:val="002F0BCE"/>
    <w:rsid w:val="002F6FD1"/>
    <w:rsid w:val="00302316"/>
    <w:rsid w:val="0030386E"/>
    <w:rsid w:val="00303878"/>
    <w:rsid w:val="00307D85"/>
    <w:rsid w:val="00314851"/>
    <w:rsid w:val="00321DC9"/>
    <w:rsid w:val="003264E1"/>
    <w:rsid w:val="003303BA"/>
    <w:rsid w:val="0033132A"/>
    <w:rsid w:val="00335121"/>
    <w:rsid w:val="003406D8"/>
    <w:rsid w:val="00343D44"/>
    <w:rsid w:val="0035261C"/>
    <w:rsid w:val="0035651C"/>
    <w:rsid w:val="00357A04"/>
    <w:rsid w:val="00361385"/>
    <w:rsid w:val="00361B8F"/>
    <w:rsid w:val="00364B4B"/>
    <w:rsid w:val="00366A8E"/>
    <w:rsid w:val="00367AB6"/>
    <w:rsid w:val="003706FF"/>
    <w:rsid w:val="003731E2"/>
    <w:rsid w:val="003766B3"/>
    <w:rsid w:val="003801FB"/>
    <w:rsid w:val="00380C71"/>
    <w:rsid w:val="003831A1"/>
    <w:rsid w:val="00385167"/>
    <w:rsid w:val="00393FA6"/>
    <w:rsid w:val="003945E2"/>
    <w:rsid w:val="00396899"/>
    <w:rsid w:val="003A1DF9"/>
    <w:rsid w:val="003B0C7C"/>
    <w:rsid w:val="003B1212"/>
    <w:rsid w:val="003B33BD"/>
    <w:rsid w:val="003C187B"/>
    <w:rsid w:val="003C6D74"/>
    <w:rsid w:val="003D02F3"/>
    <w:rsid w:val="003D1253"/>
    <w:rsid w:val="003D38FF"/>
    <w:rsid w:val="003D4761"/>
    <w:rsid w:val="003D7123"/>
    <w:rsid w:val="003D76AF"/>
    <w:rsid w:val="003E0D59"/>
    <w:rsid w:val="003E38B5"/>
    <w:rsid w:val="003E3E78"/>
    <w:rsid w:val="003E572D"/>
    <w:rsid w:val="003E6AFB"/>
    <w:rsid w:val="003F0C91"/>
    <w:rsid w:val="003F3CAF"/>
    <w:rsid w:val="00400D4C"/>
    <w:rsid w:val="00401C6F"/>
    <w:rsid w:val="0040248E"/>
    <w:rsid w:val="00412ACE"/>
    <w:rsid w:val="00414506"/>
    <w:rsid w:val="00417FA4"/>
    <w:rsid w:val="00423205"/>
    <w:rsid w:val="00424E24"/>
    <w:rsid w:val="004257AA"/>
    <w:rsid w:val="00426328"/>
    <w:rsid w:val="00430FC1"/>
    <w:rsid w:val="004332F9"/>
    <w:rsid w:val="0043436F"/>
    <w:rsid w:val="00440567"/>
    <w:rsid w:val="004435CF"/>
    <w:rsid w:val="0044556B"/>
    <w:rsid w:val="0044782E"/>
    <w:rsid w:val="00450F08"/>
    <w:rsid w:val="00451D10"/>
    <w:rsid w:val="004568B8"/>
    <w:rsid w:val="00457A1D"/>
    <w:rsid w:val="00466EB1"/>
    <w:rsid w:val="004708A6"/>
    <w:rsid w:val="00477658"/>
    <w:rsid w:val="0048523A"/>
    <w:rsid w:val="00490845"/>
    <w:rsid w:val="0049652F"/>
    <w:rsid w:val="00496AF0"/>
    <w:rsid w:val="00497B96"/>
    <w:rsid w:val="004A0E3E"/>
    <w:rsid w:val="004A491A"/>
    <w:rsid w:val="004A6426"/>
    <w:rsid w:val="004B1530"/>
    <w:rsid w:val="004B1874"/>
    <w:rsid w:val="004B326A"/>
    <w:rsid w:val="004B48BC"/>
    <w:rsid w:val="004B708C"/>
    <w:rsid w:val="004C0A3C"/>
    <w:rsid w:val="004C2588"/>
    <w:rsid w:val="004D025B"/>
    <w:rsid w:val="004D128A"/>
    <w:rsid w:val="004D6161"/>
    <w:rsid w:val="004E0F45"/>
    <w:rsid w:val="004E3F16"/>
    <w:rsid w:val="004E4320"/>
    <w:rsid w:val="004F2248"/>
    <w:rsid w:val="004F46D4"/>
    <w:rsid w:val="004F5F38"/>
    <w:rsid w:val="00504DC2"/>
    <w:rsid w:val="00510908"/>
    <w:rsid w:val="005151BA"/>
    <w:rsid w:val="005162C3"/>
    <w:rsid w:val="005165AA"/>
    <w:rsid w:val="005178B0"/>
    <w:rsid w:val="005212A3"/>
    <w:rsid w:val="00521352"/>
    <w:rsid w:val="005224D9"/>
    <w:rsid w:val="00530F0F"/>
    <w:rsid w:val="00532BAF"/>
    <w:rsid w:val="00537EC2"/>
    <w:rsid w:val="00546C5E"/>
    <w:rsid w:val="005505D1"/>
    <w:rsid w:val="00552C80"/>
    <w:rsid w:val="00553F9E"/>
    <w:rsid w:val="0055710B"/>
    <w:rsid w:val="00560091"/>
    <w:rsid w:val="0056687E"/>
    <w:rsid w:val="00567A6A"/>
    <w:rsid w:val="00567ED0"/>
    <w:rsid w:val="005709FD"/>
    <w:rsid w:val="005718E5"/>
    <w:rsid w:val="005734F8"/>
    <w:rsid w:val="00580C7F"/>
    <w:rsid w:val="00581013"/>
    <w:rsid w:val="00581F75"/>
    <w:rsid w:val="005820B0"/>
    <w:rsid w:val="00583A26"/>
    <w:rsid w:val="00586A31"/>
    <w:rsid w:val="0058748D"/>
    <w:rsid w:val="0059244B"/>
    <w:rsid w:val="00595297"/>
    <w:rsid w:val="005962B1"/>
    <w:rsid w:val="005A715E"/>
    <w:rsid w:val="005B144F"/>
    <w:rsid w:val="005B1B74"/>
    <w:rsid w:val="005B4629"/>
    <w:rsid w:val="005D1C2B"/>
    <w:rsid w:val="005E0DFC"/>
    <w:rsid w:val="005F18A1"/>
    <w:rsid w:val="0060654F"/>
    <w:rsid w:val="006107D5"/>
    <w:rsid w:val="00613D4E"/>
    <w:rsid w:val="00623A3A"/>
    <w:rsid w:val="00633321"/>
    <w:rsid w:val="006356C8"/>
    <w:rsid w:val="00636048"/>
    <w:rsid w:val="00636C0A"/>
    <w:rsid w:val="0064043D"/>
    <w:rsid w:val="00641554"/>
    <w:rsid w:val="00642529"/>
    <w:rsid w:val="006433F9"/>
    <w:rsid w:val="00646979"/>
    <w:rsid w:val="006502BA"/>
    <w:rsid w:val="00657D60"/>
    <w:rsid w:val="00665C0B"/>
    <w:rsid w:val="00670561"/>
    <w:rsid w:val="00671D8C"/>
    <w:rsid w:val="006738DE"/>
    <w:rsid w:val="00676545"/>
    <w:rsid w:val="00684084"/>
    <w:rsid w:val="00685C44"/>
    <w:rsid w:val="00691458"/>
    <w:rsid w:val="006971B5"/>
    <w:rsid w:val="0069731A"/>
    <w:rsid w:val="006A14B7"/>
    <w:rsid w:val="006B0DD3"/>
    <w:rsid w:val="006B37A1"/>
    <w:rsid w:val="006B53CD"/>
    <w:rsid w:val="006B5587"/>
    <w:rsid w:val="006B694F"/>
    <w:rsid w:val="006C0D17"/>
    <w:rsid w:val="006C48D1"/>
    <w:rsid w:val="006C7ED0"/>
    <w:rsid w:val="006D1188"/>
    <w:rsid w:val="006E2C27"/>
    <w:rsid w:val="006E3CE5"/>
    <w:rsid w:val="006F0D32"/>
    <w:rsid w:val="006F21CF"/>
    <w:rsid w:val="006F239A"/>
    <w:rsid w:val="006F360F"/>
    <w:rsid w:val="006F3CA7"/>
    <w:rsid w:val="007079E1"/>
    <w:rsid w:val="00707BB7"/>
    <w:rsid w:val="00711125"/>
    <w:rsid w:val="007126DE"/>
    <w:rsid w:val="00712945"/>
    <w:rsid w:val="007142A3"/>
    <w:rsid w:val="00715929"/>
    <w:rsid w:val="0072456A"/>
    <w:rsid w:val="00732D9B"/>
    <w:rsid w:val="00734CEF"/>
    <w:rsid w:val="00742F60"/>
    <w:rsid w:val="007454B6"/>
    <w:rsid w:val="007510FC"/>
    <w:rsid w:val="00754797"/>
    <w:rsid w:val="00756284"/>
    <w:rsid w:val="00757492"/>
    <w:rsid w:val="00764621"/>
    <w:rsid w:val="007657A3"/>
    <w:rsid w:val="0076701C"/>
    <w:rsid w:val="007825EC"/>
    <w:rsid w:val="00785586"/>
    <w:rsid w:val="0078657B"/>
    <w:rsid w:val="007865C6"/>
    <w:rsid w:val="00790311"/>
    <w:rsid w:val="00791F32"/>
    <w:rsid w:val="007958A8"/>
    <w:rsid w:val="007A2B84"/>
    <w:rsid w:val="007A53D5"/>
    <w:rsid w:val="007A5964"/>
    <w:rsid w:val="007C2D5C"/>
    <w:rsid w:val="007C2E5C"/>
    <w:rsid w:val="007C3F17"/>
    <w:rsid w:val="007C4C3B"/>
    <w:rsid w:val="007D40B5"/>
    <w:rsid w:val="007D45CE"/>
    <w:rsid w:val="007D49FD"/>
    <w:rsid w:val="007D6AA8"/>
    <w:rsid w:val="007E00F5"/>
    <w:rsid w:val="007E09EC"/>
    <w:rsid w:val="007E0D72"/>
    <w:rsid w:val="007E5D75"/>
    <w:rsid w:val="007E69AA"/>
    <w:rsid w:val="007E7C42"/>
    <w:rsid w:val="007F05B9"/>
    <w:rsid w:val="007F5133"/>
    <w:rsid w:val="007F518D"/>
    <w:rsid w:val="00800811"/>
    <w:rsid w:val="008027B0"/>
    <w:rsid w:val="0080428F"/>
    <w:rsid w:val="0080440D"/>
    <w:rsid w:val="00804730"/>
    <w:rsid w:val="00804E01"/>
    <w:rsid w:val="0080582C"/>
    <w:rsid w:val="00810D3A"/>
    <w:rsid w:val="00813241"/>
    <w:rsid w:val="00817947"/>
    <w:rsid w:val="0082532E"/>
    <w:rsid w:val="008301BC"/>
    <w:rsid w:val="00833424"/>
    <w:rsid w:val="00834A64"/>
    <w:rsid w:val="00835176"/>
    <w:rsid w:val="008356A9"/>
    <w:rsid w:val="00837919"/>
    <w:rsid w:val="00837A30"/>
    <w:rsid w:val="00837C34"/>
    <w:rsid w:val="00837D48"/>
    <w:rsid w:val="008479CA"/>
    <w:rsid w:val="008527D1"/>
    <w:rsid w:val="00853C5A"/>
    <w:rsid w:val="00855C30"/>
    <w:rsid w:val="00856637"/>
    <w:rsid w:val="00864D6F"/>
    <w:rsid w:val="00865335"/>
    <w:rsid w:val="00865B1B"/>
    <w:rsid w:val="0087428B"/>
    <w:rsid w:val="00876475"/>
    <w:rsid w:val="00881D8C"/>
    <w:rsid w:val="00882D08"/>
    <w:rsid w:val="00885DF3"/>
    <w:rsid w:val="00894693"/>
    <w:rsid w:val="008A00F6"/>
    <w:rsid w:val="008A18EE"/>
    <w:rsid w:val="008A3467"/>
    <w:rsid w:val="008A48DF"/>
    <w:rsid w:val="008B6103"/>
    <w:rsid w:val="008C19E8"/>
    <w:rsid w:val="008C4B62"/>
    <w:rsid w:val="008C68B7"/>
    <w:rsid w:val="008C7CAC"/>
    <w:rsid w:val="008D31F8"/>
    <w:rsid w:val="008D4145"/>
    <w:rsid w:val="008D4990"/>
    <w:rsid w:val="008E2C7F"/>
    <w:rsid w:val="008E345B"/>
    <w:rsid w:val="008E3CE5"/>
    <w:rsid w:val="008E41A0"/>
    <w:rsid w:val="009013DE"/>
    <w:rsid w:val="00905C7F"/>
    <w:rsid w:val="00905EA4"/>
    <w:rsid w:val="00906F91"/>
    <w:rsid w:val="00907208"/>
    <w:rsid w:val="00911B11"/>
    <w:rsid w:val="00912847"/>
    <w:rsid w:val="00912988"/>
    <w:rsid w:val="009131F8"/>
    <w:rsid w:val="00915D2B"/>
    <w:rsid w:val="009168C6"/>
    <w:rsid w:val="00926E97"/>
    <w:rsid w:val="0093349D"/>
    <w:rsid w:val="009356A1"/>
    <w:rsid w:val="00936B5D"/>
    <w:rsid w:val="00937804"/>
    <w:rsid w:val="009379E6"/>
    <w:rsid w:val="00937DFE"/>
    <w:rsid w:val="00945544"/>
    <w:rsid w:val="009467E6"/>
    <w:rsid w:val="009507BD"/>
    <w:rsid w:val="009534D1"/>
    <w:rsid w:val="009544DF"/>
    <w:rsid w:val="00954710"/>
    <w:rsid w:val="00954E36"/>
    <w:rsid w:val="00955BFA"/>
    <w:rsid w:val="00963617"/>
    <w:rsid w:val="00963A30"/>
    <w:rsid w:val="0097083A"/>
    <w:rsid w:val="0097089E"/>
    <w:rsid w:val="00973F5F"/>
    <w:rsid w:val="00975C5B"/>
    <w:rsid w:val="0098223E"/>
    <w:rsid w:val="00983FE5"/>
    <w:rsid w:val="00984417"/>
    <w:rsid w:val="0098490A"/>
    <w:rsid w:val="00985C46"/>
    <w:rsid w:val="00994930"/>
    <w:rsid w:val="00995F4A"/>
    <w:rsid w:val="00996AB5"/>
    <w:rsid w:val="00997D8B"/>
    <w:rsid w:val="009A0535"/>
    <w:rsid w:val="009A27D5"/>
    <w:rsid w:val="009A4A72"/>
    <w:rsid w:val="009A6A4E"/>
    <w:rsid w:val="009B0EE6"/>
    <w:rsid w:val="009B2EDC"/>
    <w:rsid w:val="009B46A5"/>
    <w:rsid w:val="009B5244"/>
    <w:rsid w:val="009B7DFF"/>
    <w:rsid w:val="009C12C8"/>
    <w:rsid w:val="009C56B7"/>
    <w:rsid w:val="009C5D7F"/>
    <w:rsid w:val="009C6499"/>
    <w:rsid w:val="009D0CE7"/>
    <w:rsid w:val="009D147D"/>
    <w:rsid w:val="009D52E8"/>
    <w:rsid w:val="009D5DFB"/>
    <w:rsid w:val="009D6E34"/>
    <w:rsid w:val="009D78B1"/>
    <w:rsid w:val="009E42EE"/>
    <w:rsid w:val="009F18BE"/>
    <w:rsid w:val="009F3587"/>
    <w:rsid w:val="009F71AB"/>
    <w:rsid w:val="00A00ED2"/>
    <w:rsid w:val="00A1180E"/>
    <w:rsid w:val="00A15162"/>
    <w:rsid w:val="00A15A3F"/>
    <w:rsid w:val="00A15A64"/>
    <w:rsid w:val="00A16EC6"/>
    <w:rsid w:val="00A20D95"/>
    <w:rsid w:val="00A2166D"/>
    <w:rsid w:val="00A25B1D"/>
    <w:rsid w:val="00A26D37"/>
    <w:rsid w:val="00A27797"/>
    <w:rsid w:val="00A27AAC"/>
    <w:rsid w:val="00A30407"/>
    <w:rsid w:val="00A33212"/>
    <w:rsid w:val="00A36780"/>
    <w:rsid w:val="00A47F77"/>
    <w:rsid w:val="00A50C65"/>
    <w:rsid w:val="00A541AC"/>
    <w:rsid w:val="00A542FF"/>
    <w:rsid w:val="00A552E2"/>
    <w:rsid w:val="00A63EF8"/>
    <w:rsid w:val="00A712A7"/>
    <w:rsid w:val="00A72614"/>
    <w:rsid w:val="00A74CBD"/>
    <w:rsid w:val="00A770BD"/>
    <w:rsid w:val="00A8135B"/>
    <w:rsid w:val="00A82285"/>
    <w:rsid w:val="00A831D9"/>
    <w:rsid w:val="00A96448"/>
    <w:rsid w:val="00AA16BD"/>
    <w:rsid w:val="00AA2DED"/>
    <w:rsid w:val="00AA3096"/>
    <w:rsid w:val="00AA7C3B"/>
    <w:rsid w:val="00AB12F4"/>
    <w:rsid w:val="00AB2988"/>
    <w:rsid w:val="00AB3ECA"/>
    <w:rsid w:val="00AC6011"/>
    <w:rsid w:val="00AC760B"/>
    <w:rsid w:val="00AD3554"/>
    <w:rsid w:val="00AD3A77"/>
    <w:rsid w:val="00AD4E2C"/>
    <w:rsid w:val="00AE79B3"/>
    <w:rsid w:val="00B02342"/>
    <w:rsid w:val="00B032BB"/>
    <w:rsid w:val="00B11B74"/>
    <w:rsid w:val="00B12D01"/>
    <w:rsid w:val="00B17BCF"/>
    <w:rsid w:val="00B30684"/>
    <w:rsid w:val="00B3165F"/>
    <w:rsid w:val="00B336EC"/>
    <w:rsid w:val="00B43428"/>
    <w:rsid w:val="00B50AD2"/>
    <w:rsid w:val="00B54E3D"/>
    <w:rsid w:val="00B56BD3"/>
    <w:rsid w:val="00B61D2A"/>
    <w:rsid w:val="00B63BA7"/>
    <w:rsid w:val="00B65D62"/>
    <w:rsid w:val="00B6719C"/>
    <w:rsid w:val="00B67654"/>
    <w:rsid w:val="00B67BA1"/>
    <w:rsid w:val="00B74BAF"/>
    <w:rsid w:val="00B75554"/>
    <w:rsid w:val="00B76411"/>
    <w:rsid w:val="00B77207"/>
    <w:rsid w:val="00B82907"/>
    <w:rsid w:val="00B9359E"/>
    <w:rsid w:val="00B9591B"/>
    <w:rsid w:val="00B95CB8"/>
    <w:rsid w:val="00B975EE"/>
    <w:rsid w:val="00BA1144"/>
    <w:rsid w:val="00BA1672"/>
    <w:rsid w:val="00BA40EE"/>
    <w:rsid w:val="00BA6985"/>
    <w:rsid w:val="00BC0A28"/>
    <w:rsid w:val="00BC0BEF"/>
    <w:rsid w:val="00BC6FA6"/>
    <w:rsid w:val="00BD279F"/>
    <w:rsid w:val="00BD2895"/>
    <w:rsid w:val="00BD5DF4"/>
    <w:rsid w:val="00BD7EA5"/>
    <w:rsid w:val="00BE2064"/>
    <w:rsid w:val="00BE5E54"/>
    <w:rsid w:val="00BF146A"/>
    <w:rsid w:val="00BF5726"/>
    <w:rsid w:val="00BF7E4A"/>
    <w:rsid w:val="00C06FDA"/>
    <w:rsid w:val="00C10131"/>
    <w:rsid w:val="00C11435"/>
    <w:rsid w:val="00C137AA"/>
    <w:rsid w:val="00C21A12"/>
    <w:rsid w:val="00C22186"/>
    <w:rsid w:val="00C263A8"/>
    <w:rsid w:val="00C3166B"/>
    <w:rsid w:val="00C320AB"/>
    <w:rsid w:val="00C327CF"/>
    <w:rsid w:val="00C36D65"/>
    <w:rsid w:val="00C37CDD"/>
    <w:rsid w:val="00C414E0"/>
    <w:rsid w:val="00C51B47"/>
    <w:rsid w:val="00C53E17"/>
    <w:rsid w:val="00C64C9E"/>
    <w:rsid w:val="00C64EF1"/>
    <w:rsid w:val="00C670D5"/>
    <w:rsid w:val="00C67109"/>
    <w:rsid w:val="00C74803"/>
    <w:rsid w:val="00C75E1E"/>
    <w:rsid w:val="00C81F21"/>
    <w:rsid w:val="00C834EE"/>
    <w:rsid w:val="00C83CEA"/>
    <w:rsid w:val="00C869F9"/>
    <w:rsid w:val="00C878D9"/>
    <w:rsid w:val="00C91002"/>
    <w:rsid w:val="00C93ACB"/>
    <w:rsid w:val="00CA2CFA"/>
    <w:rsid w:val="00CA433E"/>
    <w:rsid w:val="00CA7386"/>
    <w:rsid w:val="00CA759F"/>
    <w:rsid w:val="00CB0369"/>
    <w:rsid w:val="00CB7826"/>
    <w:rsid w:val="00CC1DE3"/>
    <w:rsid w:val="00CC3F2E"/>
    <w:rsid w:val="00CC4F64"/>
    <w:rsid w:val="00CC5287"/>
    <w:rsid w:val="00CC54EB"/>
    <w:rsid w:val="00CD1101"/>
    <w:rsid w:val="00CD2867"/>
    <w:rsid w:val="00CD2D7B"/>
    <w:rsid w:val="00CD3A6E"/>
    <w:rsid w:val="00CE27AC"/>
    <w:rsid w:val="00CE2E5B"/>
    <w:rsid w:val="00CE51EB"/>
    <w:rsid w:val="00CF08E6"/>
    <w:rsid w:val="00CF7B30"/>
    <w:rsid w:val="00D04A9C"/>
    <w:rsid w:val="00D061B6"/>
    <w:rsid w:val="00D062A7"/>
    <w:rsid w:val="00D10FBD"/>
    <w:rsid w:val="00D17B25"/>
    <w:rsid w:val="00D22019"/>
    <w:rsid w:val="00D2328A"/>
    <w:rsid w:val="00D25404"/>
    <w:rsid w:val="00D27407"/>
    <w:rsid w:val="00D277D7"/>
    <w:rsid w:val="00D3218D"/>
    <w:rsid w:val="00D328D3"/>
    <w:rsid w:val="00D34AD2"/>
    <w:rsid w:val="00D362E5"/>
    <w:rsid w:val="00D427D4"/>
    <w:rsid w:val="00D472B9"/>
    <w:rsid w:val="00D60AE6"/>
    <w:rsid w:val="00D644C7"/>
    <w:rsid w:val="00D701BF"/>
    <w:rsid w:val="00D73A4F"/>
    <w:rsid w:val="00D74153"/>
    <w:rsid w:val="00D7592F"/>
    <w:rsid w:val="00D762DC"/>
    <w:rsid w:val="00D83858"/>
    <w:rsid w:val="00D85DD8"/>
    <w:rsid w:val="00D91145"/>
    <w:rsid w:val="00D922E2"/>
    <w:rsid w:val="00D96996"/>
    <w:rsid w:val="00D96D9E"/>
    <w:rsid w:val="00DA1E09"/>
    <w:rsid w:val="00DA3B8C"/>
    <w:rsid w:val="00DA5AC4"/>
    <w:rsid w:val="00DA6DC8"/>
    <w:rsid w:val="00DB137C"/>
    <w:rsid w:val="00DB2243"/>
    <w:rsid w:val="00DB35E0"/>
    <w:rsid w:val="00DB3F91"/>
    <w:rsid w:val="00DB684F"/>
    <w:rsid w:val="00DC1BA1"/>
    <w:rsid w:val="00DD1FD3"/>
    <w:rsid w:val="00DE1DA3"/>
    <w:rsid w:val="00DE5530"/>
    <w:rsid w:val="00DE649E"/>
    <w:rsid w:val="00DF3872"/>
    <w:rsid w:val="00E02F49"/>
    <w:rsid w:val="00E0442E"/>
    <w:rsid w:val="00E05386"/>
    <w:rsid w:val="00E06DF2"/>
    <w:rsid w:val="00E118AA"/>
    <w:rsid w:val="00E1692F"/>
    <w:rsid w:val="00E173D6"/>
    <w:rsid w:val="00E17E29"/>
    <w:rsid w:val="00E22C3A"/>
    <w:rsid w:val="00E247CF"/>
    <w:rsid w:val="00E266D7"/>
    <w:rsid w:val="00E30D4E"/>
    <w:rsid w:val="00E3597A"/>
    <w:rsid w:val="00E37A6D"/>
    <w:rsid w:val="00E40059"/>
    <w:rsid w:val="00E61CA7"/>
    <w:rsid w:val="00E70C5D"/>
    <w:rsid w:val="00E7202A"/>
    <w:rsid w:val="00E771D7"/>
    <w:rsid w:val="00E9267E"/>
    <w:rsid w:val="00E95A3F"/>
    <w:rsid w:val="00EA626D"/>
    <w:rsid w:val="00EB7BFA"/>
    <w:rsid w:val="00EC080A"/>
    <w:rsid w:val="00EC0FB6"/>
    <w:rsid w:val="00EC1D75"/>
    <w:rsid w:val="00EC2DD0"/>
    <w:rsid w:val="00EC49A2"/>
    <w:rsid w:val="00ED61E0"/>
    <w:rsid w:val="00EE60B5"/>
    <w:rsid w:val="00EE7B62"/>
    <w:rsid w:val="00EF05DB"/>
    <w:rsid w:val="00EF109C"/>
    <w:rsid w:val="00EF1A18"/>
    <w:rsid w:val="00EF3791"/>
    <w:rsid w:val="00EF3DDF"/>
    <w:rsid w:val="00EF5C89"/>
    <w:rsid w:val="00EF68D6"/>
    <w:rsid w:val="00F0134E"/>
    <w:rsid w:val="00F031CC"/>
    <w:rsid w:val="00F05180"/>
    <w:rsid w:val="00F06675"/>
    <w:rsid w:val="00F06B9B"/>
    <w:rsid w:val="00F07537"/>
    <w:rsid w:val="00F13693"/>
    <w:rsid w:val="00F152F4"/>
    <w:rsid w:val="00F15DE3"/>
    <w:rsid w:val="00F176B0"/>
    <w:rsid w:val="00F20396"/>
    <w:rsid w:val="00F26AF3"/>
    <w:rsid w:val="00F30405"/>
    <w:rsid w:val="00F30980"/>
    <w:rsid w:val="00F320A7"/>
    <w:rsid w:val="00F36E6D"/>
    <w:rsid w:val="00F44F47"/>
    <w:rsid w:val="00F518ED"/>
    <w:rsid w:val="00F51B21"/>
    <w:rsid w:val="00F5261F"/>
    <w:rsid w:val="00F535B2"/>
    <w:rsid w:val="00F535E6"/>
    <w:rsid w:val="00F5660D"/>
    <w:rsid w:val="00F571BB"/>
    <w:rsid w:val="00F63125"/>
    <w:rsid w:val="00F6657E"/>
    <w:rsid w:val="00F73173"/>
    <w:rsid w:val="00F75241"/>
    <w:rsid w:val="00F7644B"/>
    <w:rsid w:val="00F76C43"/>
    <w:rsid w:val="00F8031D"/>
    <w:rsid w:val="00F8061A"/>
    <w:rsid w:val="00F81BBE"/>
    <w:rsid w:val="00F833A3"/>
    <w:rsid w:val="00F87755"/>
    <w:rsid w:val="00F928B4"/>
    <w:rsid w:val="00F928C8"/>
    <w:rsid w:val="00F92B5D"/>
    <w:rsid w:val="00FA0FE7"/>
    <w:rsid w:val="00FA1729"/>
    <w:rsid w:val="00FA1976"/>
    <w:rsid w:val="00FA2916"/>
    <w:rsid w:val="00FB41D5"/>
    <w:rsid w:val="00FB7FA7"/>
    <w:rsid w:val="00FC0AA4"/>
    <w:rsid w:val="00FC1084"/>
    <w:rsid w:val="00FC1EA0"/>
    <w:rsid w:val="00FD50FE"/>
    <w:rsid w:val="00FD696E"/>
    <w:rsid w:val="00FE1292"/>
    <w:rsid w:val="00FE1DF9"/>
    <w:rsid w:val="00FE54AC"/>
    <w:rsid w:val="00FE55C2"/>
    <w:rsid w:val="00FE5822"/>
    <w:rsid w:val="00FF04A9"/>
    <w:rsid w:val="00FF0C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8F4401F-3469-4305-BAA3-F98B2692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6"/>
    </w:rPr>
  </w:style>
  <w:style w:type="paragraph" w:styleId="1">
    <w:name w:val="heading 1"/>
    <w:basedOn w:val="a"/>
    <w:next w:val="a"/>
    <w:link w:val="10"/>
    <w:qFormat/>
    <w:rsid w:val="00657D60"/>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
    <w:next w:val="a"/>
    <w:link w:val="20"/>
    <w:unhideWhenUsed/>
    <w:qFormat/>
    <w:rsid w:val="00A552E2"/>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pPr>
      <w:ind w:firstLine="0"/>
      <w:jc w:val="both"/>
    </w:pPr>
    <w:rPr>
      <w:sz w:val="22"/>
    </w:rPr>
  </w:style>
  <w:style w:type="paragraph" w:styleId="a5">
    <w:name w:val="header"/>
    <w:basedOn w:val="a"/>
    <w:link w:val="a6"/>
    <w:pPr>
      <w:tabs>
        <w:tab w:val="center" w:pos="4153"/>
        <w:tab w:val="right" w:pos="8306"/>
      </w:tabs>
      <w:spacing w:before="120" w:after="240"/>
      <w:jc w:val="center"/>
    </w:pPr>
    <w:rPr>
      <w:b/>
      <w:caps/>
      <w:sz w:val="28"/>
    </w:rPr>
  </w:style>
  <w:style w:type="paragraph" w:styleId="a7">
    <w:name w:val="footer"/>
    <w:basedOn w:val="a"/>
    <w:link w:val="a8"/>
    <w:pPr>
      <w:tabs>
        <w:tab w:val="center" w:pos="4153"/>
        <w:tab w:val="right" w:pos="8306"/>
      </w:tabs>
    </w:pPr>
  </w:style>
  <w:style w:type="character" w:styleId="a9">
    <w:name w:val="page number"/>
    <w:basedOn w:val="a0"/>
  </w:style>
  <w:style w:type="paragraph" w:styleId="aa">
    <w:name w:val="caption"/>
    <w:basedOn w:val="a"/>
    <w:next w:val="a"/>
    <w:qFormat/>
    <w:pPr>
      <w:jc w:val="center"/>
    </w:pPr>
    <w:rPr>
      <w:b/>
      <w:sz w:val="28"/>
    </w:rPr>
  </w:style>
  <w:style w:type="paragraph" w:styleId="21">
    <w:name w:val="Body Text 2"/>
    <w:basedOn w:val="a"/>
    <w:link w:val="22"/>
    <w:pPr>
      <w:spacing w:before="120"/>
      <w:ind w:right="5102" w:firstLine="0"/>
      <w:jc w:val="center"/>
    </w:pPr>
  </w:style>
  <w:style w:type="paragraph" w:customStyle="1" w:styleId="ab">
    <w:name w:val="Обращение"/>
    <w:basedOn w:val="a"/>
    <w:next w:val="a"/>
    <w:pPr>
      <w:spacing w:before="240" w:after="120"/>
      <w:ind w:firstLine="0"/>
      <w:jc w:val="center"/>
    </w:pPr>
    <w:rPr>
      <w:b/>
    </w:rPr>
  </w:style>
  <w:style w:type="paragraph" w:customStyle="1" w:styleId="ac">
    <w:name w:val="Адресные реквизиты"/>
    <w:basedOn w:val="a3"/>
    <w:next w:val="a3"/>
    <w:pPr>
      <w:jc w:val="left"/>
    </w:pPr>
    <w:rPr>
      <w:sz w:val="16"/>
    </w:rPr>
  </w:style>
  <w:style w:type="paragraph" w:customStyle="1" w:styleId="ad">
    <w:name w:val="Адресат"/>
    <w:basedOn w:val="a"/>
    <w:pPr>
      <w:spacing w:before="120"/>
      <w:ind w:firstLine="0"/>
    </w:pPr>
    <w:rPr>
      <w:b/>
    </w:rPr>
  </w:style>
  <w:style w:type="paragraph" w:styleId="3">
    <w:name w:val="Body Text 3"/>
    <w:basedOn w:val="a"/>
    <w:link w:val="30"/>
    <w:pPr>
      <w:tabs>
        <w:tab w:val="left" w:pos="7371"/>
      </w:tabs>
      <w:spacing w:before="120"/>
      <w:ind w:firstLine="0"/>
    </w:pPr>
    <w:rPr>
      <w:sz w:val="28"/>
    </w:rPr>
  </w:style>
  <w:style w:type="paragraph" w:customStyle="1" w:styleId="11">
    <w:name w:val="Знак1 Знак Знак Знак"/>
    <w:basedOn w:val="a"/>
    <w:rsid w:val="008E2C7F"/>
    <w:pPr>
      <w:ind w:firstLine="0"/>
    </w:pPr>
    <w:rPr>
      <w:rFonts w:ascii="Verdana" w:hAnsi="Verdana" w:cs="Verdana"/>
      <w:sz w:val="20"/>
      <w:lang w:val="en-US" w:eastAsia="en-US"/>
    </w:rPr>
  </w:style>
  <w:style w:type="paragraph" w:styleId="ae">
    <w:name w:val="Body Text Indent"/>
    <w:basedOn w:val="a"/>
    <w:link w:val="af"/>
    <w:rsid w:val="008E2C7F"/>
    <w:pPr>
      <w:spacing w:after="120"/>
      <w:ind w:left="283"/>
    </w:pPr>
  </w:style>
  <w:style w:type="paragraph" w:customStyle="1" w:styleId="ConsPlusNormal">
    <w:name w:val="ConsPlusNormal"/>
    <w:rsid w:val="0093349D"/>
    <w:pPr>
      <w:widowControl w:val="0"/>
      <w:autoSpaceDE w:val="0"/>
      <w:autoSpaceDN w:val="0"/>
    </w:pPr>
    <w:rPr>
      <w:rFonts w:eastAsia="Batang"/>
      <w:sz w:val="24"/>
      <w:lang w:eastAsia="ko-KR"/>
    </w:rPr>
  </w:style>
  <w:style w:type="paragraph" w:customStyle="1" w:styleId="ConsPlusTitle">
    <w:name w:val="ConsPlusTitle"/>
    <w:rsid w:val="00F20396"/>
    <w:pPr>
      <w:widowControl w:val="0"/>
      <w:autoSpaceDE w:val="0"/>
      <w:autoSpaceDN w:val="0"/>
    </w:pPr>
    <w:rPr>
      <w:rFonts w:eastAsia="Batang"/>
      <w:b/>
      <w:sz w:val="24"/>
      <w:lang w:eastAsia="ko-KR"/>
    </w:rPr>
  </w:style>
  <w:style w:type="paragraph" w:styleId="af0">
    <w:name w:val="Balloon Text"/>
    <w:basedOn w:val="a"/>
    <w:link w:val="af1"/>
    <w:rsid w:val="009544DF"/>
    <w:rPr>
      <w:rFonts w:ascii="Tahoma" w:hAnsi="Tahoma" w:cs="Tahoma"/>
      <w:sz w:val="16"/>
      <w:szCs w:val="16"/>
    </w:rPr>
  </w:style>
  <w:style w:type="character" w:customStyle="1" w:styleId="af1">
    <w:name w:val="Текст выноски Знак"/>
    <w:link w:val="af0"/>
    <w:rsid w:val="009544DF"/>
    <w:rPr>
      <w:rFonts w:ascii="Tahoma" w:hAnsi="Tahoma" w:cs="Tahoma"/>
      <w:sz w:val="16"/>
      <w:szCs w:val="16"/>
    </w:rPr>
  </w:style>
  <w:style w:type="character" w:customStyle="1" w:styleId="a6">
    <w:name w:val="Верхний колонтитул Знак"/>
    <w:link w:val="a5"/>
    <w:rsid w:val="009544DF"/>
    <w:rPr>
      <w:b/>
      <w:caps/>
      <w:sz w:val="28"/>
    </w:rPr>
  </w:style>
  <w:style w:type="character" w:customStyle="1" w:styleId="30">
    <w:name w:val="Основной текст 3 Знак"/>
    <w:link w:val="3"/>
    <w:rsid w:val="000D2062"/>
    <w:rPr>
      <w:sz w:val="28"/>
    </w:rPr>
  </w:style>
  <w:style w:type="paragraph" w:customStyle="1" w:styleId="ConsPlusCell">
    <w:name w:val="ConsPlusCell"/>
    <w:rsid w:val="00FD50FE"/>
    <w:pPr>
      <w:widowControl w:val="0"/>
      <w:autoSpaceDE w:val="0"/>
      <w:autoSpaceDN w:val="0"/>
      <w:adjustRightInd w:val="0"/>
    </w:pPr>
    <w:rPr>
      <w:sz w:val="24"/>
      <w:szCs w:val="24"/>
    </w:rPr>
  </w:style>
  <w:style w:type="table" w:styleId="af2">
    <w:name w:val="Table Grid"/>
    <w:basedOn w:val="a1"/>
    <w:uiPriority w:val="59"/>
    <w:rsid w:val="00FD5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657D60"/>
    <w:rPr>
      <w:b/>
      <w:color w:val="000000"/>
      <w:spacing w:val="-2"/>
      <w:sz w:val="25"/>
      <w:shd w:val="clear" w:color="auto" w:fill="FFFFFF"/>
    </w:rPr>
  </w:style>
  <w:style w:type="paragraph" w:customStyle="1" w:styleId="ConsTitle">
    <w:name w:val="ConsTitle"/>
    <w:rsid w:val="00885DF3"/>
    <w:pPr>
      <w:widowControl w:val="0"/>
      <w:autoSpaceDE w:val="0"/>
      <w:autoSpaceDN w:val="0"/>
      <w:adjustRightInd w:val="0"/>
      <w:ind w:right="19772"/>
    </w:pPr>
    <w:rPr>
      <w:rFonts w:ascii="Arial" w:hAnsi="Arial" w:cs="Arial"/>
      <w:b/>
      <w:bCs/>
    </w:rPr>
  </w:style>
  <w:style w:type="character" w:customStyle="1" w:styleId="22">
    <w:name w:val="Основной текст 2 Знак"/>
    <w:link w:val="21"/>
    <w:rsid w:val="007A2B84"/>
    <w:rPr>
      <w:sz w:val="26"/>
    </w:rPr>
  </w:style>
  <w:style w:type="paragraph" w:customStyle="1" w:styleId="af3">
    <w:name w:val="Знак"/>
    <w:basedOn w:val="a"/>
    <w:rsid w:val="00905EA4"/>
    <w:pPr>
      <w:ind w:firstLine="0"/>
    </w:pPr>
    <w:rPr>
      <w:rFonts w:ascii="Verdana" w:hAnsi="Verdana" w:cs="Verdana"/>
      <w:sz w:val="20"/>
      <w:lang w:val="en-US" w:eastAsia="en-US"/>
    </w:rPr>
  </w:style>
  <w:style w:type="paragraph" w:styleId="af4">
    <w:name w:val="Title"/>
    <w:basedOn w:val="a"/>
    <w:link w:val="af5"/>
    <w:uiPriority w:val="99"/>
    <w:qFormat/>
    <w:rsid w:val="00440567"/>
    <w:pPr>
      <w:widowControl w:val="0"/>
      <w:shd w:val="clear" w:color="auto" w:fill="FFFFFF"/>
      <w:autoSpaceDE w:val="0"/>
      <w:autoSpaceDN w:val="0"/>
      <w:adjustRightInd w:val="0"/>
      <w:spacing w:line="365" w:lineRule="exact"/>
      <w:ind w:left="130" w:firstLine="0"/>
      <w:jc w:val="center"/>
      <w:outlineLvl w:val="0"/>
    </w:pPr>
    <w:rPr>
      <w:b/>
      <w:color w:val="000000"/>
      <w:spacing w:val="-9"/>
      <w:sz w:val="28"/>
    </w:rPr>
  </w:style>
  <w:style w:type="character" w:customStyle="1" w:styleId="af5">
    <w:name w:val="Название Знак"/>
    <w:link w:val="af4"/>
    <w:uiPriority w:val="99"/>
    <w:rsid w:val="00440567"/>
    <w:rPr>
      <w:b/>
      <w:color w:val="000000"/>
      <w:spacing w:val="-9"/>
      <w:sz w:val="28"/>
      <w:shd w:val="clear" w:color="auto" w:fill="FFFFFF"/>
    </w:rPr>
  </w:style>
  <w:style w:type="character" w:customStyle="1" w:styleId="FontStyle13">
    <w:name w:val="Font Style13"/>
    <w:rsid w:val="00214850"/>
    <w:rPr>
      <w:rFonts w:ascii="Times New Roman" w:hAnsi="Times New Roman" w:cs="Times New Roman"/>
      <w:color w:val="000000"/>
      <w:sz w:val="26"/>
      <w:szCs w:val="26"/>
    </w:rPr>
  </w:style>
  <w:style w:type="paragraph" w:customStyle="1" w:styleId="Style5">
    <w:name w:val="Style5"/>
    <w:basedOn w:val="a"/>
    <w:rsid w:val="00214850"/>
    <w:pPr>
      <w:widowControl w:val="0"/>
      <w:autoSpaceDE w:val="0"/>
      <w:autoSpaceDN w:val="0"/>
      <w:adjustRightInd w:val="0"/>
      <w:spacing w:line="279" w:lineRule="exact"/>
      <w:ind w:firstLine="542"/>
      <w:jc w:val="both"/>
    </w:pPr>
    <w:rPr>
      <w:sz w:val="24"/>
      <w:szCs w:val="24"/>
    </w:rPr>
  </w:style>
  <w:style w:type="character" w:styleId="af6">
    <w:name w:val="Hyperlink"/>
    <w:rsid w:val="0058748D"/>
    <w:rPr>
      <w:color w:val="000080"/>
      <w:u w:val="single"/>
    </w:rPr>
  </w:style>
  <w:style w:type="character" w:styleId="af7">
    <w:name w:val="Strong"/>
    <w:qFormat/>
    <w:rsid w:val="0058748D"/>
    <w:rPr>
      <w:b/>
      <w:bCs/>
    </w:rPr>
  </w:style>
  <w:style w:type="character" w:styleId="af8">
    <w:name w:val="footnote reference"/>
    <w:rsid w:val="004B48BC"/>
    <w:rPr>
      <w:rFonts w:cs="Times New Roman"/>
      <w:vertAlign w:val="superscript"/>
    </w:rPr>
  </w:style>
  <w:style w:type="character" w:customStyle="1" w:styleId="23">
    <w:name w:val="Основной текст (2)_"/>
    <w:link w:val="24"/>
    <w:rsid w:val="004B48BC"/>
    <w:rPr>
      <w:b/>
      <w:bCs/>
      <w:spacing w:val="2"/>
      <w:sz w:val="26"/>
      <w:szCs w:val="26"/>
      <w:shd w:val="clear" w:color="auto" w:fill="FFFFFF"/>
    </w:rPr>
  </w:style>
  <w:style w:type="paragraph" w:customStyle="1" w:styleId="24">
    <w:name w:val="Основной текст (2)"/>
    <w:basedOn w:val="a"/>
    <w:link w:val="23"/>
    <w:rsid w:val="004B48BC"/>
    <w:pPr>
      <w:widowControl w:val="0"/>
      <w:shd w:val="clear" w:color="auto" w:fill="FFFFFF"/>
      <w:spacing w:before="540" w:after="360" w:line="0" w:lineRule="atLeast"/>
      <w:ind w:firstLine="0"/>
      <w:jc w:val="center"/>
    </w:pPr>
    <w:rPr>
      <w:b/>
      <w:bCs/>
      <w:spacing w:val="2"/>
      <w:szCs w:val="26"/>
    </w:rPr>
  </w:style>
  <w:style w:type="character" w:customStyle="1" w:styleId="a4">
    <w:name w:val="Основной текст Знак"/>
    <w:link w:val="a3"/>
    <w:rsid w:val="00123A42"/>
    <w:rPr>
      <w:sz w:val="22"/>
    </w:rPr>
  </w:style>
  <w:style w:type="paragraph" w:styleId="af9">
    <w:name w:val="List Paragraph"/>
    <w:basedOn w:val="a"/>
    <w:uiPriority w:val="34"/>
    <w:qFormat/>
    <w:rsid w:val="002557B9"/>
    <w:pPr>
      <w:ind w:left="720" w:firstLine="0"/>
      <w:contextualSpacing/>
    </w:pPr>
    <w:rPr>
      <w:sz w:val="24"/>
      <w:szCs w:val="24"/>
    </w:rPr>
  </w:style>
  <w:style w:type="paragraph" w:customStyle="1" w:styleId="Default">
    <w:name w:val="Default"/>
    <w:rsid w:val="003801FB"/>
    <w:pPr>
      <w:autoSpaceDE w:val="0"/>
      <w:autoSpaceDN w:val="0"/>
      <w:adjustRightInd w:val="0"/>
    </w:pPr>
    <w:rPr>
      <w:color w:val="000000"/>
      <w:sz w:val="24"/>
      <w:szCs w:val="24"/>
    </w:rPr>
  </w:style>
  <w:style w:type="character" w:customStyle="1" w:styleId="a8">
    <w:name w:val="Нижний колонтитул Знак"/>
    <w:link w:val="a7"/>
    <w:locked/>
    <w:rsid w:val="0082532E"/>
    <w:rPr>
      <w:sz w:val="26"/>
    </w:rPr>
  </w:style>
  <w:style w:type="character" w:customStyle="1" w:styleId="20">
    <w:name w:val="Заголовок 2 Знак"/>
    <w:link w:val="2"/>
    <w:rsid w:val="00A552E2"/>
    <w:rPr>
      <w:rFonts w:ascii="Cambria" w:eastAsia="Times New Roman" w:hAnsi="Cambria" w:cs="Times New Roman"/>
      <w:b/>
      <w:bCs/>
      <w:i/>
      <w:iCs/>
      <w:sz w:val="28"/>
      <w:szCs w:val="28"/>
    </w:rPr>
  </w:style>
  <w:style w:type="character" w:customStyle="1" w:styleId="FontStyle19">
    <w:name w:val="Font Style19"/>
    <w:rsid w:val="00A552E2"/>
    <w:rPr>
      <w:rFonts w:ascii="Times New Roman" w:hAnsi="Times New Roman" w:cs="Times New Roman" w:hint="default"/>
      <w:sz w:val="22"/>
      <w:szCs w:val="22"/>
    </w:rPr>
  </w:style>
  <w:style w:type="character" w:customStyle="1" w:styleId="af">
    <w:name w:val="Основной текст с отступом Знак"/>
    <w:link w:val="ae"/>
    <w:rsid w:val="00F152F4"/>
    <w:rPr>
      <w:sz w:val="26"/>
    </w:rPr>
  </w:style>
  <w:style w:type="paragraph" w:styleId="25">
    <w:name w:val="Body Text Indent 2"/>
    <w:basedOn w:val="a"/>
    <w:link w:val="26"/>
    <w:rsid w:val="002D25D1"/>
    <w:pPr>
      <w:spacing w:after="120" w:line="480" w:lineRule="auto"/>
      <w:ind w:left="283"/>
    </w:pPr>
  </w:style>
  <w:style w:type="character" w:customStyle="1" w:styleId="26">
    <w:name w:val="Основной текст с отступом 2 Знак"/>
    <w:link w:val="25"/>
    <w:rsid w:val="002D25D1"/>
    <w:rPr>
      <w:sz w:val="26"/>
    </w:rPr>
  </w:style>
  <w:style w:type="paragraph" w:customStyle="1" w:styleId="ConsPlusNonformat">
    <w:name w:val="ConsPlusNonformat"/>
    <w:rsid w:val="003F3CAF"/>
    <w:pPr>
      <w:autoSpaceDE w:val="0"/>
      <w:autoSpaceDN w:val="0"/>
      <w:adjustRightInd w:val="0"/>
    </w:pPr>
    <w:rPr>
      <w:rFonts w:ascii="Courier New" w:hAnsi="Courier New" w:cs="Courier New"/>
    </w:rPr>
  </w:style>
  <w:style w:type="character" w:customStyle="1" w:styleId="apple-converted-space">
    <w:name w:val="apple-converted-space"/>
    <w:rsid w:val="00CD2867"/>
  </w:style>
  <w:style w:type="character" w:styleId="afa">
    <w:name w:val="Emphasis"/>
    <w:uiPriority w:val="20"/>
    <w:qFormat/>
    <w:rsid w:val="00CD2867"/>
    <w:rPr>
      <w:i/>
      <w:iCs/>
    </w:rPr>
  </w:style>
  <w:style w:type="paragraph" w:styleId="afb">
    <w:name w:val="Normal (Web)"/>
    <w:basedOn w:val="a"/>
    <w:uiPriority w:val="99"/>
    <w:unhideWhenUsed/>
    <w:rsid w:val="00CD2867"/>
    <w:pPr>
      <w:spacing w:before="100" w:beforeAutospacing="1" w:after="100" w:afterAutospacing="1"/>
      <w:ind w:firstLine="0"/>
    </w:pPr>
    <w:rPr>
      <w:sz w:val="24"/>
      <w:szCs w:val="24"/>
    </w:rPr>
  </w:style>
  <w:style w:type="paragraph" w:customStyle="1" w:styleId="12">
    <w:name w:val="Знак1 Знак Знак Знак"/>
    <w:basedOn w:val="a"/>
    <w:rsid w:val="003831A1"/>
    <w:pPr>
      <w:spacing w:before="100" w:beforeAutospacing="1" w:after="100" w:afterAutospacing="1"/>
      <w:ind w:firstLine="0"/>
    </w:pPr>
    <w:rPr>
      <w:rFonts w:ascii="Tahoma" w:hAnsi="Tahoma"/>
      <w:sz w:val="20"/>
      <w:lang w:val="en-US" w:eastAsia="en-US"/>
    </w:rPr>
  </w:style>
  <w:style w:type="character" w:customStyle="1" w:styleId="Bodytext">
    <w:name w:val="Body text_"/>
    <w:link w:val="13"/>
    <w:uiPriority w:val="99"/>
    <w:locked/>
    <w:rsid w:val="00C414E0"/>
    <w:rPr>
      <w:sz w:val="27"/>
      <w:szCs w:val="27"/>
      <w:shd w:val="clear" w:color="auto" w:fill="FFFFFF"/>
    </w:rPr>
  </w:style>
  <w:style w:type="paragraph" w:customStyle="1" w:styleId="13">
    <w:name w:val="Основной текст1"/>
    <w:basedOn w:val="a"/>
    <w:link w:val="Bodytext"/>
    <w:uiPriority w:val="99"/>
    <w:rsid w:val="00C414E0"/>
    <w:pPr>
      <w:shd w:val="clear" w:color="auto" w:fill="FFFFFF"/>
      <w:spacing w:after="600" w:line="240" w:lineRule="atLeast"/>
      <w:ind w:hanging="280"/>
    </w:pPr>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900996">
      <w:bodyDiv w:val="1"/>
      <w:marLeft w:val="0"/>
      <w:marRight w:val="0"/>
      <w:marTop w:val="0"/>
      <w:marBottom w:val="0"/>
      <w:divBdr>
        <w:top w:val="none" w:sz="0" w:space="0" w:color="auto"/>
        <w:left w:val="none" w:sz="0" w:space="0" w:color="auto"/>
        <w:bottom w:val="none" w:sz="0" w:space="0" w:color="auto"/>
        <w:right w:val="none" w:sz="0" w:space="0" w:color="auto"/>
      </w:divBdr>
    </w:div>
    <w:div w:id="303894975">
      <w:bodyDiv w:val="1"/>
      <w:marLeft w:val="0"/>
      <w:marRight w:val="0"/>
      <w:marTop w:val="0"/>
      <w:marBottom w:val="0"/>
      <w:divBdr>
        <w:top w:val="none" w:sz="0" w:space="0" w:color="auto"/>
        <w:left w:val="none" w:sz="0" w:space="0" w:color="auto"/>
        <w:bottom w:val="none" w:sz="0" w:space="0" w:color="auto"/>
        <w:right w:val="none" w:sz="0" w:space="0" w:color="auto"/>
      </w:divBdr>
    </w:div>
    <w:div w:id="504201014">
      <w:bodyDiv w:val="1"/>
      <w:marLeft w:val="0"/>
      <w:marRight w:val="0"/>
      <w:marTop w:val="0"/>
      <w:marBottom w:val="0"/>
      <w:divBdr>
        <w:top w:val="none" w:sz="0" w:space="0" w:color="auto"/>
        <w:left w:val="none" w:sz="0" w:space="0" w:color="auto"/>
        <w:bottom w:val="none" w:sz="0" w:space="0" w:color="auto"/>
        <w:right w:val="none" w:sz="0" w:space="0" w:color="auto"/>
      </w:divBdr>
    </w:div>
    <w:div w:id="774836233">
      <w:bodyDiv w:val="1"/>
      <w:marLeft w:val="0"/>
      <w:marRight w:val="0"/>
      <w:marTop w:val="0"/>
      <w:marBottom w:val="0"/>
      <w:divBdr>
        <w:top w:val="none" w:sz="0" w:space="0" w:color="auto"/>
        <w:left w:val="none" w:sz="0" w:space="0" w:color="auto"/>
        <w:bottom w:val="none" w:sz="0" w:space="0" w:color="auto"/>
        <w:right w:val="none" w:sz="0" w:space="0" w:color="auto"/>
      </w:divBdr>
    </w:div>
    <w:div w:id="137680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6;&#1072;&#1089;&#1087;&#1086;&#1088;&#1103;&#1078;&#1077;&#1085;&#1080;&#1077;%20&#1043;&#1091;&#1073;&#1077;&#1088;&#1085;&#1072;&#1090;&#1086;&#1088;&#1072;%2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12DC9-5A1D-4D1E-BDA0-4C86C41F5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Распоряжение Губернатора ТО +</Template>
  <TotalTime>39</TotalTime>
  <Pages>12</Pages>
  <Words>4621</Words>
  <Characters>26346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30906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user</cp:lastModifiedBy>
  <cp:revision>8</cp:revision>
  <cp:lastPrinted>2019-06-25T07:47:00Z</cp:lastPrinted>
  <dcterms:created xsi:type="dcterms:W3CDTF">2019-06-17T11:54:00Z</dcterms:created>
  <dcterms:modified xsi:type="dcterms:W3CDTF">2019-10-18T03:49:00Z</dcterms:modified>
</cp:coreProperties>
</file>