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5A575C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И.о</w:t>
            </w:r>
            <w:proofErr w:type="gramStart"/>
            <w:r>
              <w:rPr>
                <w:sz w:val="26"/>
                <w:szCs w:val="26"/>
              </w:rPr>
              <w:t>.н</w:t>
            </w:r>
            <w:proofErr w:type="gramEnd"/>
            <w:r w:rsidR="004165D2" w:rsidRPr="00FD3D7A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Департамента </w:t>
            </w:r>
            <w:r w:rsidR="004165D2">
              <w:rPr>
                <w:sz w:val="26"/>
                <w:szCs w:val="26"/>
              </w:rPr>
              <w:br/>
            </w:r>
            <w:r w:rsidR="004165D2"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5A575C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Е.А.Булкина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1D4F0F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1D4F0F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2D0384" w:rsidP="004C13AA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</w:t>
            </w:r>
            <w:r w:rsidR="005A575C">
              <w:rPr>
                <w:sz w:val="22"/>
              </w:rPr>
              <w:t>1</w:t>
            </w:r>
            <w:r w:rsidR="004C13AA">
              <w:rPr>
                <w:sz w:val="22"/>
              </w:rPr>
              <w:t>434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4C13AA" w:rsidP="004C13AA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  <w:r w:rsidR="00267B25">
              <w:rPr>
                <w:sz w:val="22"/>
              </w:rPr>
              <w:t>.0</w:t>
            </w:r>
            <w:r w:rsidR="005A575C">
              <w:rPr>
                <w:sz w:val="22"/>
              </w:rPr>
              <w:t>9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E2F29" w:rsidRDefault="002E2F29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rStyle w:val="s1"/>
          <w:bCs/>
          <w:color w:val="000000"/>
          <w:sz w:val="26"/>
          <w:szCs w:val="26"/>
        </w:rPr>
      </w:pPr>
    </w:p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4C13AA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 xml:space="preserve">об оценке регулирующего воздействия </w:t>
      </w:r>
      <w:r w:rsidR="004C13AA" w:rsidRPr="004C13AA">
        <w:rPr>
          <w:sz w:val="26"/>
          <w:szCs w:val="26"/>
        </w:rPr>
        <w:t>проекта постановления Администрации Томской области «О внесении изменений в постановление Администрации Томской области от 31.05.2012 № 205а»</w:t>
      </w:r>
    </w:p>
    <w:p w:rsidR="00FA0D5B" w:rsidRDefault="005A575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>(повторно)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4C13AA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3E261F" w:rsidRPr="00CD6F4F">
        <w:rPr>
          <w:sz w:val="26"/>
          <w:szCs w:val="26"/>
        </w:rPr>
        <w:t>постановления А</w:t>
      </w:r>
      <w:r w:rsidR="003E261F">
        <w:rPr>
          <w:sz w:val="26"/>
          <w:szCs w:val="26"/>
        </w:rPr>
        <w:t xml:space="preserve">дминистрации Томской области </w:t>
      </w:r>
      <w:r w:rsidR="004C13AA" w:rsidRPr="004C13AA">
        <w:rPr>
          <w:sz w:val="26"/>
          <w:szCs w:val="26"/>
        </w:rPr>
        <w:t>«О внесении изменений в постановление Администрации Томской области от 31.05.2012 № 205а»</w:t>
      </w:r>
      <w:r w:rsidR="00FA0D5B" w:rsidRPr="00CD6F4F"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 xml:space="preserve">(далее – проект акта), </w:t>
      </w:r>
      <w:r w:rsidR="005A575C">
        <w:rPr>
          <w:sz w:val="26"/>
          <w:szCs w:val="26"/>
        </w:rPr>
        <w:t>доработанный</w:t>
      </w:r>
      <w:r w:rsidRPr="00CD6F4F">
        <w:rPr>
          <w:sz w:val="26"/>
          <w:szCs w:val="26"/>
        </w:rPr>
        <w:t xml:space="preserve">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proofErr w:type="gramEnd"/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5A575C" w:rsidRDefault="005A575C" w:rsidP="005A575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37D9B">
        <w:rPr>
          <w:sz w:val="26"/>
          <w:szCs w:val="26"/>
        </w:rPr>
        <w:t>Проект акта направлен разработчиком для подготовки настоящего заключения: повторно.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5A575C" w:rsidRPr="00BA3620" w:rsidRDefault="005A575C" w:rsidP="005A575C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Ранее на проект акта Департаментом в адрес Разработчика было направлено заключение об оценке регулирующего воздействия от </w:t>
      </w:r>
      <w:r w:rsidR="004C13AA">
        <w:rPr>
          <w:sz w:val="26"/>
          <w:szCs w:val="26"/>
        </w:rPr>
        <w:t>02</w:t>
      </w:r>
      <w:r w:rsidRPr="00BA3620">
        <w:rPr>
          <w:sz w:val="26"/>
          <w:szCs w:val="26"/>
        </w:rPr>
        <w:t>.</w:t>
      </w:r>
      <w:r>
        <w:rPr>
          <w:sz w:val="26"/>
          <w:szCs w:val="26"/>
        </w:rPr>
        <w:t>0</w:t>
      </w:r>
      <w:r w:rsidR="004C13AA">
        <w:rPr>
          <w:sz w:val="26"/>
          <w:szCs w:val="26"/>
        </w:rPr>
        <w:t>9</w:t>
      </w:r>
      <w:r w:rsidRPr="00BA3620">
        <w:rPr>
          <w:sz w:val="26"/>
          <w:szCs w:val="26"/>
        </w:rPr>
        <w:t>.201</w:t>
      </w:r>
      <w:r>
        <w:rPr>
          <w:sz w:val="26"/>
          <w:szCs w:val="26"/>
        </w:rPr>
        <w:t>9</w:t>
      </w:r>
      <w:r w:rsidRPr="00BA3620">
        <w:rPr>
          <w:sz w:val="26"/>
          <w:szCs w:val="26"/>
        </w:rPr>
        <w:t xml:space="preserve"> № 2</w:t>
      </w:r>
      <w:r>
        <w:rPr>
          <w:sz w:val="26"/>
          <w:szCs w:val="26"/>
        </w:rPr>
        <w:t>6-</w:t>
      </w:r>
      <w:r w:rsidR="004C13AA">
        <w:rPr>
          <w:sz w:val="26"/>
          <w:szCs w:val="26"/>
        </w:rPr>
        <w:t>1164</w:t>
      </w:r>
      <w:r w:rsidRPr="00BA3620">
        <w:rPr>
          <w:sz w:val="26"/>
          <w:szCs w:val="26"/>
        </w:rPr>
        <w:t xml:space="preserve"> </w:t>
      </w:r>
      <w:r w:rsidRPr="00BA3620">
        <w:rPr>
          <w:sz w:val="26"/>
          <w:szCs w:val="26"/>
        </w:rPr>
        <w:br/>
        <w:t>с замечани</w:t>
      </w:r>
      <w:r>
        <w:rPr>
          <w:sz w:val="26"/>
          <w:szCs w:val="26"/>
        </w:rPr>
        <w:t xml:space="preserve">ями и предложениями. </w:t>
      </w:r>
      <w:proofErr w:type="gramStart"/>
      <w:r>
        <w:rPr>
          <w:sz w:val="26"/>
          <w:szCs w:val="26"/>
        </w:rPr>
        <w:t xml:space="preserve">Указанное заключение </w:t>
      </w:r>
      <w:r w:rsidRPr="00BA3620">
        <w:rPr>
          <w:sz w:val="26"/>
          <w:szCs w:val="26"/>
        </w:rPr>
        <w:t xml:space="preserve">также было размещено </w:t>
      </w:r>
      <w:r>
        <w:rPr>
          <w:sz w:val="26"/>
          <w:szCs w:val="26"/>
        </w:rPr>
        <w:br/>
      </w:r>
      <w:r w:rsidRPr="00BA3620">
        <w:rPr>
          <w:sz w:val="26"/>
          <w:szCs w:val="26"/>
        </w:rPr>
        <w:t xml:space="preserve">на официальном интернет-портале в информационно-телекоммуникационной сети «Интернет» в разделе «Открытый регион» – «Оценка регулирующего воздействия </w:t>
      </w:r>
      <w:r>
        <w:rPr>
          <w:sz w:val="26"/>
          <w:szCs w:val="26"/>
        </w:rPr>
        <w:br/>
      </w:r>
      <w:r w:rsidRPr="00BA3620">
        <w:rPr>
          <w:sz w:val="26"/>
          <w:szCs w:val="26"/>
        </w:rPr>
        <w:t>и экспертиза» в разделе «Заключения об ОРВ» https://tomsk.gov.ru/rating/front/view</w:t>
      </w:r>
      <w:r>
        <w:rPr>
          <w:sz w:val="26"/>
          <w:szCs w:val="26"/>
        </w:rPr>
        <w:t>/</w:t>
      </w:r>
      <w:r>
        <w:rPr>
          <w:sz w:val="26"/>
          <w:szCs w:val="26"/>
          <w:lang w:val="en-US"/>
        </w:rPr>
        <w:t>id</w:t>
      </w:r>
      <w:r w:rsidRPr="00A85B5B">
        <w:rPr>
          <w:sz w:val="26"/>
          <w:szCs w:val="26"/>
        </w:rPr>
        <w:t>/</w:t>
      </w:r>
      <w:r w:rsidRPr="00A85B5B">
        <w:rPr>
          <w:sz w:val="26"/>
          <w:szCs w:val="26"/>
        </w:rPr>
        <w:br/>
      </w:r>
      <w:r w:rsidR="004C13AA">
        <w:rPr>
          <w:sz w:val="26"/>
          <w:szCs w:val="26"/>
        </w:rPr>
        <w:t>639</w:t>
      </w:r>
      <w:r w:rsidRPr="00BA3620">
        <w:rPr>
          <w:sz w:val="26"/>
          <w:szCs w:val="26"/>
        </w:rPr>
        <w:t>).</w:t>
      </w:r>
      <w:proofErr w:type="gramEnd"/>
    </w:p>
    <w:p w:rsidR="005A575C" w:rsidRPr="00BA3620" w:rsidRDefault="005A575C" w:rsidP="005A575C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lastRenderedPageBreak/>
        <w:t xml:space="preserve">При анализе доработанного проекта акта Департаментом установлено, </w:t>
      </w:r>
      <w:r w:rsidRPr="00BA3620">
        <w:rPr>
          <w:sz w:val="26"/>
          <w:szCs w:val="26"/>
        </w:rPr>
        <w:br/>
        <w:t>что замечани</w:t>
      </w:r>
      <w:r>
        <w:rPr>
          <w:sz w:val="26"/>
          <w:szCs w:val="26"/>
        </w:rPr>
        <w:t>я и предложения</w:t>
      </w:r>
      <w:r w:rsidRPr="00BA3620">
        <w:rPr>
          <w:sz w:val="26"/>
          <w:szCs w:val="26"/>
        </w:rPr>
        <w:t>, изложенн</w:t>
      </w:r>
      <w:r>
        <w:rPr>
          <w:sz w:val="26"/>
          <w:szCs w:val="26"/>
        </w:rPr>
        <w:t>ые</w:t>
      </w:r>
      <w:r w:rsidRPr="00BA3620">
        <w:rPr>
          <w:sz w:val="26"/>
          <w:szCs w:val="26"/>
        </w:rPr>
        <w:t xml:space="preserve"> в первоначальном заключении об оценке регулирующего воздействия, Разработчиком учтен</w:t>
      </w:r>
      <w:r>
        <w:rPr>
          <w:sz w:val="26"/>
          <w:szCs w:val="26"/>
        </w:rPr>
        <w:t>ы</w:t>
      </w:r>
      <w:r w:rsidRPr="00BA3620">
        <w:rPr>
          <w:sz w:val="26"/>
          <w:szCs w:val="26"/>
        </w:rPr>
        <w:t xml:space="preserve"> и соответствующ</w:t>
      </w:r>
      <w:r>
        <w:rPr>
          <w:sz w:val="26"/>
          <w:szCs w:val="26"/>
        </w:rPr>
        <w:t>и</w:t>
      </w:r>
      <w:r w:rsidRPr="00BA3620">
        <w:rPr>
          <w:sz w:val="26"/>
          <w:szCs w:val="26"/>
        </w:rPr>
        <w:t>е изменени</w:t>
      </w:r>
      <w:r>
        <w:rPr>
          <w:sz w:val="26"/>
          <w:szCs w:val="26"/>
        </w:rPr>
        <w:t>я внесены</w:t>
      </w:r>
      <w:r w:rsidRPr="00BA3620">
        <w:rPr>
          <w:sz w:val="26"/>
          <w:szCs w:val="26"/>
        </w:rPr>
        <w:t xml:space="preserve"> в доработанный проект акта. </w:t>
      </w:r>
    </w:p>
    <w:p w:rsidR="005A575C" w:rsidRPr="00BA3620" w:rsidRDefault="005A575C" w:rsidP="005A575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На основании вышеизложенного, Департамент делает вывод о соблюдении Разработчиком установленного Порядка проведения оценки регулирующего воздействия и о достаточности оснований для принятия решения о введении предлагаемого варианта правового регулирования. </w:t>
      </w:r>
    </w:p>
    <w:p w:rsidR="00B85CF5" w:rsidRPr="00662EDD" w:rsidRDefault="00B85CF5" w:rsidP="00B85CF5">
      <w:pPr>
        <w:ind w:firstLine="709"/>
        <w:jc w:val="both"/>
        <w:rPr>
          <w:rFonts w:eastAsia="Calibri"/>
          <w:sz w:val="26"/>
          <w:szCs w:val="26"/>
          <w:lang w:eastAsia="x-none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A5961" w:rsidRPr="00C71D52" w:rsidTr="0002234E">
        <w:tc>
          <w:tcPr>
            <w:tcW w:w="3831" w:type="dxa"/>
            <w:shd w:val="clear" w:color="auto" w:fill="auto"/>
            <w:vAlign w:val="center"/>
          </w:tcPr>
          <w:p w:rsidR="000A5961" w:rsidRPr="00C71D52" w:rsidRDefault="000A5961" w:rsidP="0002234E">
            <w:pPr>
              <w:rPr>
                <w:sz w:val="26"/>
                <w:szCs w:val="26"/>
              </w:rPr>
            </w:pPr>
            <w:bookmarkStart w:id="1" w:name="_GoBack" w:colFirst="1" w:colLast="1"/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A5961" w:rsidRPr="00C71D52" w:rsidRDefault="000A5961" w:rsidP="0002234E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A5961" w:rsidRPr="00C71D52" w:rsidRDefault="000A5961" w:rsidP="0002234E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  <w:bookmarkEnd w:id="1"/>
    </w:tbl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536B3" w:rsidRDefault="000536B3" w:rsidP="00B630EC">
      <w:pPr>
        <w:pStyle w:val="af2"/>
        <w:ind w:left="0"/>
        <w:rPr>
          <w:szCs w:val="20"/>
        </w:rPr>
      </w:pPr>
    </w:p>
    <w:p w:rsidR="000536B3" w:rsidRDefault="000536B3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757EDC" w:rsidRDefault="00757EDC" w:rsidP="00B630EC">
      <w:pPr>
        <w:pStyle w:val="af2"/>
        <w:ind w:left="0"/>
        <w:rPr>
          <w:szCs w:val="20"/>
        </w:rPr>
      </w:pPr>
    </w:p>
    <w:p w:rsidR="00757EDC" w:rsidRDefault="00757EDC" w:rsidP="00B630EC">
      <w:pPr>
        <w:pStyle w:val="af2"/>
        <w:ind w:left="0"/>
        <w:rPr>
          <w:szCs w:val="20"/>
        </w:rPr>
      </w:pPr>
    </w:p>
    <w:p w:rsidR="00757EDC" w:rsidRDefault="00757EDC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757EDC" w:rsidRDefault="00757EDC" w:rsidP="00B630EC">
      <w:pPr>
        <w:pStyle w:val="af2"/>
        <w:ind w:left="0"/>
        <w:rPr>
          <w:szCs w:val="20"/>
        </w:rPr>
      </w:pPr>
    </w:p>
    <w:p w:rsidR="00757EDC" w:rsidRDefault="00757EDC" w:rsidP="00B630EC">
      <w:pPr>
        <w:pStyle w:val="af2"/>
        <w:ind w:left="0"/>
        <w:rPr>
          <w:szCs w:val="20"/>
        </w:rPr>
      </w:pPr>
    </w:p>
    <w:p w:rsidR="00757EDC" w:rsidRDefault="00757EDC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D60F47" w:rsidRDefault="00D60F47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1A4A4B">
      <w:headerReference w:type="even" r:id="rId9"/>
      <w:pgSz w:w="11906" w:h="16838" w:code="9"/>
      <w:pgMar w:top="851" w:right="851" w:bottom="426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A75" w:rsidRDefault="00C40A75">
      <w:r>
        <w:separator/>
      </w:r>
    </w:p>
  </w:endnote>
  <w:endnote w:type="continuationSeparator" w:id="0">
    <w:p w:rsidR="00C40A75" w:rsidRDefault="00C40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A75" w:rsidRDefault="00C40A75">
      <w:r>
        <w:separator/>
      </w:r>
    </w:p>
  </w:footnote>
  <w:footnote w:type="continuationSeparator" w:id="0">
    <w:p w:rsidR="00C40A75" w:rsidRDefault="00C40A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1736E2"/>
    <w:multiLevelType w:val="hybridMultilevel"/>
    <w:tmpl w:val="B99C4E72"/>
    <w:lvl w:ilvl="0" w:tplc="A0BE18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AE312D9"/>
    <w:multiLevelType w:val="hybridMultilevel"/>
    <w:tmpl w:val="972C04F4"/>
    <w:lvl w:ilvl="0" w:tplc="6F6E5C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9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7"/>
  </w:num>
  <w:num w:numId="3">
    <w:abstractNumId w:val="9"/>
  </w:num>
  <w:num w:numId="4">
    <w:abstractNumId w:val="4"/>
  </w:num>
  <w:num w:numId="5">
    <w:abstractNumId w:val="5"/>
  </w:num>
  <w:num w:numId="6">
    <w:abstractNumId w:val="18"/>
  </w:num>
  <w:num w:numId="7">
    <w:abstractNumId w:val="7"/>
  </w:num>
  <w:num w:numId="8">
    <w:abstractNumId w:val="12"/>
  </w:num>
  <w:num w:numId="9">
    <w:abstractNumId w:val="11"/>
  </w:num>
  <w:num w:numId="10">
    <w:abstractNumId w:val="14"/>
  </w:num>
  <w:num w:numId="11">
    <w:abstractNumId w:val="8"/>
  </w:num>
  <w:num w:numId="12">
    <w:abstractNumId w:val="3"/>
  </w:num>
  <w:num w:numId="13">
    <w:abstractNumId w:val="6"/>
  </w:num>
  <w:num w:numId="14">
    <w:abstractNumId w:val="10"/>
  </w:num>
  <w:num w:numId="15">
    <w:abstractNumId w:val="16"/>
  </w:num>
  <w:num w:numId="16">
    <w:abstractNumId w:val="19"/>
  </w:num>
  <w:num w:numId="17">
    <w:abstractNumId w:val="0"/>
  </w:num>
  <w:num w:numId="18">
    <w:abstractNumId w:val="1"/>
  </w:num>
  <w:num w:numId="19">
    <w:abstractNumId w:val="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15978"/>
    <w:rsid w:val="00021E44"/>
    <w:rsid w:val="0002319D"/>
    <w:rsid w:val="0002683C"/>
    <w:rsid w:val="0002708D"/>
    <w:rsid w:val="000279A3"/>
    <w:rsid w:val="00027EBE"/>
    <w:rsid w:val="0003095C"/>
    <w:rsid w:val="00031032"/>
    <w:rsid w:val="00037B0E"/>
    <w:rsid w:val="00037C1D"/>
    <w:rsid w:val="00041E39"/>
    <w:rsid w:val="00044885"/>
    <w:rsid w:val="00044D67"/>
    <w:rsid w:val="00046F5D"/>
    <w:rsid w:val="000536B3"/>
    <w:rsid w:val="00056136"/>
    <w:rsid w:val="000574DA"/>
    <w:rsid w:val="00061FC6"/>
    <w:rsid w:val="00063FC4"/>
    <w:rsid w:val="000648D6"/>
    <w:rsid w:val="0007215B"/>
    <w:rsid w:val="000742BC"/>
    <w:rsid w:val="00076028"/>
    <w:rsid w:val="00077969"/>
    <w:rsid w:val="00081FF9"/>
    <w:rsid w:val="00090604"/>
    <w:rsid w:val="000928DD"/>
    <w:rsid w:val="00093ABC"/>
    <w:rsid w:val="000945C8"/>
    <w:rsid w:val="00095FD0"/>
    <w:rsid w:val="0009618E"/>
    <w:rsid w:val="00097FEF"/>
    <w:rsid w:val="000A09E2"/>
    <w:rsid w:val="000A0CA3"/>
    <w:rsid w:val="000A1AAF"/>
    <w:rsid w:val="000A334E"/>
    <w:rsid w:val="000A359D"/>
    <w:rsid w:val="000A37E2"/>
    <w:rsid w:val="000A5961"/>
    <w:rsid w:val="000B2E1C"/>
    <w:rsid w:val="000B301D"/>
    <w:rsid w:val="000B448B"/>
    <w:rsid w:val="000B5DAE"/>
    <w:rsid w:val="000C0A05"/>
    <w:rsid w:val="000C1415"/>
    <w:rsid w:val="000C2277"/>
    <w:rsid w:val="000D0C34"/>
    <w:rsid w:val="000D4EBA"/>
    <w:rsid w:val="000D5874"/>
    <w:rsid w:val="000D5C03"/>
    <w:rsid w:val="000D7D01"/>
    <w:rsid w:val="000E031B"/>
    <w:rsid w:val="000E20D1"/>
    <w:rsid w:val="000E39EB"/>
    <w:rsid w:val="000E44C6"/>
    <w:rsid w:val="000E52D2"/>
    <w:rsid w:val="000E5EA4"/>
    <w:rsid w:val="000E6085"/>
    <w:rsid w:val="000E745F"/>
    <w:rsid w:val="000F4D4D"/>
    <w:rsid w:val="000F7F57"/>
    <w:rsid w:val="00103633"/>
    <w:rsid w:val="001038EB"/>
    <w:rsid w:val="00105C92"/>
    <w:rsid w:val="00121061"/>
    <w:rsid w:val="001229CA"/>
    <w:rsid w:val="00123F11"/>
    <w:rsid w:val="00126440"/>
    <w:rsid w:val="00126AD9"/>
    <w:rsid w:val="00130985"/>
    <w:rsid w:val="0013250B"/>
    <w:rsid w:val="00134033"/>
    <w:rsid w:val="00134CD3"/>
    <w:rsid w:val="00136508"/>
    <w:rsid w:val="00136BA4"/>
    <w:rsid w:val="00137809"/>
    <w:rsid w:val="00143F1C"/>
    <w:rsid w:val="001440D8"/>
    <w:rsid w:val="001462DA"/>
    <w:rsid w:val="00146471"/>
    <w:rsid w:val="00150234"/>
    <w:rsid w:val="001552A5"/>
    <w:rsid w:val="00155EA8"/>
    <w:rsid w:val="00156661"/>
    <w:rsid w:val="00160412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B67"/>
    <w:rsid w:val="001876A2"/>
    <w:rsid w:val="00190300"/>
    <w:rsid w:val="00195A94"/>
    <w:rsid w:val="00196B5F"/>
    <w:rsid w:val="001A44A4"/>
    <w:rsid w:val="001A4922"/>
    <w:rsid w:val="001A4A4B"/>
    <w:rsid w:val="001A74F0"/>
    <w:rsid w:val="001A753C"/>
    <w:rsid w:val="001B072C"/>
    <w:rsid w:val="001B087E"/>
    <w:rsid w:val="001B0964"/>
    <w:rsid w:val="001B237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4F0F"/>
    <w:rsid w:val="001D5981"/>
    <w:rsid w:val="001D794F"/>
    <w:rsid w:val="001E03AD"/>
    <w:rsid w:val="001E17FE"/>
    <w:rsid w:val="001F237A"/>
    <w:rsid w:val="001F3244"/>
    <w:rsid w:val="001F33CE"/>
    <w:rsid w:val="001F5284"/>
    <w:rsid w:val="0020285E"/>
    <w:rsid w:val="00211561"/>
    <w:rsid w:val="00212E82"/>
    <w:rsid w:val="00213631"/>
    <w:rsid w:val="0021373C"/>
    <w:rsid w:val="0021399B"/>
    <w:rsid w:val="00214668"/>
    <w:rsid w:val="00215E1B"/>
    <w:rsid w:val="00215E30"/>
    <w:rsid w:val="00215FA1"/>
    <w:rsid w:val="00217374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E45"/>
    <w:rsid w:val="00234314"/>
    <w:rsid w:val="0024141B"/>
    <w:rsid w:val="00241637"/>
    <w:rsid w:val="00241CC4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131A"/>
    <w:rsid w:val="00274662"/>
    <w:rsid w:val="002760E3"/>
    <w:rsid w:val="00276A60"/>
    <w:rsid w:val="00277376"/>
    <w:rsid w:val="002820DA"/>
    <w:rsid w:val="0028294A"/>
    <w:rsid w:val="002835B9"/>
    <w:rsid w:val="00285254"/>
    <w:rsid w:val="002858ED"/>
    <w:rsid w:val="00285D40"/>
    <w:rsid w:val="00291163"/>
    <w:rsid w:val="00292585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CC3"/>
    <w:rsid w:val="002B6F37"/>
    <w:rsid w:val="002B725F"/>
    <w:rsid w:val="002C0A48"/>
    <w:rsid w:val="002C3742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35DE"/>
    <w:rsid w:val="003037A0"/>
    <w:rsid w:val="0030541C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33040"/>
    <w:rsid w:val="00335C1A"/>
    <w:rsid w:val="00335D2C"/>
    <w:rsid w:val="003418A4"/>
    <w:rsid w:val="00342215"/>
    <w:rsid w:val="00344762"/>
    <w:rsid w:val="00345244"/>
    <w:rsid w:val="003471C6"/>
    <w:rsid w:val="003545D0"/>
    <w:rsid w:val="00354B61"/>
    <w:rsid w:val="00361755"/>
    <w:rsid w:val="00362247"/>
    <w:rsid w:val="00364302"/>
    <w:rsid w:val="0036574E"/>
    <w:rsid w:val="00367576"/>
    <w:rsid w:val="00367BE2"/>
    <w:rsid w:val="00371031"/>
    <w:rsid w:val="0037498D"/>
    <w:rsid w:val="00375AE0"/>
    <w:rsid w:val="00375D3A"/>
    <w:rsid w:val="00382F1A"/>
    <w:rsid w:val="003853A7"/>
    <w:rsid w:val="003868D0"/>
    <w:rsid w:val="0038746A"/>
    <w:rsid w:val="00390261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1BE3"/>
    <w:rsid w:val="003D1FA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3A5"/>
    <w:rsid w:val="0043759A"/>
    <w:rsid w:val="00437B20"/>
    <w:rsid w:val="00442623"/>
    <w:rsid w:val="00442901"/>
    <w:rsid w:val="004437B8"/>
    <w:rsid w:val="00444152"/>
    <w:rsid w:val="00445879"/>
    <w:rsid w:val="00446731"/>
    <w:rsid w:val="004468FA"/>
    <w:rsid w:val="0045019B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1084"/>
    <w:rsid w:val="00474C4D"/>
    <w:rsid w:val="00481E4B"/>
    <w:rsid w:val="00482E4D"/>
    <w:rsid w:val="004835DD"/>
    <w:rsid w:val="004859D7"/>
    <w:rsid w:val="004931B9"/>
    <w:rsid w:val="004938DD"/>
    <w:rsid w:val="00496848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3D2C"/>
    <w:rsid w:val="004B457E"/>
    <w:rsid w:val="004B499C"/>
    <w:rsid w:val="004B62C6"/>
    <w:rsid w:val="004B6C5F"/>
    <w:rsid w:val="004C0A15"/>
    <w:rsid w:val="004C13AA"/>
    <w:rsid w:val="004C5D25"/>
    <w:rsid w:val="004C77B2"/>
    <w:rsid w:val="004C78E3"/>
    <w:rsid w:val="004D0B3B"/>
    <w:rsid w:val="004D14FC"/>
    <w:rsid w:val="004D677D"/>
    <w:rsid w:val="004D7B75"/>
    <w:rsid w:val="004E063F"/>
    <w:rsid w:val="004E0DCA"/>
    <w:rsid w:val="004E10EB"/>
    <w:rsid w:val="004E1913"/>
    <w:rsid w:val="004E1992"/>
    <w:rsid w:val="004E51FE"/>
    <w:rsid w:val="004E7050"/>
    <w:rsid w:val="004F67B6"/>
    <w:rsid w:val="004F6CA4"/>
    <w:rsid w:val="00501598"/>
    <w:rsid w:val="00501A0B"/>
    <w:rsid w:val="00502AE6"/>
    <w:rsid w:val="005101E0"/>
    <w:rsid w:val="00511C81"/>
    <w:rsid w:val="00514279"/>
    <w:rsid w:val="00514F0C"/>
    <w:rsid w:val="00521969"/>
    <w:rsid w:val="0052557F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A5514"/>
    <w:rsid w:val="005A575C"/>
    <w:rsid w:val="005A6D04"/>
    <w:rsid w:val="005A7457"/>
    <w:rsid w:val="005B0AEE"/>
    <w:rsid w:val="005B1AE9"/>
    <w:rsid w:val="005B32C8"/>
    <w:rsid w:val="005B6593"/>
    <w:rsid w:val="005C4389"/>
    <w:rsid w:val="005C4F0D"/>
    <w:rsid w:val="005C72CE"/>
    <w:rsid w:val="005D25E4"/>
    <w:rsid w:val="005D299E"/>
    <w:rsid w:val="005E2BA6"/>
    <w:rsid w:val="005E45CB"/>
    <w:rsid w:val="005E4B67"/>
    <w:rsid w:val="005F0E4D"/>
    <w:rsid w:val="005F4E5C"/>
    <w:rsid w:val="005F7C20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3C4F"/>
    <w:rsid w:val="006345F8"/>
    <w:rsid w:val="00634714"/>
    <w:rsid w:val="00640BE3"/>
    <w:rsid w:val="00641F0E"/>
    <w:rsid w:val="0064273C"/>
    <w:rsid w:val="00642F9F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6532A"/>
    <w:rsid w:val="00671410"/>
    <w:rsid w:val="00672BE2"/>
    <w:rsid w:val="00674F3D"/>
    <w:rsid w:val="00676854"/>
    <w:rsid w:val="00680BF8"/>
    <w:rsid w:val="00680EB6"/>
    <w:rsid w:val="0068223E"/>
    <w:rsid w:val="0068356F"/>
    <w:rsid w:val="0069075D"/>
    <w:rsid w:val="006977A6"/>
    <w:rsid w:val="006A0C1C"/>
    <w:rsid w:val="006A0D93"/>
    <w:rsid w:val="006A0EAC"/>
    <w:rsid w:val="006B133C"/>
    <w:rsid w:val="006B1B13"/>
    <w:rsid w:val="006B23E3"/>
    <w:rsid w:val="006B2D1F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6F84"/>
    <w:rsid w:val="006E0213"/>
    <w:rsid w:val="006E0C11"/>
    <w:rsid w:val="006E41E7"/>
    <w:rsid w:val="006E43B0"/>
    <w:rsid w:val="006F3596"/>
    <w:rsid w:val="006F3A24"/>
    <w:rsid w:val="006F5D7E"/>
    <w:rsid w:val="006F74DD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60D3"/>
    <w:rsid w:val="0075343D"/>
    <w:rsid w:val="00753DA5"/>
    <w:rsid w:val="00754438"/>
    <w:rsid w:val="00754BCF"/>
    <w:rsid w:val="00754FCF"/>
    <w:rsid w:val="00757EDC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C46CA"/>
    <w:rsid w:val="007C6B57"/>
    <w:rsid w:val="007C735B"/>
    <w:rsid w:val="007C77D2"/>
    <w:rsid w:val="007D0AFD"/>
    <w:rsid w:val="007D0B76"/>
    <w:rsid w:val="007D1900"/>
    <w:rsid w:val="007D36A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6325"/>
    <w:rsid w:val="007F7B55"/>
    <w:rsid w:val="0080659C"/>
    <w:rsid w:val="00807270"/>
    <w:rsid w:val="00810B82"/>
    <w:rsid w:val="00812B87"/>
    <w:rsid w:val="00812DAC"/>
    <w:rsid w:val="00814019"/>
    <w:rsid w:val="008154D3"/>
    <w:rsid w:val="0081621A"/>
    <w:rsid w:val="00816B8B"/>
    <w:rsid w:val="00820608"/>
    <w:rsid w:val="00822B6F"/>
    <w:rsid w:val="0083120D"/>
    <w:rsid w:val="008314D3"/>
    <w:rsid w:val="00832B11"/>
    <w:rsid w:val="0083402E"/>
    <w:rsid w:val="00834D14"/>
    <w:rsid w:val="00834E97"/>
    <w:rsid w:val="00836497"/>
    <w:rsid w:val="00836724"/>
    <w:rsid w:val="008376F7"/>
    <w:rsid w:val="00843655"/>
    <w:rsid w:val="00844C51"/>
    <w:rsid w:val="008555E4"/>
    <w:rsid w:val="00857A26"/>
    <w:rsid w:val="008617B5"/>
    <w:rsid w:val="00865E9C"/>
    <w:rsid w:val="00870045"/>
    <w:rsid w:val="00871E67"/>
    <w:rsid w:val="008751B3"/>
    <w:rsid w:val="00876069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B42"/>
    <w:rsid w:val="008C6DCF"/>
    <w:rsid w:val="008D15FC"/>
    <w:rsid w:val="008D2B88"/>
    <w:rsid w:val="008D6B5B"/>
    <w:rsid w:val="008E0082"/>
    <w:rsid w:val="008E0780"/>
    <w:rsid w:val="008E1986"/>
    <w:rsid w:val="008E3231"/>
    <w:rsid w:val="008E4AAF"/>
    <w:rsid w:val="008F20DC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331E0"/>
    <w:rsid w:val="00940372"/>
    <w:rsid w:val="00942E6F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1642"/>
    <w:rsid w:val="00984630"/>
    <w:rsid w:val="00996C09"/>
    <w:rsid w:val="009A20A2"/>
    <w:rsid w:val="009A419D"/>
    <w:rsid w:val="009A491E"/>
    <w:rsid w:val="009A5DB5"/>
    <w:rsid w:val="009B0328"/>
    <w:rsid w:val="009B4C61"/>
    <w:rsid w:val="009B53A7"/>
    <w:rsid w:val="009B6040"/>
    <w:rsid w:val="009B685A"/>
    <w:rsid w:val="009C09AF"/>
    <w:rsid w:val="009C2633"/>
    <w:rsid w:val="009C2A70"/>
    <w:rsid w:val="009C51BC"/>
    <w:rsid w:val="009C698C"/>
    <w:rsid w:val="009C7B22"/>
    <w:rsid w:val="009D1CA6"/>
    <w:rsid w:val="009D5207"/>
    <w:rsid w:val="009D7505"/>
    <w:rsid w:val="009E0DDA"/>
    <w:rsid w:val="009E2DA5"/>
    <w:rsid w:val="009E6267"/>
    <w:rsid w:val="009E6D3F"/>
    <w:rsid w:val="009F409B"/>
    <w:rsid w:val="00A00209"/>
    <w:rsid w:val="00A00300"/>
    <w:rsid w:val="00A02DF7"/>
    <w:rsid w:val="00A03A1E"/>
    <w:rsid w:val="00A075A1"/>
    <w:rsid w:val="00A1799E"/>
    <w:rsid w:val="00A20505"/>
    <w:rsid w:val="00A208E3"/>
    <w:rsid w:val="00A236BF"/>
    <w:rsid w:val="00A24B87"/>
    <w:rsid w:val="00A24ED6"/>
    <w:rsid w:val="00A24F50"/>
    <w:rsid w:val="00A320E0"/>
    <w:rsid w:val="00A33AA5"/>
    <w:rsid w:val="00A372D0"/>
    <w:rsid w:val="00A3731C"/>
    <w:rsid w:val="00A4143C"/>
    <w:rsid w:val="00A43108"/>
    <w:rsid w:val="00A435CE"/>
    <w:rsid w:val="00A44B13"/>
    <w:rsid w:val="00A463FA"/>
    <w:rsid w:val="00A53294"/>
    <w:rsid w:val="00A553A8"/>
    <w:rsid w:val="00A57511"/>
    <w:rsid w:val="00A62EA9"/>
    <w:rsid w:val="00A63F6B"/>
    <w:rsid w:val="00A652D9"/>
    <w:rsid w:val="00A704C5"/>
    <w:rsid w:val="00A70A9D"/>
    <w:rsid w:val="00A70ECD"/>
    <w:rsid w:val="00A7121F"/>
    <w:rsid w:val="00A7301C"/>
    <w:rsid w:val="00A8314E"/>
    <w:rsid w:val="00A86454"/>
    <w:rsid w:val="00A90EAF"/>
    <w:rsid w:val="00A91643"/>
    <w:rsid w:val="00A91BC5"/>
    <w:rsid w:val="00A95E9C"/>
    <w:rsid w:val="00AA1953"/>
    <w:rsid w:val="00AA4356"/>
    <w:rsid w:val="00AA6E0F"/>
    <w:rsid w:val="00AB1FC5"/>
    <w:rsid w:val="00AB3B8C"/>
    <w:rsid w:val="00AB468F"/>
    <w:rsid w:val="00AB52F6"/>
    <w:rsid w:val="00AB670D"/>
    <w:rsid w:val="00AB6712"/>
    <w:rsid w:val="00AC22EF"/>
    <w:rsid w:val="00AC44A6"/>
    <w:rsid w:val="00AC5AE1"/>
    <w:rsid w:val="00AD0238"/>
    <w:rsid w:val="00AD1F47"/>
    <w:rsid w:val="00AD2D66"/>
    <w:rsid w:val="00AD7401"/>
    <w:rsid w:val="00AD779F"/>
    <w:rsid w:val="00AE2716"/>
    <w:rsid w:val="00AE6BE0"/>
    <w:rsid w:val="00AF457A"/>
    <w:rsid w:val="00AF7E41"/>
    <w:rsid w:val="00B0047C"/>
    <w:rsid w:val="00B0220C"/>
    <w:rsid w:val="00B02BA2"/>
    <w:rsid w:val="00B032B0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3FC5"/>
    <w:rsid w:val="00B2728C"/>
    <w:rsid w:val="00B27381"/>
    <w:rsid w:val="00B3752D"/>
    <w:rsid w:val="00B4233C"/>
    <w:rsid w:val="00B432FA"/>
    <w:rsid w:val="00B43D4B"/>
    <w:rsid w:val="00B45057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7422B"/>
    <w:rsid w:val="00B8044B"/>
    <w:rsid w:val="00B8086D"/>
    <w:rsid w:val="00B80920"/>
    <w:rsid w:val="00B82A04"/>
    <w:rsid w:val="00B84867"/>
    <w:rsid w:val="00B85CF5"/>
    <w:rsid w:val="00B86566"/>
    <w:rsid w:val="00B86568"/>
    <w:rsid w:val="00B872F7"/>
    <w:rsid w:val="00B92D07"/>
    <w:rsid w:val="00B951E4"/>
    <w:rsid w:val="00BA273D"/>
    <w:rsid w:val="00BB08CA"/>
    <w:rsid w:val="00BB4DB7"/>
    <w:rsid w:val="00BB60CD"/>
    <w:rsid w:val="00BC1B2D"/>
    <w:rsid w:val="00BD05C7"/>
    <w:rsid w:val="00BD0A18"/>
    <w:rsid w:val="00BD0A43"/>
    <w:rsid w:val="00BD13FF"/>
    <w:rsid w:val="00BD150F"/>
    <w:rsid w:val="00BD34EA"/>
    <w:rsid w:val="00BD4A84"/>
    <w:rsid w:val="00BD5748"/>
    <w:rsid w:val="00BD62C9"/>
    <w:rsid w:val="00BE07B5"/>
    <w:rsid w:val="00BE5D39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0282"/>
    <w:rsid w:val="00C1612C"/>
    <w:rsid w:val="00C16327"/>
    <w:rsid w:val="00C16899"/>
    <w:rsid w:val="00C17358"/>
    <w:rsid w:val="00C17F21"/>
    <w:rsid w:val="00C17FBB"/>
    <w:rsid w:val="00C21463"/>
    <w:rsid w:val="00C22406"/>
    <w:rsid w:val="00C25357"/>
    <w:rsid w:val="00C25B8B"/>
    <w:rsid w:val="00C3115C"/>
    <w:rsid w:val="00C33829"/>
    <w:rsid w:val="00C33B77"/>
    <w:rsid w:val="00C342DD"/>
    <w:rsid w:val="00C34A88"/>
    <w:rsid w:val="00C35CC6"/>
    <w:rsid w:val="00C40A75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1CD3"/>
    <w:rsid w:val="00C536FF"/>
    <w:rsid w:val="00C56643"/>
    <w:rsid w:val="00C5761C"/>
    <w:rsid w:val="00C6250A"/>
    <w:rsid w:val="00C65E63"/>
    <w:rsid w:val="00C670C7"/>
    <w:rsid w:val="00C71D52"/>
    <w:rsid w:val="00C7397C"/>
    <w:rsid w:val="00C74207"/>
    <w:rsid w:val="00C75A22"/>
    <w:rsid w:val="00C770C0"/>
    <w:rsid w:val="00C819EF"/>
    <w:rsid w:val="00C84938"/>
    <w:rsid w:val="00C8601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5C05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7E61"/>
    <w:rsid w:val="00CD12D4"/>
    <w:rsid w:val="00CD3298"/>
    <w:rsid w:val="00CD6F4F"/>
    <w:rsid w:val="00CD7B45"/>
    <w:rsid w:val="00CE40E1"/>
    <w:rsid w:val="00CE4EAE"/>
    <w:rsid w:val="00CE564F"/>
    <w:rsid w:val="00CE7FAD"/>
    <w:rsid w:val="00CF2E88"/>
    <w:rsid w:val="00CF3659"/>
    <w:rsid w:val="00CF7EC3"/>
    <w:rsid w:val="00D02354"/>
    <w:rsid w:val="00D02FE9"/>
    <w:rsid w:val="00D0743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40646"/>
    <w:rsid w:val="00D4650E"/>
    <w:rsid w:val="00D46DFE"/>
    <w:rsid w:val="00D50896"/>
    <w:rsid w:val="00D5444A"/>
    <w:rsid w:val="00D5637C"/>
    <w:rsid w:val="00D60CA8"/>
    <w:rsid w:val="00D60CEB"/>
    <w:rsid w:val="00D60F47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2D51"/>
    <w:rsid w:val="00DB521A"/>
    <w:rsid w:val="00DB6F47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D6445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5EEC"/>
    <w:rsid w:val="00E07AEF"/>
    <w:rsid w:val="00E11063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42D24"/>
    <w:rsid w:val="00E43C73"/>
    <w:rsid w:val="00E43EEA"/>
    <w:rsid w:val="00E4428B"/>
    <w:rsid w:val="00E44E6A"/>
    <w:rsid w:val="00E453C2"/>
    <w:rsid w:val="00E46523"/>
    <w:rsid w:val="00E51009"/>
    <w:rsid w:val="00E517B7"/>
    <w:rsid w:val="00E52169"/>
    <w:rsid w:val="00E52DD5"/>
    <w:rsid w:val="00E53439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1171"/>
    <w:rsid w:val="00E819A4"/>
    <w:rsid w:val="00E830E3"/>
    <w:rsid w:val="00E903D9"/>
    <w:rsid w:val="00E93895"/>
    <w:rsid w:val="00E97531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4855"/>
    <w:rsid w:val="00ED67E1"/>
    <w:rsid w:val="00EE1B6F"/>
    <w:rsid w:val="00EE1B7E"/>
    <w:rsid w:val="00EE70F3"/>
    <w:rsid w:val="00EE7231"/>
    <w:rsid w:val="00EF0D58"/>
    <w:rsid w:val="00EF0D92"/>
    <w:rsid w:val="00EF1DF0"/>
    <w:rsid w:val="00EF22E4"/>
    <w:rsid w:val="00EF3757"/>
    <w:rsid w:val="00EF5899"/>
    <w:rsid w:val="00EF7BFD"/>
    <w:rsid w:val="00F0342A"/>
    <w:rsid w:val="00F0477D"/>
    <w:rsid w:val="00F06294"/>
    <w:rsid w:val="00F075D1"/>
    <w:rsid w:val="00F120B3"/>
    <w:rsid w:val="00F16750"/>
    <w:rsid w:val="00F20768"/>
    <w:rsid w:val="00F2094E"/>
    <w:rsid w:val="00F22410"/>
    <w:rsid w:val="00F24B42"/>
    <w:rsid w:val="00F25A2B"/>
    <w:rsid w:val="00F26FD8"/>
    <w:rsid w:val="00F312A9"/>
    <w:rsid w:val="00F3165C"/>
    <w:rsid w:val="00F33722"/>
    <w:rsid w:val="00F34BBF"/>
    <w:rsid w:val="00F35B73"/>
    <w:rsid w:val="00F3622E"/>
    <w:rsid w:val="00F371FA"/>
    <w:rsid w:val="00F40103"/>
    <w:rsid w:val="00F46432"/>
    <w:rsid w:val="00F50B8E"/>
    <w:rsid w:val="00F53CF9"/>
    <w:rsid w:val="00F55065"/>
    <w:rsid w:val="00F55743"/>
    <w:rsid w:val="00F55C97"/>
    <w:rsid w:val="00F55DDE"/>
    <w:rsid w:val="00F5771C"/>
    <w:rsid w:val="00F57B43"/>
    <w:rsid w:val="00F57D13"/>
    <w:rsid w:val="00F60061"/>
    <w:rsid w:val="00F62663"/>
    <w:rsid w:val="00F627A7"/>
    <w:rsid w:val="00F63646"/>
    <w:rsid w:val="00F64BEA"/>
    <w:rsid w:val="00F65493"/>
    <w:rsid w:val="00F66F8E"/>
    <w:rsid w:val="00F66FE4"/>
    <w:rsid w:val="00F70BCC"/>
    <w:rsid w:val="00F71FF4"/>
    <w:rsid w:val="00F73B49"/>
    <w:rsid w:val="00F75C60"/>
    <w:rsid w:val="00F7669C"/>
    <w:rsid w:val="00F776ED"/>
    <w:rsid w:val="00F854CA"/>
    <w:rsid w:val="00F91350"/>
    <w:rsid w:val="00F91FD7"/>
    <w:rsid w:val="00F927EA"/>
    <w:rsid w:val="00FA0D5B"/>
    <w:rsid w:val="00FA1B52"/>
    <w:rsid w:val="00FA1F96"/>
    <w:rsid w:val="00FA3A4C"/>
    <w:rsid w:val="00FA4E11"/>
    <w:rsid w:val="00FA6024"/>
    <w:rsid w:val="00FA76A3"/>
    <w:rsid w:val="00FA7CC3"/>
    <w:rsid w:val="00FB4D56"/>
    <w:rsid w:val="00FB6741"/>
    <w:rsid w:val="00FB7C3E"/>
    <w:rsid w:val="00FB7D80"/>
    <w:rsid w:val="00FC0F81"/>
    <w:rsid w:val="00FC1038"/>
    <w:rsid w:val="00FC150E"/>
    <w:rsid w:val="00FC190A"/>
    <w:rsid w:val="00FD4B73"/>
    <w:rsid w:val="00FD70E7"/>
    <w:rsid w:val="00FE1340"/>
    <w:rsid w:val="00FE189B"/>
    <w:rsid w:val="00FE52BA"/>
    <w:rsid w:val="00FE70E1"/>
    <w:rsid w:val="00FE72A8"/>
    <w:rsid w:val="00FF7F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9">
    <w:name w:val="Plain Text"/>
    <w:basedOn w:val="a"/>
    <w:link w:val="affa"/>
    <w:uiPriority w:val="99"/>
    <w:unhideWhenUsed/>
    <w:rsid w:val="00BD13FF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a">
    <w:name w:val="Текст Знак"/>
    <w:basedOn w:val="a0"/>
    <w:link w:val="aff9"/>
    <w:uiPriority w:val="99"/>
    <w:rsid w:val="00BD13FF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s10">
    <w:name w:val="s_1"/>
    <w:basedOn w:val="a"/>
    <w:rsid w:val="0029258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65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52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DAEC3-FE84-4AE1-8054-C5D9D197B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8604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159</cp:revision>
  <cp:lastPrinted>2019-10-01T10:24:00Z</cp:lastPrinted>
  <dcterms:created xsi:type="dcterms:W3CDTF">2018-02-19T12:12:00Z</dcterms:created>
  <dcterms:modified xsi:type="dcterms:W3CDTF">2019-10-01T10:47:00Z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