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58C" w:rsidRPr="005567EA" w:rsidRDefault="007B258C" w:rsidP="003D68E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о дате, месте и времени проведения второго этапа конкурса </w:t>
      </w:r>
    </w:p>
    <w:p w:rsidR="007B258C" w:rsidRDefault="007B258C" w:rsidP="003D68EE">
      <w:pPr>
        <w:jc w:val="center"/>
        <w:rPr>
          <w:sz w:val="28"/>
          <w:szCs w:val="28"/>
        </w:rPr>
      </w:pPr>
      <w:r w:rsidRPr="005567EA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включение в кадровый резерв для </w:t>
      </w:r>
      <w:r w:rsidRPr="005567EA">
        <w:rPr>
          <w:sz w:val="28"/>
          <w:szCs w:val="28"/>
        </w:rPr>
        <w:t>замещени</w:t>
      </w:r>
      <w:r>
        <w:rPr>
          <w:sz w:val="28"/>
          <w:szCs w:val="28"/>
        </w:rPr>
        <w:t>я</w:t>
      </w:r>
      <w:r w:rsidRPr="005567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вакантных </w:t>
      </w:r>
      <w:r w:rsidRPr="005567EA">
        <w:rPr>
          <w:sz w:val="28"/>
          <w:szCs w:val="28"/>
        </w:rPr>
        <w:t>должност</w:t>
      </w:r>
      <w:r>
        <w:rPr>
          <w:sz w:val="28"/>
          <w:szCs w:val="28"/>
        </w:rPr>
        <w:t>ей государственной гражданской службы Томской области категории «руководители» главной группы</w:t>
      </w:r>
      <w:r w:rsidRPr="005567EA">
        <w:rPr>
          <w:sz w:val="28"/>
          <w:szCs w:val="28"/>
        </w:rPr>
        <w:t>:</w:t>
      </w:r>
    </w:p>
    <w:p w:rsidR="007B258C" w:rsidRDefault="007B258C" w:rsidP="007617FA">
      <w:pPr>
        <w:jc w:val="center"/>
        <w:rPr>
          <w:sz w:val="28"/>
          <w:szCs w:val="28"/>
        </w:rPr>
      </w:pPr>
    </w:p>
    <w:p w:rsidR="007B258C" w:rsidRDefault="007B258C" w:rsidP="007617FA">
      <w:pPr>
        <w:tabs>
          <w:tab w:val="num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Тестирование будет проходить </w:t>
      </w:r>
      <w:r>
        <w:rPr>
          <w:b/>
          <w:sz w:val="28"/>
          <w:szCs w:val="28"/>
        </w:rPr>
        <w:t xml:space="preserve">22.05.2019 </w:t>
      </w:r>
      <w:r>
        <w:rPr>
          <w:b/>
          <w:iCs/>
          <w:sz w:val="28"/>
          <w:szCs w:val="28"/>
        </w:rPr>
        <w:t xml:space="preserve">в 9.00 </w:t>
      </w:r>
      <w:r>
        <w:rPr>
          <w:iCs/>
          <w:sz w:val="28"/>
          <w:szCs w:val="28"/>
        </w:rPr>
        <w:t>по адресу: г. Томск, пр. Кирова 58, стр. 55, этаж 4. При себе необходимо иметь паспорт и СНИЛС. Приходить за 15 минут до начала тестирования.</w:t>
      </w:r>
    </w:p>
    <w:p w:rsidR="007B258C" w:rsidRDefault="007B258C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Индивидуальное собеседование с представителем нанимателя Департамента финансов Томской области, которое состоится </w:t>
      </w:r>
      <w:r w:rsidRPr="00C76B40">
        <w:rPr>
          <w:b/>
          <w:sz w:val="28"/>
          <w:szCs w:val="28"/>
        </w:rPr>
        <w:t>20.05.2019</w:t>
      </w:r>
      <w:r>
        <w:rPr>
          <w:sz w:val="28"/>
          <w:szCs w:val="28"/>
        </w:rPr>
        <w:t xml:space="preserve"> и </w:t>
      </w:r>
      <w:r>
        <w:rPr>
          <w:b/>
          <w:sz w:val="28"/>
          <w:szCs w:val="28"/>
        </w:rPr>
        <w:t>23.05.2019 с 14.00 до 17.00</w:t>
      </w:r>
      <w:r>
        <w:rPr>
          <w:sz w:val="28"/>
          <w:szCs w:val="28"/>
        </w:rPr>
        <w:t xml:space="preserve"> в здании Департамента финансов Томской области по адресу: г. Томск, пр. Ленина,111, каб.20.</w:t>
      </w:r>
    </w:p>
    <w:p w:rsidR="007B258C" w:rsidRPr="00AA3323" w:rsidRDefault="007B258C" w:rsidP="00C76B4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A3323">
        <w:rPr>
          <w:sz w:val="28"/>
          <w:szCs w:val="28"/>
        </w:rPr>
        <w:t>Написание реферата на тему: «</w:t>
      </w:r>
      <w:r>
        <w:rPr>
          <w:sz w:val="28"/>
          <w:szCs w:val="28"/>
        </w:rPr>
        <w:t>«Проблемы и предложения по о</w:t>
      </w:r>
      <w:r w:rsidRPr="00AA3323">
        <w:rPr>
          <w:sz w:val="28"/>
          <w:szCs w:val="28"/>
        </w:rPr>
        <w:t>беспечению сбалансированности бюджета Томской области»</w:t>
      </w:r>
      <w:r>
        <w:rPr>
          <w:sz w:val="28"/>
          <w:szCs w:val="28"/>
        </w:rPr>
        <w:t>.</w:t>
      </w:r>
    </w:p>
    <w:p w:rsidR="007B258C" w:rsidRPr="00AA3323" w:rsidRDefault="007B258C" w:rsidP="00AA3323">
      <w:pPr>
        <w:ind w:firstLine="540"/>
        <w:jc w:val="both"/>
        <w:rPr>
          <w:sz w:val="28"/>
          <w:szCs w:val="28"/>
        </w:rPr>
      </w:pPr>
      <w:r w:rsidRPr="00AA3323">
        <w:rPr>
          <w:sz w:val="28"/>
          <w:szCs w:val="28"/>
        </w:rPr>
        <w:t xml:space="preserve">Реферат необходимо подготовить в срок до </w:t>
      </w:r>
      <w:r w:rsidRPr="00AA3323">
        <w:rPr>
          <w:b/>
          <w:sz w:val="28"/>
          <w:szCs w:val="28"/>
        </w:rPr>
        <w:t>17.05.2019</w:t>
      </w:r>
      <w:r>
        <w:rPr>
          <w:sz w:val="28"/>
          <w:szCs w:val="28"/>
        </w:rPr>
        <w:t xml:space="preserve"> на адр</w:t>
      </w:r>
      <w:r w:rsidRPr="00AA3323">
        <w:rPr>
          <w:sz w:val="28"/>
          <w:szCs w:val="28"/>
        </w:rPr>
        <w:t>е</w:t>
      </w:r>
      <w:r>
        <w:rPr>
          <w:sz w:val="28"/>
          <w:szCs w:val="28"/>
        </w:rPr>
        <w:t>с электронной почты mna@findep.</w:t>
      </w:r>
      <w:r>
        <w:rPr>
          <w:sz w:val="28"/>
          <w:szCs w:val="28"/>
          <w:lang w:val="en-US"/>
        </w:rPr>
        <w:t>org</w:t>
      </w:r>
      <w:r w:rsidRPr="00AA3323">
        <w:rPr>
          <w:sz w:val="28"/>
          <w:szCs w:val="28"/>
        </w:rPr>
        <w:t xml:space="preserve">  и представить в бумажном виде по адресу: г.Томск,пр.Ленина,111,каб.18. </w:t>
      </w:r>
    </w:p>
    <w:p w:rsidR="007B258C" w:rsidRPr="00AA3323" w:rsidRDefault="007B258C" w:rsidP="00AA3323">
      <w:pPr>
        <w:ind w:firstLine="540"/>
        <w:jc w:val="both"/>
        <w:rPr>
          <w:sz w:val="28"/>
          <w:szCs w:val="28"/>
        </w:rPr>
      </w:pPr>
      <w:r w:rsidRPr="00AA3323">
        <w:rPr>
          <w:sz w:val="28"/>
          <w:szCs w:val="28"/>
        </w:rPr>
        <w:t>Объем реферата не должен превышать пяти страниц печатного текста, выполненного 14 шрифтом Times New Roman через 1,5 межстрочный интервал.</w:t>
      </w:r>
    </w:p>
    <w:p w:rsidR="007B258C" w:rsidRDefault="007B258C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Собеседование с конкурсной комиссией, которое состоится </w:t>
      </w:r>
      <w:r>
        <w:rPr>
          <w:b/>
          <w:sz w:val="28"/>
          <w:szCs w:val="28"/>
        </w:rPr>
        <w:t>27.05.2019 в 10.00</w:t>
      </w:r>
      <w:r>
        <w:rPr>
          <w:sz w:val="28"/>
          <w:szCs w:val="28"/>
        </w:rPr>
        <w:t xml:space="preserve"> в здании Департамента финансов Томской области по адресу: г. Томск, пр. Ленина,111, каб. 20.</w:t>
      </w:r>
    </w:p>
    <w:p w:rsidR="007B258C" w:rsidRDefault="007B258C" w:rsidP="007617FA">
      <w:pPr>
        <w:ind w:firstLine="708"/>
        <w:jc w:val="both"/>
        <w:rPr>
          <w:sz w:val="28"/>
          <w:szCs w:val="28"/>
        </w:rPr>
      </w:pPr>
    </w:p>
    <w:p w:rsidR="007B258C" w:rsidRDefault="007B258C" w:rsidP="007617FA">
      <w:pPr>
        <w:ind w:firstLine="708"/>
        <w:jc w:val="both"/>
        <w:rPr>
          <w:sz w:val="28"/>
          <w:szCs w:val="28"/>
        </w:rPr>
      </w:pPr>
    </w:p>
    <w:p w:rsidR="007B258C" w:rsidRDefault="007B258C" w:rsidP="007617FA">
      <w:pPr>
        <w:ind w:firstLine="708"/>
        <w:jc w:val="both"/>
        <w:rPr>
          <w:sz w:val="28"/>
          <w:szCs w:val="28"/>
        </w:rPr>
      </w:pPr>
    </w:p>
    <w:p w:rsidR="007B258C" w:rsidRDefault="007B258C" w:rsidP="007617FA">
      <w:pPr>
        <w:pStyle w:val="ListParagraph"/>
      </w:pPr>
      <w:r>
        <w:rPr>
          <w:rFonts w:ascii="Times New Roman" w:hAnsi="Times New Roman"/>
          <w:sz w:val="26"/>
          <w:szCs w:val="26"/>
          <w:lang w:eastAsia="ru-RU"/>
        </w:rPr>
        <w:t>Председатель комитета административно-кадровой работы  Манчул Н.А.</w:t>
      </w:r>
    </w:p>
    <w:p w:rsidR="007B258C" w:rsidRDefault="007B258C"/>
    <w:sectPr w:rsidR="007B258C" w:rsidSect="00A3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7FA"/>
    <w:rsid w:val="00014223"/>
    <w:rsid w:val="00082AA5"/>
    <w:rsid w:val="000E5D08"/>
    <w:rsid w:val="003D68EE"/>
    <w:rsid w:val="003E1CC0"/>
    <w:rsid w:val="004A43E6"/>
    <w:rsid w:val="005456EC"/>
    <w:rsid w:val="005567EA"/>
    <w:rsid w:val="005C4C46"/>
    <w:rsid w:val="0061149B"/>
    <w:rsid w:val="00612518"/>
    <w:rsid w:val="007617FA"/>
    <w:rsid w:val="007B258C"/>
    <w:rsid w:val="008824F8"/>
    <w:rsid w:val="008F7A9E"/>
    <w:rsid w:val="00921050"/>
    <w:rsid w:val="00A105E6"/>
    <w:rsid w:val="00A3067F"/>
    <w:rsid w:val="00A765DE"/>
    <w:rsid w:val="00AA3323"/>
    <w:rsid w:val="00B76F0E"/>
    <w:rsid w:val="00C76B40"/>
    <w:rsid w:val="00DB5D71"/>
    <w:rsid w:val="00DF73BD"/>
    <w:rsid w:val="00E51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7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617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A33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6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1</Pages>
  <Words>199</Words>
  <Characters>1135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kls</cp:lastModifiedBy>
  <cp:revision>9</cp:revision>
  <cp:lastPrinted>2019-05-06T03:54:00Z</cp:lastPrinted>
  <dcterms:created xsi:type="dcterms:W3CDTF">2019-02-14T14:37:00Z</dcterms:created>
  <dcterms:modified xsi:type="dcterms:W3CDTF">2019-05-06T04:28:00Z</dcterms:modified>
</cp:coreProperties>
</file>