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12" w:rsidRPr="005567EA" w:rsidRDefault="00191D12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191D12" w:rsidRDefault="00191D12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 xml:space="preserve">на </w:t>
      </w:r>
      <w:r>
        <w:rPr>
          <w:sz w:val="28"/>
          <w:szCs w:val="28"/>
        </w:rPr>
        <w:t>замещение вакантной должности консультант-экономист комитета государственного долга</w:t>
      </w:r>
      <w:r w:rsidRPr="005567EA">
        <w:rPr>
          <w:sz w:val="28"/>
          <w:szCs w:val="28"/>
        </w:rPr>
        <w:t>:</w:t>
      </w:r>
    </w:p>
    <w:p w:rsidR="00191D12" w:rsidRDefault="00191D12" w:rsidP="007617FA">
      <w:pPr>
        <w:jc w:val="center"/>
        <w:rPr>
          <w:sz w:val="28"/>
          <w:szCs w:val="28"/>
        </w:rPr>
      </w:pPr>
    </w:p>
    <w:p w:rsidR="00191D12" w:rsidRDefault="00191D12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 xml:space="preserve">22.05.2019 </w:t>
      </w:r>
      <w:r>
        <w:rPr>
          <w:b/>
          <w:iCs/>
          <w:sz w:val="28"/>
          <w:szCs w:val="28"/>
        </w:rPr>
        <w:t xml:space="preserve">в 10.30 </w:t>
      </w:r>
      <w:r>
        <w:rPr>
          <w:iCs/>
          <w:sz w:val="28"/>
          <w:szCs w:val="28"/>
        </w:rPr>
        <w:t>по адресу: г. Томск, пр. Кирова 58, стр. 55, этаж 4. При себе необходимо иметь паспорт и СНИЛС. Приходить за 15 минут до начала тестирования.</w:t>
      </w:r>
    </w:p>
    <w:p w:rsidR="00191D12" w:rsidRDefault="00191D12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в период </w:t>
      </w:r>
      <w:r w:rsidRPr="004B2FE4">
        <w:rPr>
          <w:b/>
          <w:sz w:val="28"/>
          <w:szCs w:val="28"/>
        </w:rPr>
        <w:t>с 15 по 17 мая</w:t>
      </w:r>
      <w:r>
        <w:rPr>
          <w:sz w:val="28"/>
          <w:szCs w:val="28"/>
        </w:rPr>
        <w:t xml:space="preserve"> </w:t>
      </w:r>
      <w:r w:rsidRPr="004B2FE4">
        <w:rPr>
          <w:b/>
          <w:sz w:val="28"/>
          <w:szCs w:val="28"/>
        </w:rPr>
        <w:t>с 14.00 до 17.00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каб.20. На собеседование необходимо представить выполненное практическое задание.</w:t>
      </w:r>
    </w:p>
    <w:p w:rsidR="00191D12" w:rsidRDefault="00191D12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Собеседование с конкурсной комиссией, которое состоится </w:t>
      </w:r>
      <w:r>
        <w:rPr>
          <w:b/>
          <w:sz w:val="28"/>
          <w:szCs w:val="28"/>
        </w:rPr>
        <w:t>28.05.2019 в 10.00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 20.</w:t>
      </w:r>
    </w:p>
    <w:p w:rsidR="00191D12" w:rsidRDefault="00191D12" w:rsidP="007617FA">
      <w:pPr>
        <w:ind w:firstLine="708"/>
        <w:jc w:val="both"/>
        <w:rPr>
          <w:sz w:val="28"/>
          <w:szCs w:val="28"/>
        </w:rPr>
      </w:pPr>
    </w:p>
    <w:p w:rsidR="00191D12" w:rsidRDefault="00191D12" w:rsidP="007617FA">
      <w:pPr>
        <w:ind w:firstLine="708"/>
        <w:jc w:val="both"/>
        <w:rPr>
          <w:sz w:val="28"/>
          <w:szCs w:val="28"/>
        </w:rPr>
      </w:pPr>
    </w:p>
    <w:p w:rsidR="00191D12" w:rsidRDefault="00191D12" w:rsidP="007617FA">
      <w:pPr>
        <w:ind w:firstLine="708"/>
        <w:jc w:val="both"/>
        <w:rPr>
          <w:sz w:val="28"/>
          <w:szCs w:val="28"/>
        </w:rPr>
      </w:pPr>
    </w:p>
    <w:p w:rsidR="00191D12" w:rsidRDefault="00191D12" w:rsidP="007617FA">
      <w:pPr>
        <w:pStyle w:val="ListParagraph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p w:rsidR="00191D12" w:rsidRDefault="00191D12"/>
    <w:sectPr w:rsidR="00191D12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7FA"/>
    <w:rsid w:val="00014223"/>
    <w:rsid w:val="00082AA5"/>
    <w:rsid w:val="00083149"/>
    <w:rsid w:val="000E5D08"/>
    <w:rsid w:val="001152B2"/>
    <w:rsid w:val="00116485"/>
    <w:rsid w:val="00191D12"/>
    <w:rsid w:val="001E2104"/>
    <w:rsid w:val="003367BB"/>
    <w:rsid w:val="003624F0"/>
    <w:rsid w:val="003D466E"/>
    <w:rsid w:val="003E1CC0"/>
    <w:rsid w:val="004A43E6"/>
    <w:rsid w:val="004B2FE4"/>
    <w:rsid w:val="005456EC"/>
    <w:rsid w:val="005567EA"/>
    <w:rsid w:val="00612518"/>
    <w:rsid w:val="007617FA"/>
    <w:rsid w:val="00785082"/>
    <w:rsid w:val="007B75B8"/>
    <w:rsid w:val="008F7A9E"/>
    <w:rsid w:val="009B0A4B"/>
    <w:rsid w:val="00A3067F"/>
    <w:rsid w:val="00BB2940"/>
    <w:rsid w:val="00CF5588"/>
    <w:rsid w:val="00CF5FA6"/>
    <w:rsid w:val="00E02507"/>
    <w:rsid w:val="00E51CB4"/>
    <w:rsid w:val="00EE5478"/>
    <w:rsid w:val="00F05F6A"/>
    <w:rsid w:val="00F85D6D"/>
    <w:rsid w:val="00FB1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B7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485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0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137</Words>
  <Characters>781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kls</cp:lastModifiedBy>
  <cp:revision>11</cp:revision>
  <cp:lastPrinted>2019-05-06T02:26:00Z</cp:lastPrinted>
  <dcterms:created xsi:type="dcterms:W3CDTF">2019-02-14T14:37:00Z</dcterms:created>
  <dcterms:modified xsi:type="dcterms:W3CDTF">2019-05-06T10:21:00Z</dcterms:modified>
</cp:coreProperties>
</file>