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96F" w:rsidRDefault="0039196F" w:rsidP="00D531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Список лиц, допущенных к</w:t>
      </w:r>
      <w:r w:rsidRPr="005567EA">
        <w:rPr>
          <w:rFonts w:ascii="Times New Roman" w:hAnsi="Times New Roman"/>
          <w:sz w:val="28"/>
          <w:szCs w:val="28"/>
        </w:rPr>
        <w:t xml:space="preserve"> участию в конкурсе</w:t>
      </w:r>
      <w:r w:rsidRPr="005567EA">
        <w:rPr>
          <w:rFonts w:ascii="Times New Roman" w:hAnsi="Times New Roman"/>
          <w:sz w:val="28"/>
          <w:szCs w:val="28"/>
          <w:lang w:eastAsia="ru-RU"/>
        </w:rPr>
        <w:t xml:space="preserve"> на замещени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 w:rsidRPr="005567EA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вакантной </w:t>
      </w:r>
      <w:r w:rsidRPr="005567EA">
        <w:rPr>
          <w:rFonts w:ascii="Times New Roman" w:hAnsi="Times New Roman"/>
          <w:sz w:val="28"/>
          <w:szCs w:val="28"/>
          <w:lang w:eastAsia="ru-RU"/>
        </w:rPr>
        <w:t>должност</w:t>
      </w:r>
      <w:r>
        <w:rPr>
          <w:rFonts w:ascii="Times New Roman" w:hAnsi="Times New Roman"/>
          <w:sz w:val="28"/>
          <w:szCs w:val="28"/>
          <w:lang w:eastAsia="ru-RU"/>
        </w:rPr>
        <w:t>и консультанта-экономиста комитета государственного долга</w:t>
      </w:r>
      <w:r w:rsidRPr="005567EA">
        <w:rPr>
          <w:rFonts w:ascii="Times New Roman" w:hAnsi="Times New Roman"/>
          <w:sz w:val="28"/>
          <w:szCs w:val="28"/>
        </w:rPr>
        <w:t>:</w:t>
      </w:r>
    </w:p>
    <w:p w:rsidR="0039196F" w:rsidRDefault="0039196F" w:rsidP="00CA216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9196F" w:rsidRPr="00E13A65" w:rsidRDefault="0039196F" w:rsidP="006032B2">
      <w:pPr>
        <w:pStyle w:val="ListParagraph"/>
        <w:numPr>
          <w:ilvl w:val="0"/>
          <w:numId w:val="2"/>
        </w:numPr>
      </w:pPr>
      <w:r>
        <w:rPr>
          <w:rFonts w:ascii="Times New Roman" w:hAnsi="Times New Roman"/>
          <w:sz w:val="26"/>
          <w:szCs w:val="26"/>
          <w:lang w:eastAsia="ru-RU"/>
        </w:rPr>
        <w:t>Васёв Михаил Владимирович</w:t>
      </w:r>
      <w:r w:rsidRPr="00CA2161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39196F" w:rsidRPr="000243B1" w:rsidRDefault="0039196F" w:rsidP="006032B2">
      <w:pPr>
        <w:pStyle w:val="ListParagraph"/>
        <w:numPr>
          <w:ilvl w:val="0"/>
          <w:numId w:val="2"/>
        </w:numPr>
      </w:pPr>
      <w:r>
        <w:rPr>
          <w:rFonts w:ascii="Times New Roman" w:hAnsi="Times New Roman"/>
          <w:sz w:val="26"/>
          <w:szCs w:val="26"/>
          <w:lang w:eastAsia="ru-RU"/>
        </w:rPr>
        <w:t>Жданова Марианна Валерьевна</w:t>
      </w:r>
    </w:p>
    <w:p w:rsidR="0039196F" w:rsidRPr="00CD74DB" w:rsidRDefault="0039196F" w:rsidP="006032B2">
      <w:pPr>
        <w:pStyle w:val="ListParagraph"/>
        <w:numPr>
          <w:ilvl w:val="0"/>
          <w:numId w:val="2"/>
        </w:numPr>
      </w:pPr>
      <w:r>
        <w:rPr>
          <w:rFonts w:ascii="Times New Roman" w:hAnsi="Times New Roman"/>
          <w:sz w:val="26"/>
          <w:szCs w:val="26"/>
          <w:lang w:eastAsia="ru-RU"/>
        </w:rPr>
        <w:t>Копотилова Надежда Александровна</w:t>
      </w:r>
    </w:p>
    <w:p w:rsidR="0039196F" w:rsidRPr="00052EE0" w:rsidRDefault="0039196F" w:rsidP="006032B2">
      <w:pPr>
        <w:pStyle w:val="ListParagraph"/>
        <w:numPr>
          <w:ilvl w:val="0"/>
          <w:numId w:val="2"/>
        </w:numPr>
      </w:pPr>
      <w:r>
        <w:rPr>
          <w:rFonts w:ascii="Times New Roman" w:hAnsi="Times New Roman"/>
          <w:sz w:val="26"/>
          <w:szCs w:val="26"/>
          <w:lang w:eastAsia="ru-RU"/>
        </w:rPr>
        <w:t>Макарова Алина Алексеевна</w:t>
      </w:r>
      <w:r w:rsidRPr="00CA2161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39196F" w:rsidRPr="00CD74DB" w:rsidRDefault="0039196F" w:rsidP="006032B2">
      <w:pPr>
        <w:pStyle w:val="ListParagraph"/>
        <w:numPr>
          <w:ilvl w:val="0"/>
          <w:numId w:val="2"/>
        </w:numPr>
      </w:pPr>
      <w:r w:rsidRPr="00A92FC7">
        <w:rPr>
          <w:rFonts w:ascii="Times New Roman" w:hAnsi="Times New Roman"/>
          <w:sz w:val="26"/>
          <w:szCs w:val="26"/>
          <w:lang w:eastAsia="ru-RU"/>
        </w:rPr>
        <w:t>Максимова Антонина Александровна</w:t>
      </w:r>
    </w:p>
    <w:p w:rsidR="0039196F" w:rsidRPr="00821C8A" w:rsidRDefault="0039196F" w:rsidP="006032B2">
      <w:pPr>
        <w:pStyle w:val="ListParagraph"/>
        <w:numPr>
          <w:ilvl w:val="0"/>
          <w:numId w:val="2"/>
        </w:numPr>
      </w:pPr>
      <w:r>
        <w:rPr>
          <w:rFonts w:ascii="Times New Roman" w:hAnsi="Times New Roman"/>
          <w:sz w:val="26"/>
          <w:szCs w:val="26"/>
          <w:lang w:eastAsia="ru-RU"/>
        </w:rPr>
        <w:t>Матюшев Андрей Евгеньевич</w:t>
      </w:r>
      <w:r w:rsidRPr="00CA2161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39196F" w:rsidRPr="00CD74DB" w:rsidRDefault="0039196F" w:rsidP="006032B2">
      <w:pPr>
        <w:pStyle w:val="ListParagraph"/>
        <w:numPr>
          <w:ilvl w:val="0"/>
          <w:numId w:val="2"/>
        </w:numPr>
      </w:pPr>
      <w:r>
        <w:rPr>
          <w:rFonts w:ascii="Times New Roman" w:hAnsi="Times New Roman"/>
          <w:sz w:val="26"/>
          <w:szCs w:val="26"/>
          <w:lang w:eastAsia="ru-RU"/>
        </w:rPr>
        <w:t>Приставка Виктория Николаевна</w:t>
      </w:r>
    </w:p>
    <w:p w:rsidR="0039196F" w:rsidRPr="00134262" w:rsidRDefault="0039196F" w:rsidP="006032B2">
      <w:pPr>
        <w:pStyle w:val="ListParagraph"/>
        <w:numPr>
          <w:ilvl w:val="0"/>
          <w:numId w:val="2"/>
        </w:numPr>
      </w:pPr>
      <w:r>
        <w:rPr>
          <w:rFonts w:ascii="Times New Roman" w:hAnsi="Times New Roman"/>
          <w:sz w:val="26"/>
          <w:szCs w:val="26"/>
          <w:lang w:eastAsia="ru-RU"/>
        </w:rPr>
        <w:t xml:space="preserve">Симон Никита Аркенович </w:t>
      </w:r>
    </w:p>
    <w:p w:rsidR="0039196F" w:rsidRPr="00CD74DB" w:rsidRDefault="0039196F" w:rsidP="006032B2">
      <w:pPr>
        <w:pStyle w:val="ListParagraph"/>
        <w:numPr>
          <w:ilvl w:val="0"/>
          <w:numId w:val="2"/>
        </w:numPr>
      </w:pPr>
      <w:r>
        <w:rPr>
          <w:rFonts w:ascii="Times New Roman" w:hAnsi="Times New Roman"/>
          <w:sz w:val="26"/>
          <w:szCs w:val="26"/>
          <w:lang w:eastAsia="ru-RU"/>
        </w:rPr>
        <w:t>Халиулина Екатерина Сергеевна</w:t>
      </w:r>
    </w:p>
    <w:p w:rsidR="0039196F" w:rsidRPr="00CD74DB" w:rsidRDefault="0039196F" w:rsidP="006032B2">
      <w:pPr>
        <w:pStyle w:val="ListParagraph"/>
        <w:numPr>
          <w:ilvl w:val="0"/>
          <w:numId w:val="2"/>
        </w:numPr>
      </w:pPr>
      <w:r>
        <w:rPr>
          <w:rFonts w:ascii="Times New Roman" w:hAnsi="Times New Roman"/>
          <w:sz w:val="26"/>
          <w:szCs w:val="26"/>
          <w:lang w:eastAsia="ru-RU"/>
        </w:rPr>
        <w:t>Шантурова Алевтина Витальевна</w:t>
      </w:r>
      <w:r w:rsidRPr="00CA2161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39196F" w:rsidRPr="00CD74DB" w:rsidRDefault="0039196F" w:rsidP="0084324A">
      <w:pPr>
        <w:pStyle w:val="ListParagraph"/>
        <w:ind w:left="360"/>
      </w:pPr>
    </w:p>
    <w:p w:rsidR="0039196F" w:rsidRDefault="0039196F" w:rsidP="00D531DF">
      <w:pPr>
        <w:pStyle w:val="ListParagraph"/>
        <w:rPr>
          <w:rFonts w:ascii="Times New Roman" w:hAnsi="Times New Roman"/>
          <w:sz w:val="26"/>
          <w:szCs w:val="26"/>
          <w:lang w:eastAsia="ru-RU"/>
        </w:rPr>
      </w:pPr>
    </w:p>
    <w:p w:rsidR="0039196F" w:rsidRDefault="0039196F" w:rsidP="00D531DF">
      <w:pPr>
        <w:pStyle w:val="ListParagraph"/>
        <w:rPr>
          <w:rFonts w:ascii="Times New Roman" w:hAnsi="Times New Roman"/>
          <w:sz w:val="26"/>
          <w:szCs w:val="26"/>
          <w:lang w:eastAsia="ru-RU"/>
        </w:rPr>
      </w:pPr>
    </w:p>
    <w:p w:rsidR="0039196F" w:rsidRDefault="0039196F" w:rsidP="00D531DF">
      <w:pPr>
        <w:pStyle w:val="ListParagrap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Председатель комитета административно-кадровой работы  Манчул Н.А.</w:t>
      </w:r>
    </w:p>
    <w:p w:rsidR="0039196F" w:rsidRDefault="0039196F" w:rsidP="00D531DF">
      <w:pPr>
        <w:pStyle w:val="ListParagraph"/>
        <w:rPr>
          <w:rFonts w:ascii="Times New Roman" w:hAnsi="Times New Roman"/>
          <w:sz w:val="26"/>
          <w:szCs w:val="26"/>
          <w:lang w:eastAsia="ru-RU"/>
        </w:rPr>
      </w:pPr>
    </w:p>
    <w:p w:rsidR="0039196F" w:rsidRDefault="0039196F" w:rsidP="00D531DF">
      <w:pPr>
        <w:pStyle w:val="ListParagraph"/>
      </w:pPr>
    </w:p>
    <w:sectPr w:rsidR="0039196F" w:rsidSect="008140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0C36FD"/>
    <w:multiLevelType w:val="hybridMultilevel"/>
    <w:tmpl w:val="9E50FC16"/>
    <w:lvl w:ilvl="0" w:tplc="758AA82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F6B0B6C"/>
    <w:multiLevelType w:val="hybridMultilevel"/>
    <w:tmpl w:val="6168645C"/>
    <w:lvl w:ilvl="0" w:tplc="899A55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31DF"/>
    <w:rsid w:val="000243B1"/>
    <w:rsid w:val="00052EE0"/>
    <w:rsid w:val="00134262"/>
    <w:rsid w:val="001A01D1"/>
    <w:rsid w:val="003914BD"/>
    <w:rsid w:val="0039196F"/>
    <w:rsid w:val="00397225"/>
    <w:rsid w:val="003B1895"/>
    <w:rsid w:val="003D085D"/>
    <w:rsid w:val="00441B99"/>
    <w:rsid w:val="005567EA"/>
    <w:rsid w:val="00590A94"/>
    <w:rsid w:val="006032B2"/>
    <w:rsid w:val="00624325"/>
    <w:rsid w:val="00732860"/>
    <w:rsid w:val="007D279D"/>
    <w:rsid w:val="008140D3"/>
    <w:rsid w:val="00821C8A"/>
    <w:rsid w:val="0084324A"/>
    <w:rsid w:val="008964CD"/>
    <w:rsid w:val="00957BA7"/>
    <w:rsid w:val="00A92FC7"/>
    <w:rsid w:val="00CA2161"/>
    <w:rsid w:val="00CD74DB"/>
    <w:rsid w:val="00D50DD2"/>
    <w:rsid w:val="00D531DF"/>
    <w:rsid w:val="00E13A65"/>
    <w:rsid w:val="00E61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1D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531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1</Pages>
  <Words>74</Words>
  <Characters>423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kls</cp:lastModifiedBy>
  <cp:revision>11</cp:revision>
  <dcterms:created xsi:type="dcterms:W3CDTF">2019-02-14T14:22:00Z</dcterms:created>
  <dcterms:modified xsi:type="dcterms:W3CDTF">2019-05-07T07:22:00Z</dcterms:modified>
</cp:coreProperties>
</file>