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036805" w:rsidRPr="00657FF0" w:rsidTr="001D7E9F">
        <w:trPr>
          <w:trHeight w:val="567"/>
        </w:trPr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036805" w:rsidRPr="00A33BB4" w:rsidRDefault="00036805" w:rsidP="001D7E9F">
            <w:pPr>
              <w:pStyle w:val="1"/>
              <w:jc w:val="center"/>
              <w:rPr>
                <w:rFonts w:ascii="Times New Roman" w:hAnsi="Times New Roman"/>
                <w:b/>
                <w:szCs w:val="24"/>
              </w:rPr>
            </w:pPr>
            <w:r w:rsidRPr="00A33BB4">
              <w:rPr>
                <w:rFonts w:ascii="Times New Roman" w:hAnsi="Times New Roman"/>
                <w:szCs w:val="24"/>
              </w:rPr>
              <w:t xml:space="preserve">от </w:t>
            </w:r>
            <w:r w:rsidR="001D7E9F">
              <w:rPr>
                <w:rFonts w:ascii="Times New Roman" w:hAnsi="Times New Roman"/>
                <w:szCs w:val="24"/>
              </w:rPr>
              <w:t>13.08.2018</w:t>
            </w:r>
            <w:r w:rsidR="00631547" w:rsidRPr="00A33BB4">
              <w:rPr>
                <w:rFonts w:ascii="Times New Roman" w:hAnsi="Times New Roman"/>
                <w:b/>
                <w:szCs w:val="24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A33BB4">
              <w:rPr>
                <w:rFonts w:ascii="Times New Roman" w:hAnsi="Times New Roman"/>
                <w:b/>
                <w:szCs w:val="24"/>
              </w:rPr>
              <w:instrText xml:space="preserve"> FORMTEXT </w:instrText>
            </w:r>
            <w:r w:rsidR="00631547" w:rsidRPr="00A33BB4">
              <w:rPr>
                <w:rFonts w:ascii="Times New Roman" w:hAnsi="Times New Roman"/>
                <w:b/>
                <w:szCs w:val="24"/>
              </w:rPr>
            </w:r>
            <w:r w:rsidR="00631547" w:rsidRPr="00A33BB4">
              <w:rPr>
                <w:rFonts w:ascii="Times New Roman" w:hAnsi="Times New Roman"/>
                <w:b/>
                <w:szCs w:val="24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036805" w:rsidRPr="00A33BB4" w:rsidRDefault="00036805" w:rsidP="00036805">
            <w:pPr>
              <w:pStyle w:val="1"/>
              <w:rPr>
                <w:rFonts w:ascii="Times New Roman" w:hAnsi="Times New Roman"/>
                <w:spacing w:val="20"/>
                <w:szCs w:val="24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036805" w:rsidRPr="00A33BB4" w:rsidRDefault="00036805" w:rsidP="001D7E9F">
            <w:pPr>
              <w:pStyle w:val="1"/>
              <w:jc w:val="center"/>
              <w:rPr>
                <w:rFonts w:ascii="Times New Roman" w:hAnsi="Times New Roman"/>
                <w:spacing w:val="20"/>
                <w:szCs w:val="24"/>
              </w:rPr>
            </w:pPr>
            <w:r w:rsidRPr="00A33BB4">
              <w:rPr>
                <w:rFonts w:ascii="Times New Roman" w:hAnsi="Times New Roman"/>
                <w:szCs w:val="24"/>
              </w:rPr>
              <w:t>№</w:t>
            </w:r>
            <w:r w:rsidR="001D7E9F">
              <w:rPr>
                <w:rFonts w:ascii="Times New Roman" w:hAnsi="Times New Roman"/>
                <w:szCs w:val="24"/>
              </w:rPr>
              <w:t xml:space="preserve"> 0191/01-07</w:t>
            </w:r>
          </w:p>
        </w:tc>
      </w:tr>
      <w:tr w:rsidR="00601F94" w:rsidRPr="00CB4D99" w:rsidTr="00CB4D99">
        <w:trPr>
          <w:trHeight w:val="136"/>
        </w:trPr>
        <w:tc>
          <w:tcPr>
            <w:tcW w:w="10206" w:type="dxa"/>
            <w:gridSpan w:val="3"/>
          </w:tcPr>
          <w:p w:rsidR="003E2231" w:rsidRPr="00CB4D99" w:rsidRDefault="003E2231" w:rsidP="00C35F21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E6622E" w:rsidTr="00C35F21">
        <w:trPr>
          <w:trHeight w:val="513"/>
        </w:trPr>
        <w:tc>
          <w:tcPr>
            <w:tcW w:w="10206" w:type="dxa"/>
            <w:gridSpan w:val="3"/>
          </w:tcPr>
          <w:p w:rsidR="001D7E9F" w:rsidRPr="001D7E9F" w:rsidRDefault="001D7E9F" w:rsidP="001D7E9F">
            <w:pPr>
              <w:pStyle w:val="af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7E9F">
              <w:rPr>
                <w:rFonts w:ascii="Times New Roman" w:hAnsi="Times New Roman"/>
                <w:sz w:val="26"/>
                <w:szCs w:val="26"/>
              </w:rPr>
              <w:t>Об отказе во включении объекта, обладающего признаками объекта</w:t>
            </w:r>
          </w:p>
          <w:p w:rsidR="00654011" w:rsidRPr="00E6622E" w:rsidRDefault="001D7E9F" w:rsidP="001D7E9F">
            <w:pPr>
              <w:pStyle w:val="af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7E9F">
              <w:rPr>
                <w:rFonts w:ascii="Times New Roman" w:hAnsi="Times New Roman"/>
                <w:sz w:val="26"/>
                <w:szCs w:val="26"/>
              </w:rPr>
              <w:t>культурного наследия, в перечень выявленных объектов культурного наследия</w:t>
            </w:r>
          </w:p>
        </w:tc>
      </w:tr>
    </w:tbl>
    <w:p w:rsidR="009806A1" w:rsidRPr="00E6622E" w:rsidRDefault="009806A1" w:rsidP="009806A1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0" w:name="ТекстовоеПоле2"/>
    </w:p>
    <w:p w:rsidR="0083444A" w:rsidRDefault="001D7E9F" w:rsidP="007650B8">
      <w:pPr>
        <w:pStyle w:val="a5"/>
        <w:tabs>
          <w:tab w:val="left" w:pos="1134"/>
        </w:tabs>
        <w:ind w:firstLine="567"/>
        <w:rPr>
          <w:snapToGrid/>
          <w:sz w:val="26"/>
          <w:szCs w:val="26"/>
        </w:rPr>
      </w:pPr>
      <w:proofErr w:type="gramStart"/>
      <w:r w:rsidRPr="001D7E9F">
        <w:rPr>
          <w:snapToGrid/>
          <w:sz w:val="26"/>
          <w:szCs w:val="26"/>
        </w:rPr>
        <w:t>В соответствии со статьей 16.1 Федерального з</w:t>
      </w:r>
      <w:r>
        <w:rPr>
          <w:snapToGrid/>
          <w:sz w:val="26"/>
          <w:szCs w:val="26"/>
        </w:rPr>
        <w:t>акона от 25.06.2002 № 73-Ф3 «Об </w:t>
      </w:r>
      <w:r w:rsidRPr="001D7E9F">
        <w:rPr>
          <w:snapToGrid/>
          <w:sz w:val="26"/>
          <w:szCs w:val="26"/>
        </w:rPr>
        <w:t>объектах культурного наследия (памятниках истории и культуры) народов Российской Федерации», подпунктом л) пункта 4) части 2 статьи 5 Закона Томской области 06.09.2016 № 98-03 «Об объектах культурного наследия (памятниках истории и культуры) Томской области», подпунктом и) пункта 8) части 9 статьи 2 Положения о Комитете по охране объектов культурного наследия</w:t>
      </w:r>
      <w:proofErr w:type="gramEnd"/>
      <w:r w:rsidRPr="001D7E9F">
        <w:rPr>
          <w:snapToGrid/>
          <w:sz w:val="26"/>
          <w:szCs w:val="26"/>
        </w:rPr>
        <w:t xml:space="preserve"> Томской области, утвержденного постановлением Губернатора Томской области от 29.04.2016 № 37,</w:t>
      </w:r>
    </w:p>
    <w:p w:rsidR="001D7E9F" w:rsidRPr="00E6622E" w:rsidRDefault="001D7E9F" w:rsidP="007650B8">
      <w:pPr>
        <w:pStyle w:val="a5"/>
        <w:tabs>
          <w:tab w:val="left" w:pos="1134"/>
        </w:tabs>
        <w:ind w:firstLine="567"/>
        <w:rPr>
          <w:sz w:val="8"/>
          <w:szCs w:val="8"/>
        </w:rPr>
      </w:pPr>
    </w:p>
    <w:p w:rsidR="007E4178" w:rsidRPr="00E6622E" w:rsidRDefault="007E4178" w:rsidP="002C35BB">
      <w:pPr>
        <w:pStyle w:val="a5"/>
        <w:tabs>
          <w:tab w:val="left" w:pos="1134"/>
        </w:tabs>
        <w:ind w:firstLine="709"/>
        <w:rPr>
          <w:sz w:val="26"/>
          <w:szCs w:val="26"/>
        </w:rPr>
      </w:pPr>
      <w:r w:rsidRPr="00E6622E">
        <w:rPr>
          <w:sz w:val="26"/>
          <w:szCs w:val="26"/>
        </w:rPr>
        <w:t>ПРИКАЗЫВАЮ:</w:t>
      </w:r>
    </w:p>
    <w:p w:rsidR="001D7E9F" w:rsidRPr="001D7E9F" w:rsidRDefault="001D7E9F" w:rsidP="001D7E9F">
      <w:pPr>
        <w:pStyle w:val="af1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D7E9F">
        <w:rPr>
          <w:rFonts w:ascii="Times New Roman" w:eastAsia="Times New Roman" w:hAnsi="Times New Roman"/>
          <w:sz w:val="26"/>
          <w:szCs w:val="26"/>
          <w:lang w:eastAsia="ru-RU"/>
        </w:rPr>
        <w:t>Отказать во включении в перечень выявленных объектов культурного наследия объекта, обладающего признаками объекта культурн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ого наследия «Бани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Завьяловых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 </w:t>
      </w:r>
      <w:r w:rsidRPr="001D7E9F">
        <w:rPr>
          <w:rFonts w:ascii="Times New Roman" w:eastAsia="Times New Roman" w:hAnsi="Times New Roman"/>
          <w:sz w:val="26"/>
          <w:szCs w:val="26"/>
          <w:lang w:eastAsia="ru-RU"/>
        </w:rPr>
        <w:t xml:space="preserve">пристроенной котельной» (ансамбль), расположенного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по адресам: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Томская область, г. </w:t>
      </w:r>
      <w:r w:rsidRPr="001D7E9F">
        <w:rPr>
          <w:rFonts w:ascii="Times New Roman" w:eastAsia="Times New Roman" w:hAnsi="Times New Roman"/>
          <w:sz w:val="26"/>
          <w:szCs w:val="26"/>
          <w:lang w:eastAsia="ru-RU"/>
        </w:rPr>
        <w:t>Томск, ул. Шишкова, 7 и ул. Шишкова, 9.</w:t>
      </w:r>
      <w:proofErr w:type="gramEnd"/>
    </w:p>
    <w:p w:rsidR="001D7E9F" w:rsidRPr="001D7E9F" w:rsidRDefault="001D7E9F" w:rsidP="001D7E9F">
      <w:pPr>
        <w:pStyle w:val="af1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D7E9F">
        <w:rPr>
          <w:rFonts w:ascii="Times New Roman" w:eastAsia="Times New Roman" w:hAnsi="Times New Roman"/>
          <w:sz w:val="26"/>
          <w:szCs w:val="26"/>
          <w:lang w:eastAsia="ru-RU"/>
        </w:rPr>
        <w:t>Направить копию настоящего приказа в Департамент информационной политики Администрации Томской области для опубликования в порядке, установленном действующим законодательством.</w:t>
      </w:r>
    </w:p>
    <w:p w:rsidR="002C35BB" w:rsidRDefault="001D7E9F" w:rsidP="001D7E9F">
      <w:pPr>
        <w:pStyle w:val="af1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 w:rsidRPr="001D7E9F">
        <w:rPr>
          <w:rFonts w:ascii="Times New Roman" w:eastAsia="Times New Roman" w:hAnsi="Times New Roman"/>
          <w:sz w:val="26"/>
          <w:szCs w:val="26"/>
          <w:lang w:eastAsia="ru-RU"/>
        </w:rPr>
        <w:t>Контроль за</w:t>
      </w:r>
      <w:proofErr w:type="gramEnd"/>
      <w:r w:rsidRPr="001D7E9F">
        <w:rPr>
          <w:rFonts w:ascii="Times New Roman" w:eastAsia="Times New Roman" w:hAnsi="Times New Roman"/>
          <w:sz w:val="26"/>
          <w:szCs w:val="26"/>
          <w:lang w:eastAsia="ru-RU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1D7E9F" w:rsidRDefault="001D7E9F" w:rsidP="001D7E9F">
      <w:pPr>
        <w:pStyle w:val="af1"/>
        <w:rPr>
          <w:rFonts w:ascii="Times New Roman" w:hAnsi="Times New Roman"/>
          <w:sz w:val="26"/>
          <w:szCs w:val="26"/>
        </w:rPr>
      </w:pPr>
    </w:p>
    <w:p w:rsidR="001D7E9F" w:rsidRDefault="001D7E9F" w:rsidP="001D7E9F">
      <w:pPr>
        <w:pStyle w:val="af1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3831"/>
        <w:gridCol w:w="3507"/>
        <w:gridCol w:w="2976"/>
      </w:tblGrid>
      <w:tr w:rsidR="0083444A" w:rsidRPr="00E6622E" w:rsidTr="0083444A">
        <w:tc>
          <w:tcPr>
            <w:tcW w:w="3831" w:type="dxa"/>
            <w:shd w:val="clear" w:color="auto" w:fill="auto"/>
            <w:vAlign w:val="center"/>
          </w:tcPr>
          <w:p w:rsidR="0083444A" w:rsidRPr="00E6622E" w:rsidRDefault="001D7E9F" w:rsidP="0083444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</w:t>
            </w:r>
            <w:proofErr w:type="gramStart"/>
            <w:r>
              <w:rPr>
                <w:sz w:val="26"/>
                <w:szCs w:val="26"/>
              </w:rPr>
              <w:t>.п</w:t>
            </w:r>
            <w:proofErr w:type="gramEnd"/>
            <w:r>
              <w:rPr>
                <w:sz w:val="26"/>
                <w:szCs w:val="26"/>
              </w:rPr>
              <w:t>редседателя</w:t>
            </w:r>
            <w:r w:rsidR="0083444A" w:rsidRPr="00E6622E">
              <w:rPr>
                <w:sz w:val="26"/>
                <w:szCs w:val="26"/>
              </w:rPr>
              <w:t xml:space="preserve">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444A" w:rsidRPr="00E6622E" w:rsidRDefault="0083444A" w:rsidP="0083444A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83444A" w:rsidRPr="00E6622E" w:rsidRDefault="001D7E9F" w:rsidP="0083444A">
            <w:pPr>
              <w:ind w:right="-108"/>
              <w:jc w:val="right"/>
              <w:rPr>
                <w:sz w:val="26"/>
                <w:szCs w:val="26"/>
              </w:rPr>
            </w:pPr>
            <w:proofErr w:type="gramStart"/>
            <w:r w:rsidRPr="001D7E9F">
              <w:rPr>
                <w:sz w:val="26"/>
                <w:szCs w:val="26"/>
              </w:rPr>
              <w:t>Т.Г. Бугаева</w:t>
            </w:r>
            <w:proofErr w:type="gramEnd"/>
          </w:p>
        </w:tc>
      </w:tr>
      <w:bookmarkEnd w:id="0"/>
    </w:tbl>
    <w:p w:rsidR="0083444A" w:rsidRDefault="0083444A" w:rsidP="00E6622E"/>
    <w:p w:rsidR="001D7E9F" w:rsidRDefault="001D7E9F" w:rsidP="00E6622E"/>
    <w:p w:rsidR="001D7E9F" w:rsidRDefault="001D7E9F" w:rsidP="00E6622E"/>
    <w:p w:rsidR="001D7E9F" w:rsidRDefault="001D7E9F" w:rsidP="00E6622E"/>
    <w:p w:rsidR="001D7E9F" w:rsidRDefault="001D7E9F" w:rsidP="00E6622E"/>
    <w:p w:rsidR="001D7E9F" w:rsidRDefault="001D7E9F" w:rsidP="00E6622E"/>
    <w:p w:rsidR="001D7E9F" w:rsidRDefault="001D7E9F" w:rsidP="00E6622E"/>
    <w:p w:rsidR="001D7E9F" w:rsidRDefault="001D7E9F" w:rsidP="00E6622E"/>
    <w:p w:rsidR="001D7E9F" w:rsidRDefault="001D7E9F" w:rsidP="00E6622E"/>
    <w:p w:rsidR="001D7E9F" w:rsidRDefault="001D7E9F" w:rsidP="00E6622E"/>
    <w:p w:rsidR="001D7E9F" w:rsidRDefault="001D7E9F" w:rsidP="00E6622E"/>
    <w:p w:rsidR="001D7E9F" w:rsidRDefault="001D7E9F" w:rsidP="00E6622E"/>
    <w:p w:rsidR="001D7E9F" w:rsidRDefault="001D7E9F" w:rsidP="00E6622E"/>
    <w:p w:rsidR="001D7E9F" w:rsidRDefault="001D7E9F" w:rsidP="00E6622E"/>
    <w:p w:rsidR="001D7E9F" w:rsidRDefault="001D7E9F" w:rsidP="00E6622E"/>
    <w:p w:rsidR="001D7E9F" w:rsidRDefault="001D7E9F" w:rsidP="00E6622E"/>
    <w:p w:rsidR="001D7E9F" w:rsidRDefault="001D7E9F" w:rsidP="00E6622E"/>
    <w:p w:rsidR="001D7E9F" w:rsidRDefault="001D7E9F" w:rsidP="00E6622E"/>
    <w:p w:rsidR="001D7E9F" w:rsidRDefault="001D7E9F" w:rsidP="001D7E9F">
      <w:r>
        <w:t>Татьяна Борисовна Кожуркова</w:t>
      </w:r>
    </w:p>
    <w:p w:rsidR="001D7E9F" w:rsidRDefault="001D7E9F" w:rsidP="001D7E9F">
      <w:r>
        <w:t>8 (3822) 274-296</w:t>
      </w:r>
    </w:p>
    <w:p w:rsidR="001D7E9F" w:rsidRPr="00D05A8B" w:rsidRDefault="001D7E9F" w:rsidP="001D7E9F">
      <w:pPr>
        <w:sectPr w:rsidR="001D7E9F" w:rsidRPr="00D05A8B" w:rsidSect="0083444A">
          <w:headerReference w:type="even" r:id="rId8"/>
          <w:footerReference w:type="even" r:id="rId9"/>
          <w:footerReference w:type="default" r:id="rId10"/>
          <w:headerReference w:type="first" r:id="rId11"/>
          <w:type w:val="nextColumn"/>
          <w:pgSz w:w="11907" w:h="16840" w:code="9"/>
          <w:pgMar w:top="567" w:right="567" w:bottom="709" w:left="1134" w:header="437" w:footer="560" w:gutter="0"/>
          <w:cols w:space="720"/>
          <w:titlePg/>
          <w:docGrid w:linePitch="272"/>
        </w:sectPr>
      </w:pPr>
      <w:r>
        <w:t>dc-ktb@cct.tomsk.gov.ru</w:t>
      </w:r>
    </w:p>
    <w:p w:rsidR="006934C8" w:rsidRPr="000075D4" w:rsidRDefault="006934C8" w:rsidP="00415DE0">
      <w:pPr>
        <w:rPr>
          <w:sz w:val="4"/>
          <w:szCs w:val="4"/>
        </w:rPr>
      </w:pPr>
    </w:p>
    <w:sectPr w:rsidR="006934C8" w:rsidRPr="000075D4" w:rsidSect="00A85441">
      <w:headerReference w:type="default" r:id="rId12"/>
      <w:pgSz w:w="11906" w:h="16838"/>
      <w:pgMar w:top="28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7E9F" w:rsidRDefault="001D7E9F">
      <w:r>
        <w:separator/>
      </w:r>
    </w:p>
  </w:endnote>
  <w:endnote w:type="continuationSeparator" w:id="1">
    <w:p w:rsidR="001D7E9F" w:rsidRDefault="001D7E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E9F" w:rsidRDefault="001D7E9F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D7E9F" w:rsidRDefault="001D7E9F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E9F" w:rsidRDefault="001D7E9F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C0334">
      <w:rPr>
        <w:rStyle w:val="a6"/>
        <w:noProof/>
      </w:rPr>
      <w:t>2</w:t>
    </w:r>
    <w:r>
      <w:rPr>
        <w:rStyle w:val="a6"/>
      </w:rPr>
      <w:fldChar w:fldCharType="end"/>
    </w:r>
  </w:p>
  <w:p w:rsidR="001D7E9F" w:rsidRDefault="001D7E9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7E9F" w:rsidRDefault="001D7E9F">
      <w:r>
        <w:separator/>
      </w:r>
    </w:p>
  </w:footnote>
  <w:footnote w:type="continuationSeparator" w:id="1">
    <w:p w:rsidR="001D7E9F" w:rsidRDefault="001D7E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E9F" w:rsidRDefault="001D7E9F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D7E9F" w:rsidRDefault="001D7E9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E9F" w:rsidRPr="00855067" w:rsidRDefault="001D7E9F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1D7E9F" w:rsidRPr="00386933" w:rsidTr="00C35F21">
      <w:trPr>
        <w:trHeight w:val="567"/>
      </w:trPr>
      <w:tc>
        <w:tcPr>
          <w:tcW w:w="10206" w:type="dxa"/>
        </w:tcPr>
        <w:p w:rsidR="001D7E9F" w:rsidRPr="001F0845" w:rsidRDefault="001D7E9F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D7E9F" w:rsidRPr="006C0C79" w:rsidRDefault="001D7E9F" w:rsidP="007877F4">
          <w:pPr>
            <w:pStyle w:val="2"/>
            <w:jc w:val="center"/>
            <w:rPr>
              <w:rFonts w:ascii="Times New Roman" w:hAnsi="Times New Roman"/>
              <w:b/>
              <w:sz w:val="16"/>
              <w:szCs w:val="16"/>
            </w:rPr>
          </w:pPr>
        </w:p>
      </w:tc>
    </w:tr>
    <w:tr w:rsidR="001D7E9F" w:rsidRPr="00386933" w:rsidTr="00C35F21">
      <w:trPr>
        <w:trHeight w:val="567"/>
      </w:trPr>
      <w:tc>
        <w:tcPr>
          <w:tcW w:w="10206" w:type="dxa"/>
        </w:tcPr>
        <w:p w:rsidR="001D7E9F" w:rsidRPr="00386933" w:rsidRDefault="001D7E9F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D7E9F" w:rsidRPr="00B6540F" w:rsidRDefault="001D7E9F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E9F" w:rsidRPr="008851B6" w:rsidRDefault="001D7E9F" w:rsidP="008851B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1C7900BA"/>
    <w:multiLevelType w:val="hybridMultilevel"/>
    <w:tmpl w:val="71960FF6"/>
    <w:lvl w:ilvl="0" w:tplc="2B466FDA">
      <w:start w:val="1"/>
      <w:numFmt w:val="decimal"/>
      <w:lvlText w:val="%1."/>
      <w:lvlJc w:val="left"/>
      <w:pPr>
        <w:ind w:left="2213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262F0E43"/>
    <w:multiLevelType w:val="hybridMultilevel"/>
    <w:tmpl w:val="D2988872"/>
    <w:lvl w:ilvl="0" w:tplc="6AF6E5EC">
      <w:start w:val="1"/>
      <w:numFmt w:val="decimal"/>
      <w:lvlText w:val="%1."/>
      <w:lvlJc w:val="left"/>
      <w:pPr>
        <w:ind w:left="1452" w:hanging="885"/>
      </w:pPr>
      <w:rPr>
        <w:rFonts w:ascii="Times New Roman" w:hAnsi="Times New Roman" w:cs="Times New Roman"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2A1586F"/>
    <w:multiLevelType w:val="hybridMultilevel"/>
    <w:tmpl w:val="DB6E9EAA"/>
    <w:lvl w:ilvl="0" w:tplc="6AF6E5EC">
      <w:start w:val="1"/>
      <w:numFmt w:val="decimal"/>
      <w:lvlText w:val="%1."/>
      <w:lvlJc w:val="left"/>
      <w:pPr>
        <w:ind w:left="1452" w:hanging="885"/>
      </w:pPr>
      <w:rPr>
        <w:rFonts w:ascii="Times New Roman" w:hAnsi="Times New Roman" w:cs="Times New Roman"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5C277C5"/>
    <w:multiLevelType w:val="hybridMultilevel"/>
    <w:tmpl w:val="0EC031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00510E"/>
    <w:multiLevelType w:val="hybridMultilevel"/>
    <w:tmpl w:val="BFFC9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29025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075D4"/>
    <w:rsid w:val="00013B03"/>
    <w:rsid w:val="000153E1"/>
    <w:rsid w:val="00016379"/>
    <w:rsid w:val="000210F3"/>
    <w:rsid w:val="00036805"/>
    <w:rsid w:val="00042C30"/>
    <w:rsid w:val="0004590B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80921"/>
    <w:rsid w:val="00080CA9"/>
    <w:rsid w:val="00083C26"/>
    <w:rsid w:val="00085B0E"/>
    <w:rsid w:val="00093BBE"/>
    <w:rsid w:val="00095350"/>
    <w:rsid w:val="00095504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3F3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F15E0"/>
    <w:rsid w:val="000F25AF"/>
    <w:rsid w:val="001004D4"/>
    <w:rsid w:val="00102A1B"/>
    <w:rsid w:val="00105632"/>
    <w:rsid w:val="001069A9"/>
    <w:rsid w:val="0011082C"/>
    <w:rsid w:val="001164CE"/>
    <w:rsid w:val="00116CE8"/>
    <w:rsid w:val="0012219E"/>
    <w:rsid w:val="00127194"/>
    <w:rsid w:val="00133BE2"/>
    <w:rsid w:val="001454A7"/>
    <w:rsid w:val="00146262"/>
    <w:rsid w:val="00146297"/>
    <w:rsid w:val="00146543"/>
    <w:rsid w:val="001560B0"/>
    <w:rsid w:val="00160E29"/>
    <w:rsid w:val="00161910"/>
    <w:rsid w:val="00161C35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637A"/>
    <w:rsid w:val="00191EEC"/>
    <w:rsid w:val="00192151"/>
    <w:rsid w:val="00192E7C"/>
    <w:rsid w:val="001938E0"/>
    <w:rsid w:val="00196A5F"/>
    <w:rsid w:val="001A1BF2"/>
    <w:rsid w:val="001A206E"/>
    <w:rsid w:val="001B0C1F"/>
    <w:rsid w:val="001B4150"/>
    <w:rsid w:val="001B4A21"/>
    <w:rsid w:val="001B54DC"/>
    <w:rsid w:val="001B7C97"/>
    <w:rsid w:val="001C03CA"/>
    <w:rsid w:val="001C1812"/>
    <w:rsid w:val="001C5F0A"/>
    <w:rsid w:val="001D0403"/>
    <w:rsid w:val="001D6DAB"/>
    <w:rsid w:val="001D6DCE"/>
    <w:rsid w:val="001D7E9F"/>
    <w:rsid w:val="001E479E"/>
    <w:rsid w:val="001E7045"/>
    <w:rsid w:val="001F0455"/>
    <w:rsid w:val="001F0845"/>
    <w:rsid w:val="001F0EDB"/>
    <w:rsid w:val="001F2BB3"/>
    <w:rsid w:val="001F40F8"/>
    <w:rsid w:val="001F58DB"/>
    <w:rsid w:val="001F7868"/>
    <w:rsid w:val="00205BF0"/>
    <w:rsid w:val="0021259B"/>
    <w:rsid w:val="00215E8B"/>
    <w:rsid w:val="00220520"/>
    <w:rsid w:val="002214DC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EE"/>
    <w:rsid w:val="002465FF"/>
    <w:rsid w:val="002517CB"/>
    <w:rsid w:val="002529E0"/>
    <w:rsid w:val="00253AAA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609"/>
    <w:rsid w:val="002A471F"/>
    <w:rsid w:val="002B30EC"/>
    <w:rsid w:val="002B343C"/>
    <w:rsid w:val="002B4EF6"/>
    <w:rsid w:val="002C029B"/>
    <w:rsid w:val="002C1826"/>
    <w:rsid w:val="002C35BB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5F2B"/>
    <w:rsid w:val="0036094B"/>
    <w:rsid w:val="00361968"/>
    <w:rsid w:val="0036221D"/>
    <w:rsid w:val="003640E1"/>
    <w:rsid w:val="00367E06"/>
    <w:rsid w:val="00371168"/>
    <w:rsid w:val="00372821"/>
    <w:rsid w:val="003756E1"/>
    <w:rsid w:val="00377674"/>
    <w:rsid w:val="00381A55"/>
    <w:rsid w:val="0038596E"/>
    <w:rsid w:val="00386933"/>
    <w:rsid w:val="00391DBD"/>
    <w:rsid w:val="003A0790"/>
    <w:rsid w:val="003A43FF"/>
    <w:rsid w:val="003A4E02"/>
    <w:rsid w:val="003B047B"/>
    <w:rsid w:val="003B0ACC"/>
    <w:rsid w:val="003B1721"/>
    <w:rsid w:val="003B25A7"/>
    <w:rsid w:val="003B53EE"/>
    <w:rsid w:val="003C1AE9"/>
    <w:rsid w:val="003C1DBB"/>
    <w:rsid w:val="003C544A"/>
    <w:rsid w:val="003D13EB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3F65CC"/>
    <w:rsid w:val="004017EC"/>
    <w:rsid w:val="00402A73"/>
    <w:rsid w:val="0041255B"/>
    <w:rsid w:val="00415DE0"/>
    <w:rsid w:val="0042334C"/>
    <w:rsid w:val="004256C9"/>
    <w:rsid w:val="00427F76"/>
    <w:rsid w:val="00430498"/>
    <w:rsid w:val="00430505"/>
    <w:rsid w:val="00432897"/>
    <w:rsid w:val="004372F8"/>
    <w:rsid w:val="00440DCD"/>
    <w:rsid w:val="00442D8C"/>
    <w:rsid w:val="004456FA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A0CEF"/>
    <w:rsid w:val="004B40A2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08DD"/>
    <w:rsid w:val="004F1943"/>
    <w:rsid w:val="004F5107"/>
    <w:rsid w:val="004F6045"/>
    <w:rsid w:val="00500A5C"/>
    <w:rsid w:val="00501652"/>
    <w:rsid w:val="00502BB5"/>
    <w:rsid w:val="00502F66"/>
    <w:rsid w:val="00503797"/>
    <w:rsid w:val="00507EDE"/>
    <w:rsid w:val="005104AA"/>
    <w:rsid w:val="00513B8C"/>
    <w:rsid w:val="005150C5"/>
    <w:rsid w:val="00517E18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1E8"/>
    <w:rsid w:val="00557489"/>
    <w:rsid w:val="00557F5A"/>
    <w:rsid w:val="00561250"/>
    <w:rsid w:val="00561B16"/>
    <w:rsid w:val="00561FE3"/>
    <w:rsid w:val="00563153"/>
    <w:rsid w:val="00566AB8"/>
    <w:rsid w:val="005708AC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4B95"/>
    <w:rsid w:val="006004C6"/>
    <w:rsid w:val="0060133F"/>
    <w:rsid w:val="00601F94"/>
    <w:rsid w:val="00602BDE"/>
    <w:rsid w:val="00603D0D"/>
    <w:rsid w:val="00604536"/>
    <w:rsid w:val="00606AD5"/>
    <w:rsid w:val="00607A86"/>
    <w:rsid w:val="00610465"/>
    <w:rsid w:val="006115F6"/>
    <w:rsid w:val="0061252F"/>
    <w:rsid w:val="00613625"/>
    <w:rsid w:val="00616B78"/>
    <w:rsid w:val="006213FB"/>
    <w:rsid w:val="00626459"/>
    <w:rsid w:val="00631547"/>
    <w:rsid w:val="00633FED"/>
    <w:rsid w:val="006359F4"/>
    <w:rsid w:val="00640B03"/>
    <w:rsid w:val="00644640"/>
    <w:rsid w:val="006504E6"/>
    <w:rsid w:val="00651814"/>
    <w:rsid w:val="00654011"/>
    <w:rsid w:val="00655043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3233"/>
    <w:rsid w:val="006934C8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C04AB"/>
    <w:rsid w:val="006C07E4"/>
    <w:rsid w:val="006C0C79"/>
    <w:rsid w:val="006C1822"/>
    <w:rsid w:val="006C27F4"/>
    <w:rsid w:val="006C2DF0"/>
    <w:rsid w:val="006C36D7"/>
    <w:rsid w:val="006C4CC0"/>
    <w:rsid w:val="006C73DB"/>
    <w:rsid w:val="006D04C8"/>
    <w:rsid w:val="006D3FD0"/>
    <w:rsid w:val="006D507F"/>
    <w:rsid w:val="006D5E74"/>
    <w:rsid w:val="006E0351"/>
    <w:rsid w:val="006E0C92"/>
    <w:rsid w:val="006E7CE8"/>
    <w:rsid w:val="006F113F"/>
    <w:rsid w:val="006F4861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650B8"/>
    <w:rsid w:val="0077026D"/>
    <w:rsid w:val="00770619"/>
    <w:rsid w:val="00771287"/>
    <w:rsid w:val="00773C91"/>
    <w:rsid w:val="00776F9E"/>
    <w:rsid w:val="007773DA"/>
    <w:rsid w:val="007778FA"/>
    <w:rsid w:val="00781694"/>
    <w:rsid w:val="0078458A"/>
    <w:rsid w:val="00784CFD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C273B"/>
    <w:rsid w:val="007C2882"/>
    <w:rsid w:val="007C55A8"/>
    <w:rsid w:val="007C6E18"/>
    <w:rsid w:val="007E0A2E"/>
    <w:rsid w:val="007E4178"/>
    <w:rsid w:val="00800105"/>
    <w:rsid w:val="00804880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444A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5661"/>
    <w:rsid w:val="0087698A"/>
    <w:rsid w:val="00877DC4"/>
    <w:rsid w:val="00882313"/>
    <w:rsid w:val="008851B6"/>
    <w:rsid w:val="00885E2C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7890"/>
    <w:rsid w:val="00910BE1"/>
    <w:rsid w:val="00911407"/>
    <w:rsid w:val="00917B2D"/>
    <w:rsid w:val="0092034F"/>
    <w:rsid w:val="009211ED"/>
    <w:rsid w:val="00924940"/>
    <w:rsid w:val="009259D6"/>
    <w:rsid w:val="00930F73"/>
    <w:rsid w:val="00937BE3"/>
    <w:rsid w:val="00940C6D"/>
    <w:rsid w:val="00943ADC"/>
    <w:rsid w:val="0094479D"/>
    <w:rsid w:val="00945198"/>
    <w:rsid w:val="00946868"/>
    <w:rsid w:val="009507CB"/>
    <w:rsid w:val="00952ADA"/>
    <w:rsid w:val="009550F7"/>
    <w:rsid w:val="0095781A"/>
    <w:rsid w:val="00961680"/>
    <w:rsid w:val="009806A1"/>
    <w:rsid w:val="00981201"/>
    <w:rsid w:val="00984ACF"/>
    <w:rsid w:val="009862D0"/>
    <w:rsid w:val="00993FA6"/>
    <w:rsid w:val="00994822"/>
    <w:rsid w:val="009953A5"/>
    <w:rsid w:val="009A172C"/>
    <w:rsid w:val="009A38E2"/>
    <w:rsid w:val="009A737E"/>
    <w:rsid w:val="009B35A6"/>
    <w:rsid w:val="009B5D4D"/>
    <w:rsid w:val="009C288C"/>
    <w:rsid w:val="009D0824"/>
    <w:rsid w:val="009D2C09"/>
    <w:rsid w:val="009E10FC"/>
    <w:rsid w:val="009E5575"/>
    <w:rsid w:val="009E5E17"/>
    <w:rsid w:val="009E7154"/>
    <w:rsid w:val="009F6337"/>
    <w:rsid w:val="009F653F"/>
    <w:rsid w:val="009F6A84"/>
    <w:rsid w:val="00A0492F"/>
    <w:rsid w:val="00A05645"/>
    <w:rsid w:val="00A10726"/>
    <w:rsid w:val="00A1259E"/>
    <w:rsid w:val="00A14E99"/>
    <w:rsid w:val="00A15108"/>
    <w:rsid w:val="00A23B9F"/>
    <w:rsid w:val="00A25F47"/>
    <w:rsid w:val="00A262FE"/>
    <w:rsid w:val="00A27798"/>
    <w:rsid w:val="00A3608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576BD"/>
    <w:rsid w:val="00A62D5A"/>
    <w:rsid w:val="00A65BF8"/>
    <w:rsid w:val="00A7322D"/>
    <w:rsid w:val="00A75727"/>
    <w:rsid w:val="00A76327"/>
    <w:rsid w:val="00A829AC"/>
    <w:rsid w:val="00A85016"/>
    <w:rsid w:val="00A85126"/>
    <w:rsid w:val="00A85441"/>
    <w:rsid w:val="00A927A1"/>
    <w:rsid w:val="00A96103"/>
    <w:rsid w:val="00AA086D"/>
    <w:rsid w:val="00AB2DE3"/>
    <w:rsid w:val="00AB2FB4"/>
    <w:rsid w:val="00AB5703"/>
    <w:rsid w:val="00AB6AE9"/>
    <w:rsid w:val="00AC13F7"/>
    <w:rsid w:val="00AC4465"/>
    <w:rsid w:val="00AC4EB4"/>
    <w:rsid w:val="00AD05F0"/>
    <w:rsid w:val="00AD13A4"/>
    <w:rsid w:val="00AD3FAD"/>
    <w:rsid w:val="00AD6005"/>
    <w:rsid w:val="00AE1D39"/>
    <w:rsid w:val="00AE40B9"/>
    <w:rsid w:val="00AE48EB"/>
    <w:rsid w:val="00AF0D8C"/>
    <w:rsid w:val="00AF3081"/>
    <w:rsid w:val="00AF39C3"/>
    <w:rsid w:val="00AF44B0"/>
    <w:rsid w:val="00B027C8"/>
    <w:rsid w:val="00B03924"/>
    <w:rsid w:val="00B045AF"/>
    <w:rsid w:val="00B04607"/>
    <w:rsid w:val="00B1507B"/>
    <w:rsid w:val="00B15935"/>
    <w:rsid w:val="00B214C2"/>
    <w:rsid w:val="00B248D9"/>
    <w:rsid w:val="00B27A25"/>
    <w:rsid w:val="00B27EF1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5957"/>
    <w:rsid w:val="00B76668"/>
    <w:rsid w:val="00B85EE2"/>
    <w:rsid w:val="00B90FD9"/>
    <w:rsid w:val="00B9577D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90F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272D3"/>
    <w:rsid w:val="00C343EC"/>
    <w:rsid w:val="00C35F21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454D"/>
    <w:rsid w:val="00C855D8"/>
    <w:rsid w:val="00C86CB7"/>
    <w:rsid w:val="00C90C44"/>
    <w:rsid w:val="00C95727"/>
    <w:rsid w:val="00CA0EE0"/>
    <w:rsid w:val="00CA3D2A"/>
    <w:rsid w:val="00CB27AD"/>
    <w:rsid w:val="00CB2A69"/>
    <w:rsid w:val="00CB4D99"/>
    <w:rsid w:val="00CB65EC"/>
    <w:rsid w:val="00CC478D"/>
    <w:rsid w:val="00CE071B"/>
    <w:rsid w:val="00CE2F65"/>
    <w:rsid w:val="00CF65CC"/>
    <w:rsid w:val="00CF6840"/>
    <w:rsid w:val="00CF6973"/>
    <w:rsid w:val="00D01164"/>
    <w:rsid w:val="00D03EDB"/>
    <w:rsid w:val="00D05A8B"/>
    <w:rsid w:val="00D05B32"/>
    <w:rsid w:val="00D06F35"/>
    <w:rsid w:val="00D14376"/>
    <w:rsid w:val="00D17D95"/>
    <w:rsid w:val="00D207FE"/>
    <w:rsid w:val="00D20C61"/>
    <w:rsid w:val="00D247C0"/>
    <w:rsid w:val="00D30581"/>
    <w:rsid w:val="00D35FC8"/>
    <w:rsid w:val="00D366AC"/>
    <w:rsid w:val="00D410E2"/>
    <w:rsid w:val="00D46B88"/>
    <w:rsid w:val="00D46DE5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3DE"/>
    <w:rsid w:val="00D7343D"/>
    <w:rsid w:val="00D7396A"/>
    <w:rsid w:val="00D7530D"/>
    <w:rsid w:val="00D75B55"/>
    <w:rsid w:val="00D775B2"/>
    <w:rsid w:val="00D83667"/>
    <w:rsid w:val="00D8720D"/>
    <w:rsid w:val="00D94E7E"/>
    <w:rsid w:val="00D95C66"/>
    <w:rsid w:val="00D97256"/>
    <w:rsid w:val="00DA02C4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1B61"/>
    <w:rsid w:val="00DE4510"/>
    <w:rsid w:val="00DF08E3"/>
    <w:rsid w:val="00E07D0F"/>
    <w:rsid w:val="00E13D39"/>
    <w:rsid w:val="00E14EF3"/>
    <w:rsid w:val="00E15AA5"/>
    <w:rsid w:val="00E17D3F"/>
    <w:rsid w:val="00E203D9"/>
    <w:rsid w:val="00E26279"/>
    <w:rsid w:val="00E314CA"/>
    <w:rsid w:val="00E3214E"/>
    <w:rsid w:val="00E33785"/>
    <w:rsid w:val="00E34F3A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6622E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A48E4"/>
    <w:rsid w:val="00EB1F9B"/>
    <w:rsid w:val="00EB6E4A"/>
    <w:rsid w:val="00EB72DA"/>
    <w:rsid w:val="00EB76B8"/>
    <w:rsid w:val="00EC04DF"/>
    <w:rsid w:val="00EC1525"/>
    <w:rsid w:val="00EC389B"/>
    <w:rsid w:val="00EC3EE2"/>
    <w:rsid w:val="00ED032F"/>
    <w:rsid w:val="00ED2092"/>
    <w:rsid w:val="00ED64AA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688F"/>
    <w:rsid w:val="00F17025"/>
    <w:rsid w:val="00F236C7"/>
    <w:rsid w:val="00F266CD"/>
    <w:rsid w:val="00F37473"/>
    <w:rsid w:val="00F4158F"/>
    <w:rsid w:val="00F44933"/>
    <w:rsid w:val="00F505F1"/>
    <w:rsid w:val="00F53EA3"/>
    <w:rsid w:val="00F544C8"/>
    <w:rsid w:val="00F56755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305E"/>
    <w:rsid w:val="00FA5D2F"/>
    <w:rsid w:val="00FC0334"/>
    <w:rsid w:val="00FC19C0"/>
    <w:rsid w:val="00FC1F6A"/>
    <w:rsid w:val="00FC3639"/>
    <w:rsid w:val="00FC5704"/>
    <w:rsid w:val="00FC68DD"/>
    <w:rsid w:val="00FD395D"/>
    <w:rsid w:val="00FE0E62"/>
    <w:rsid w:val="00FE40F3"/>
    <w:rsid w:val="00FE5A74"/>
    <w:rsid w:val="00FF395D"/>
    <w:rsid w:val="00FF3DEB"/>
    <w:rsid w:val="00FF5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3AAA"/>
  </w:style>
  <w:style w:type="paragraph" w:styleId="1">
    <w:name w:val="heading 1"/>
    <w:basedOn w:val="10"/>
    <w:next w:val="10"/>
    <w:link w:val="11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">
    <w:name w:val="Заголовок 1 Знак"/>
    <w:basedOn w:val="a0"/>
    <w:link w:val="1"/>
    <w:rsid w:val="00036805"/>
    <w:rPr>
      <w:rFonts w:ascii="Tahoma" w:hAnsi="Tahoma"/>
      <w:snapToGrid w:val="0"/>
      <w:sz w:val="24"/>
    </w:rPr>
  </w:style>
  <w:style w:type="paragraph" w:customStyle="1" w:styleId="ConsPlusNormal">
    <w:name w:val="ConsPlusNormal"/>
    <w:rsid w:val="00036805"/>
    <w:pPr>
      <w:widowControl w:val="0"/>
      <w:ind w:firstLine="720"/>
    </w:pPr>
    <w:rPr>
      <w:rFonts w:ascii="Arial" w:hAnsi="Arial"/>
      <w:snapToGrid w:val="0"/>
    </w:rPr>
  </w:style>
  <w:style w:type="paragraph" w:customStyle="1" w:styleId="21">
    <w:name w:val="Обычный2"/>
    <w:rsid w:val="00CF65CC"/>
    <w:rPr>
      <w:snapToGrid w:val="0"/>
    </w:rPr>
  </w:style>
  <w:style w:type="character" w:customStyle="1" w:styleId="30">
    <w:name w:val="Основной текст (3)_"/>
    <w:basedOn w:val="a0"/>
    <w:link w:val="31"/>
    <w:rsid w:val="00CF65CC"/>
    <w:rPr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CF65CC"/>
    <w:pPr>
      <w:shd w:val="clear" w:color="auto" w:fill="FFFFFF"/>
      <w:spacing w:line="0" w:lineRule="atLeast"/>
    </w:pPr>
    <w:rPr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FDA5-8447-480F-974D-6E3B7D7A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11</TotalTime>
  <Pages>2</Pages>
  <Words>177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1447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3</cp:revision>
  <cp:lastPrinted>2018-06-04T05:50:00Z</cp:lastPrinted>
  <dcterms:created xsi:type="dcterms:W3CDTF">2018-08-17T14:03:00Z</dcterms:created>
  <dcterms:modified xsi:type="dcterms:W3CDTF">2018-08-17T14:12:00Z</dcterms:modified>
</cp:coreProperties>
</file>