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047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6480"/>
      </w:tblGrid>
      <w:tr w:rsidR="005A48E1" w:rsidRPr="007B37DD" w:rsidTr="007B37DD">
        <w:tc>
          <w:tcPr>
            <w:tcW w:w="567" w:type="dxa"/>
          </w:tcPr>
          <w:p w:rsidR="005A48E1" w:rsidRPr="007B37DD" w:rsidRDefault="005A48E1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480" w:type="dxa"/>
          </w:tcPr>
          <w:p w:rsidR="005A48E1" w:rsidRPr="00837B07" w:rsidRDefault="005A48E1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7B07">
              <w:rPr>
                <w:rFonts w:ascii="Times New Roman" w:hAnsi="Times New Roman"/>
                <w:sz w:val="24"/>
                <w:szCs w:val="24"/>
              </w:rPr>
              <w:t>Купцова Галина Михайловна</w:t>
            </w:r>
          </w:p>
        </w:tc>
      </w:tr>
      <w:tr w:rsidR="005A48E1" w:rsidRPr="007B37DD" w:rsidTr="007B37DD">
        <w:tc>
          <w:tcPr>
            <w:tcW w:w="567" w:type="dxa"/>
          </w:tcPr>
          <w:p w:rsidR="005A48E1" w:rsidRPr="007B37DD" w:rsidRDefault="005A48E1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7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480" w:type="dxa"/>
          </w:tcPr>
          <w:p w:rsidR="005A48E1" w:rsidRPr="00837B07" w:rsidRDefault="005A48E1" w:rsidP="00192A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7B07">
              <w:rPr>
                <w:rFonts w:ascii="Times New Roman" w:hAnsi="Times New Roman"/>
                <w:sz w:val="24"/>
                <w:szCs w:val="24"/>
              </w:rPr>
              <w:t>Сысоева Любовь Викторовна</w:t>
            </w:r>
          </w:p>
        </w:tc>
      </w:tr>
    </w:tbl>
    <w:p w:rsidR="005A48E1" w:rsidRPr="00531885" w:rsidRDefault="005A48E1" w:rsidP="00964E48">
      <w:pPr>
        <w:spacing w:after="0" w:line="240" w:lineRule="auto"/>
        <w:rPr>
          <w:rFonts w:ascii="Times New Roman" w:hAnsi="Times New Roman"/>
        </w:rPr>
      </w:pPr>
    </w:p>
    <w:p w:rsidR="005A48E1" w:rsidRPr="00C215A0" w:rsidRDefault="005A48E1" w:rsidP="005A2E0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15A0">
        <w:rPr>
          <w:rFonts w:ascii="Times New Roman" w:hAnsi="Times New Roman"/>
          <w:sz w:val="24"/>
          <w:szCs w:val="24"/>
        </w:rPr>
        <w:t>Секретарь Конкурсной комиссии Лазарева Е.А.</w:t>
      </w:r>
    </w:p>
    <w:p w:rsidR="005A48E1" w:rsidRDefault="005A48E1" w:rsidP="00964E48">
      <w:pPr>
        <w:spacing w:after="0" w:line="240" w:lineRule="auto"/>
      </w:pPr>
    </w:p>
    <w:sectPr w:rsidR="005A48E1" w:rsidSect="00FB0A1F">
      <w:headerReference w:type="default" r:id="rId6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8E1" w:rsidRDefault="005A48E1" w:rsidP="00FB0A1F">
      <w:pPr>
        <w:spacing w:after="0" w:line="240" w:lineRule="auto"/>
      </w:pPr>
      <w:r>
        <w:separator/>
      </w:r>
    </w:p>
  </w:endnote>
  <w:endnote w:type="continuationSeparator" w:id="0">
    <w:p w:rsidR="005A48E1" w:rsidRDefault="005A48E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8E1" w:rsidRDefault="005A48E1" w:rsidP="00FB0A1F">
      <w:pPr>
        <w:spacing w:after="0" w:line="240" w:lineRule="auto"/>
      </w:pPr>
      <w:r>
        <w:separator/>
      </w:r>
    </w:p>
  </w:footnote>
  <w:footnote w:type="continuationSeparator" w:id="0">
    <w:p w:rsidR="005A48E1" w:rsidRDefault="005A48E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8E1" w:rsidRPr="00837B07" w:rsidRDefault="005A48E1" w:rsidP="00837B07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/>
        <w:sz w:val="24"/>
        <w:szCs w:val="24"/>
      </w:rPr>
    </w:pPr>
    <w:r w:rsidRPr="00837B07">
      <w:rPr>
        <w:rFonts w:ascii="Times New Roman" w:hAnsi="Times New Roman"/>
        <w:sz w:val="24"/>
        <w:szCs w:val="24"/>
      </w:rPr>
      <w:t>Список граждан (гражданских служащих), допущенных к участию в конкурсе</w:t>
    </w:r>
  </w:p>
  <w:p w:rsidR="005A48E1" w:rsidRPr="00837B07" w:rsidRDefault="005A48E1" w:rsidP="00837B07">
    <w:pPr>
      <w:ind w:right="279" w:firstLine="525"/>
      <w:jc w:val="center"/>
      <w:rPr>
        <w:rFonts w:ascii="Times New Roman" w:hAnsi="Times New Roman"/>
        <w:sz w:val="24"/>
        <w:szCs w:val="24"/>
      </w:rPr>
    </w:pPr>
    <w:r w:rsidRPr="00837B07">
      <w:rPr>
        <w:rFonts w:ascii="Times New Roman" w:hAnsi="Times New Roman"/>
        <w:sz w:val="24"/>
        <w:szCs w:val="24"/>
      </w:rPr>
      <w:t>на замещение вакантной должности заместителя председателя комитета финансирования производственной сферы Департамента финансов Томской области.</w:t>
    </w:r>
  </w:p>
  <w:p w:rsidR="005A48E1" w:rsidRDefault="005A48E1" w:rsidP="00837B07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5A48E1" w:rsidRDefault="005A48E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A78A3"/>
    <w:rsid w:val="000D6352"/>
    <w:rsid w:val="000E3525"/>
    <w:rsid w:val="000F54F1"/>
    <w:rsid w:val="001117E7"/>
    <w:rsid w:val="0012018A"/>
    <w:rsid w:val="00143ECC"/>
    <w:rsid w:val="00163898"/>
    <w:rsid w:val="00183D22"/>
    <w:rsid w:val="00192A5D"/>
    <w:rsid w:val="002026DA"/>
    <w:rsid w:val="002743D8"/>
    <w:rsid w:val="00280654"/>
    <w:rsid w:val="002F2215"/>
    <w:rsid w:val="00324A29"/>
    <w:rsid w:val="0033409D"/>
    <w:rsid w:val="003520FC"/>
    <w:rsid w:val="00356DAD"/>
    <w:rsid w:val="0036761D"/>
    <w:rsid w:val="003A62B2"/>
    <w:rsid w:val="003B4F86"/>
    <w:rsid w:val="003C18C3"/>
    <w:rsid w:val="003F3DE3"/>
    <w:rsid w:val="003F5F69"/>
    <w:rsid w:val="00415FAE"/>
    <w:rsid w:val="00443AB5"/>
    <w:rsid w:val="00493CC0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646A9"/>
    <w:rsid w:val="00580DD6"/>
    <w:rsid w:val="005848F8"/>
    <w:rsid w:val="005926A1"/>
    <w:rsid w:val="005A2E02"/>
    <w:rsid w:val="005A48E1"/>
    <w:rsid w:val="005A57EE"/>
    <w:rsid w:val="005B54DD"/>
    <w:rsid w:val="005C1254"/>
    <w:rsid w:val="005E7FD4"/>
    <w:rsid w:val="006338A6"/>
    <w:rsid w:val="006366B7"/>
    <w:rsid w:val="0067092E"/>
    <w:rsid w:val="00691B7A"/>
    <w:rsid w:val="0069366B"/>
    <w:rsid w:val="00700272"/>
    <w:rsid w:val="007041B1"/>
    <w:rsid w:val="007B3231"/>
    <w:rsid w:val="007B37DD"/>
    <w:rsid w:val="007C01CA"/>
    <w:rsid w:val="007D0527"/>
    <w:rsid w:val="007D7E2B"/>
    <w:rsid w:val="007E632C"/>
    <w:rsid w:val="007F0ECB"/>
    <w:rsid w:val="00812370"/>
    <w:rsid w:val="008125DB"/>
    <w:rsid w:val="00834056"/>
    <w:rsid w:val="008360C0"/>
    <w:rsid w:val="00837454"/>
    <w:rsid w:val="00837B07"/>
    <w:rsid w:val="00861637"/>
    <w:rsid w:val="00862E35"/>
    <w:rsid w:val="0089402C"/>
    <w:rsid w:val="008A7F3C"/>
    <w:rsid w:val="008C2C92"/>
    <w:rsid w:val="008E6F07"/>
    <w:rsid w:val="00963674"/>
    <w:rsid w:val="00963B5C"/>
    <w:rsid w:val="00964E48"/>
    <w:rsid w:val="00966DD1"/>
    <w:rsid w:val="009A461E"/>
    <w:rsid w:val="009C1A9F"/>
    <w:rsid w:val="009C3F74"/>
    <w:rsid w:val="009C5413"/>
    <w:rsid w:val="009D00FC"/>
    <w:rsid w:val="009D635B"/>
    <w:rsid w:val="009E0CA6"/>
    <w:rsid w:val="009F4B92"/>
    <w:rsid w:val="00A11190"/>
    <w:rsid w:val="00A132E7"/>
    <w:rsid w:val="00A1531D"/>
    <w:rsid w:val="00A245CC"/>
    <w:rsid w:val="00A56069"/>
    <w:rsid w:val="00A66B9E"/>
    <w:rsid w:val="00A86143"/>
    <w:rsid w:val="00AB2DB5"/>
    <w:rsid w:val="00AC0A51"/>
    <w:rsid w:val="00AC1780"/>
    <w:rsid w:val="00AE5FE2"/>
    <w:rsid w:val="00B07F19"/>
    <w:rsid w:val="00B11523"/>
    <w:rsid w:val="00B229B4"/>
    <w:rsid w:val="00B4459C"/>
    <w:rsid w:val="00B81E37"/>
    <w:rsid w:val="00BA2CCE"/>
    <w:rsid w:val="00BB0D4D"/>
    <w:rsid w:val="00BC2BA1"/>
    <w:rsid w:val="00BF21DD"/>
    <w:rsid w:val="00C215A0"/>
    <w:rsid w:val="00C31882"/>
    <w:rsid w:val="00C6596D"/>
    <w:rsid w:val="00C66671"/>
    <w:rsid w:val="00CC0791"/>
    <w:rsid w:val="00D16C4E"/>
    <w:rsid w:val="00D3561A"/>
    <w:rsid w:val="00DB1068"/>
    <w:rsid w:val="00DC10CA"/>
    <w:rsid w:val="00DC7126"/>
    <w:rsid w:val="00DD3B3A"/>
    <w:rsid w:val="00DD6061"/>
    <w:rsid w:val="00DF0E0B"/>
    <w:rsid w:val="00DF2AC5"/>
    <w:rsid w:val="00E14400"/>
    <w:rsid w:val="00E31020"/>
    <w:rsid w:val="00E343FB"/>
    <w:rsid w:val="00E35985"/>
    <w:rsid w:val="00E732B1"/>
    <w:rsid w:val="00E87A30"/>
    <w:rsid w:val="00E93777"/>
    <w:rsid w:val="00EA3E2F"/>
    <w:rsid w:val="00EC1774"/>
    <w:rsid w:val="00EE2E4D"/>
    <w:rsid w:val="00EE3D6E"/>
    <w:rsid w:val="00EF4E24"/>
    <w:rsid w:val="00F21400"/>
    <w:rsid w:val="00F52422"/>
    <w:rsid w:val="00F62443"/>
    <w:rsid w:val="00F63F6D"/>
    <w:rsid w:val="00F876AD"/>
    <w:rsid w:val="00F92EAE"/>
    <w:rsid w:val="00FA79F8"/>
    <w:rsid w:val="00FB0A1F"/>
    <w:rsid w:val="00FB611A"/>
    <w:rsid w:val="00FF5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1D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293E"/>
    <w:rPr>
      <w:rFonts w:ascii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5A57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229B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AE5F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59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B0A1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B0A1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47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15</Words>
  <Characters>91</Characters>
  <Application>Microsoft Office Outlook</Application>
  <DocSecurity>0</DocSecurity>
  <Lines>0</Lines>
  <Paragraphs>0</Paragraphs>
  <ScaleCrop>false</ScaleCrop>
  <Company>findep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</dc:creator>
  <cp:keywords/>
  <dc:description/>
  <cp:lastModifiedBy>kls</cp:lastModifiedBy>
  <cp:revision>4</cp:revision>
  <cp:lastPrinted>2017-11-14T08:44:00Z</cp:lastPrinted>
  <dcterms:created xsi:type="dcterms:W3CDTF">2018-05-11T10:49:00Z</dcterms:created>
  <dcterms:modified xsi:type="dcterms:W3CDTF">2018-05-12T04:05:00Z</dcterms:modified>
</cp:coreProperties>
</file>