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3C7027" w:rsidRPr="00F86DD1" w:rsidTr="00673543">
        <w:trPr>
          <w:trHeight w:val="301"/>
        </w:trPr>
        <w:tc>
          <w:tcPr>
            <w:tcW w:w="2905" w:type="dxa"/>
          </w:tcPr>
          <w:p w:rsidR="003C7027" w:rsidRPr="00381A4B" w:rsidRDefault="003C7027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25.04.2018</w:t>
            </w:r>
          </w:p>
        </w:tc>
        <w:tc>
          <w:tcPr>
            <w:tcW w:w="6661" w:type="dxa"/>
          </w:tcPr>
          <w:p w:rsidR="003C7027" w:rsidRPr="00A830EA" w:rsidRDefault="003C7027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A830EA">
              <w:rPr>
                <w:noProof/>
                <w:sz w:val="24"/>
                <w:szCs w:val="24"/>
                <w:lang w:val="en-US"/>
              </w:rPr>
              <w:t>9</w:t>
            </w:r>
            <w:r w:rsidR="00A830EA">
              <w:rPr>
                <w:noProof/>
                <w:sz w:val="24"/>
                <w:szCs w:val="24"/>
              </w:rPr>
              <w:t>-</w:t>
            </w:r>
            <w:r w:rsidRPr="0067769D">
              <w:rPr>
                <w:noProof/>
                <w:sz w:val="24"/>
                <w:szCs w:val="24"/>
                <w:lang w:val="en-US"/>
              </w:rPr>
              <w:t>37</w:t>
            </w:r>
            <w:r w:rsidR="00A830EA">
              <w:rPr>
                <w:noProof/>
                <w:sz w:val="24"/>
                <w:szCs w:val="24"/>
              </w:rPr>
              <w:t>/9(62)</w:t>
            </w:r>
          </w:p>
        </w:tc>
      </w:tr>
    </w:tbl>
    <w:p w:rsidR="003C7027" w:rsidRPr="009D2864" w:rsidRDefault="003C7027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3C7027" w:rsidRPr="002E7A58" w:rsidRDefault="003C7027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C7027" w:rsidRPr="00651C35" w:rsidRDefault="003C7027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</w:t>
      </w:r>
      <w:r w:rsidR="00A830EA">
        <w:rPr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Pr="0067769D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67769D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7769D">
        <w:rPr>
          <w:noProof/>
          <w:sz w:val="24"/>
          <w:szCs w:val="24"/>
        </w:rPr>
        <w:t>7014063469</w:t>
      </w:r>
      <w:r w:rsidRPr="00FB7B9F">
        <w:rPr>
          <w:color w:val="000000"/>
          <w:sz w:val="24"/>
          <w:szCs w:val="24"/>
        </w:rPr>
        <w:t>)</w:t>
      </w:r>
    </w:p>
    <w:p w:rsidR="003C7027" w:rsidRPr="001F07C3" w:rsidRDefault="003C7027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3C7027" w:rsidRPr="001F07C3" w:rsidRDefault="003C7027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3C7027" w:rsidRPr="001F07C3" w:rsidRDefault="003C7027" w:rsidP="00E12A3B">
      <w:pPr>
        <w:rPr>
          <w:sz w:val="24"/>
          <w:szCs w:val="24"/>
        </w:rPr>
      </w:pPr>
    </w:p>
    <w:p w:rsidR="003C7027" w:rsidRPr="001F07C3" w:rsidRDefault="003C7027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="00A830EA">
        <w:rPr>
          <w:sz w:val="24"/>
          <w:szCs w:val="24"/>
        </w:rPr>
        <w:t xml:space="preserve"> № 7/2</w:t>
      </w:r>
      <w:proofErr w:type="gramEnd"/>
    </w:p>
    <w:p w:rsidR="003C7027" w:rsidRPr="001F07C3" w:rsidRDefault="003C7027" w:rsidP="009D2864">
      <w:pPr>
        <w:ind w:firstLine="567"/>
        <w:jc w:val="both"/>
        <w:rPr>
          <w:sz w:val="24"/>
          <w:szCs w:val="24"/>
        </w:rPr>
      </w:pPr>
    </w:p>
    <w:p w:rsidR="003C7027" w:rsidRPr="001F07C3" w:rsidRDefault="003C7027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3C7027" w:rsidRPr="000C6612" w:rsidRDefault="003C7027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Pr="0067769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67769D">
        <w:rPr>
          <w:noProof/>
          <w:sz w:val="24"/>
          <w:szCs w:val="24"/>
        </w:rPr>
        <w:t>Норма плюс</w:t>
      </w:r>
      <w:r>
        <w:rPr>
          <w:noProof/>
          <w:sz w:val="24"/>
          <w:szCs w:val="24"/>
        </w:rPr>
        <w:t>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67769D">
        <w:rPr>
          <w:noProof/>
          <w:sz w:val="24"/>
          <w:szCs w:val="24"/>
        </w:rPr>
        <w:t>7014063469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</w:t>
      </w:r>
      <w:r>
        <w:rPr>
          <w:color w:val="000000"/>
          <w:sz w:val="24"/>
          <w:szCs w:val="24"/>
        </w:rPr>
        <w:t>поставляемый</w:t>
      </w:r>
      <w:r w:rsidRPr="000C6612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67769D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3C7027" w:rsidRPr="00901AB5" w:rsidRDefault="003C7027" w:rsidP="003C7027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25.04.2018 </w:t>
      </w:r>
      <w:r w:rsidRPr="002454E5">
        <w:rPr>
          <w:sz w:val="24"/>
          <w:szCs w:val="24"/>
        </w:rPr>
        <w:t xml:space="preserve">по </w:t>
      </w:r>
      <w:r w:rsidRPr="003C7027">
        <w:rPr>
          <w:sz w:val="24"/>
          <w:szCs w:val="24"/>
        </w:rPr>
        <w:t>31.12.2018.</w:t>
      </w:r>
    </w:p>
    <w:p w:rsidR="003C7027" w:rsidRPr="000A21F6" w:rsidRDefault="003C7027" w:rsidP="00595083">
      <w:pPr>
        <w:ind w:left="786" w:firstLine="0"/>
        <w:jc w:val="both"/>
        <w:rPr>
          <w:sz w:val="24"/>
          <w:szCs w:val="24"/>
        </w:rPr>
      </w:pPr>
    </w:p>
    <w:p w:rsidR="003C7027" w:rsidRPr="00783E0D" w:rsidRDefault="003C7027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3C7027" w:rsidRPr="002E7A58" w:rsidTr="002D7B13">
        <w:tc>
          <w:tcPr>
            <w:tcW w:w="3898" w:type="dxa"/>
          </w:tcPr>
          <w:p w:rsidR="003C7027" w:rsidRPr="002E7A58" w:rsidRDefault="003C7027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3C7027" w:rsidRPr="002E7A58" w:rsidRDefault="003C7027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C7027" w:rsidRDefault="003C7027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3C7027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3C7027" w:rsidRPr="008C17D8" w:rsidRDefault="003C7027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A830EA" w:rsidRDefault="003C7027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3C7027" w:rsidRPr="008C17D8" w:rsidRDefault="003C7027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3C7027" w:rsidRPr="008C17D8" w:rsidRDefault="003C7027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25.04.2018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A830EA">
        <w:rPr>
          <w:noProof/>
          <w:sz w:val="24"/>
          <w:szCs w:val="24"/>
          <w:lang w:val="en-US"/>
        </w:rPr>
        <w:t>9</w:t>
      </w:r>
      <w:r w:rsidR="00A830EA">
        <w:rPr>
          <w:noProof/>
          <w:sz w:val="24"/>
          <w:szCs w:val="24"/>
        </w:rPr>
        <w:t>-</w:t>
      </w:r>
      <w:r w:rsidR="00A830EA" w:rsidRPr="0067769D">
        <w:rPr>
          <w:noProof/>
          <w:sz w:val="24"/>
          <w:szCs w:val="24"/>
          <w:lang w:val="en-US"/>
        </w:rPr>
        <w:t>37</w:t>
      </w:r>
      <w:r w:rsidR="00A830EA">
        <w:rPr>
          <w:noProof/>
          <w:sz w:val="24"/>
          <w:szCs w:val="24"/>
        </w:rPr>
        <w:t>/9(62)</w:t>
      </w:r>
    </w:p>
    <w:p w:rsidR="003C7027" w:rsidRPr="008C17D8" w:rsidRDefault="003C7027" w:rsidP="00F950CF">
      <w:pPr>
        <w:rPr>
          <w:sz w:val="24"/>
          <w:szCs w:val="24"/>
        </w:rPr>
      </w:pPr>
    </w:p>
    <w:p w:rsidR="003C7027" w:rsidRPr="008C17D8" w:rsidRDefault="003C7027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Тарифы</w:t>
      </w:r>
    </w:p>
    <w:p w:rsidR="003C7027" w:rsidRDefault="003C7027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Pr="0067769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67769D">
        <w:rPr>
          <w:noProof/>
          <w:sz w:val="24"/>
          <w:szCs w:val="24"/>
        </w:rPr>
        <w:t>Норма плюс</w:t>
      </w:r>
      <w:r>
        <w:rPr>
          <w:noProof/>
          <w:sz w:val="24"/>
          <w:szCs w:val="24"/>
        </w:rPr>
        <w:t>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67769D">
        <w:rPr>
          <w:noProof/>
          <w:sz w:val="24"/>
          <w:szCs w:val="24"/>
        </w:rPr>
        <w:t>7014063469</w:t>
      </w:r>
      <w:r w:rsidRPr="008C17D8">
        <w:rPr>
          <w:noProof/>
          <w:sz w:val="24"/>
          <w:szCs w:val="24"/>
        </w:rPr>
        <w:t xml:space="preserve">) </w:t>
      </w:r>
      <w:r w:rsidRPr="008C17D8">
        <w:rPr>
          <w:color w:val="000000"/>
          <w:sz w:val="24"/>
          <w:szCs w:val="24"/>
        </w:rPr>
        <w:t xml:space="preserve">на теплоноситель, </w:t>
      </w:r>
      <w:r>
        <w:rPr>
          <w:color w:val="000000"/>
          <w:sz w:val="24"/>
          <w:szCs w:val="24"/>
        </w:rPr>
        <w:t>поставляемый</w:t>
      </w:r>
      <w:r w:rsidRPr="008C17D8">
        <w:rPr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67769D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8C17D8">
        <w:rPr>
          <w:color w:val="000000"/>
          <w:sz w:val="24"/>
          <w:szCs w:val="24"/>
        </w:rPr>
        <w:t xml:space="preserve">, </w:t>
      </w:r>
    </w:p>
    <w:p w:rsidR="003C7027" w:rsidRPr="008C17D8" w:rsidRDefault="003C7027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25.04.2018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3C7027" w:rsidRPr="00BA199E" w:rsidRDefault="003C7027" w:rsidP="00BA199E"/>
    <w:p w:rsidR="003C7027" w:rsidRDefault="003C7027" w:rsidP="00A929B6">
      <w:pPr>
        <w:tabs>
          <w:tab w:val="left" w:pos="2835"/>
        </w:tabs>
        <w:ind w:left="-1134" w:firstLine="567"/>
        <w:sectPr w:rsidR="003C7027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1985"/>
        <w:gridCol w:w="1701"/>
        <w:gridCol w:w="1701"/>
      </w:tblGrid>
      <w:tr w:rsidR="003C7027" w:rsidRPr="008C17D8" w:rsidTr="003C7027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027" w:rsidRPr="008C17D8" w:rsidRDefault="003C702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027" w:rsidRPr="008C17D8" w:rsidRDefault="003C702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027" w:rsidRPr="008C17D8" w:rsidRDefault="003C702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027" w:rsidRPr="008C17D8" w:rsidRDefault="003C702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3C7027" w:rsidRPr="008C17D8" w:rsidTr="003C7027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027" w:rsidRPr="008C17D8" w:rsidRDefault="003C702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027" w:rsidRPr="008C17D8" w:rsidRDefault="003C702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027" w:rsidRPr="008C17D8" w:rsidRDefault="003C702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7027" w:rsidRPr="008C17D8" w:rsidRDefault="003C7027" w:rsidP="00C0106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25.04</w:t>
            </w:r>
            <w:r w:rsidRPr="008C17D8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-30.06.201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7027" w:rsidRPr="008C17D8" w:rsidRDefault="003C702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-31.12.201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3C7027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027" w:rsidRPr="003D7925" w:rsidRDefault="003C702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Pr="003D7925">
              <w:rPr>
                <w:sz w:val="22"/>
                <w:szCs w:val="22"/>
              </w:rPr>
              <w:t xml:space="preserve"> </w:t>
            </w:r>
            <w:r w:rsidRPr="0067769D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3C7027" w:rsidRPr="008C17D8" w:rsidTr="003C7027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027" w:rsidRPr="008C17D8" w:rsidRDefault="003C702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027" w:rsidRPr="008C17D8" w:rsidRDefault="003C7027" w:rsidP="003C7027">
            <w:pPr>
              <w:ind w:firstLine="0"/>
              <w:jc w:val="both"/>
              <w:rPr>
                <w:sz w:val="22"/>
                <w:szCs w:val="22"/>
              </w:rPr>
            </w:pPr>
            <w:r w:rsidRPr="0067769D">
              <w:rPr>
                <w:noProof/>
                <w:sz w:val="22"/>
                <w:szCs w:val="22"/>
              </w:rPr>
              <w:t xml:space="preserve">Муниципальное унитарное предприятие </w:t>
            </w:r>
            <w:r>
              <w:rPr>
                <w:noProof/>
                <w:sz w:val="22"/>
                <w:szCs w:val="22"/>
              </w:rPr>
              <w:t>«</w:t>
            </w:r>
            <w:r w:rsidRPr="0067769D">
              <w:rPr>
                <w:noProof/>
                <w:sz w:val="22"/>
                <w:szCs w:val="22"/>
              </w:rPr>
              <w:t>Норма плюс</w:t>
            </w:r>
            <w:r>
              <w:rPr>
                <w:noProof/>
                <w:sz w:val="22"/>
                <w:szCs w:val="22"/>
              </w:rPr>
              <w:t>»</w:t>
            </w:r>
            <w:r w:rsidRPr="008C17D8">
              <w:rPr>
                <w:sz w:val="22"/>
                <w:szCs w:val="22"/>
              </w:rPr>
              <w:t xml:space="preserve"> 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67769D">
              <w:rPr>
                <w:noProof/>
                <w:sz w:val="22"/>
                <w:szCs w:val="22"/>
              </w:rPr>
              <w:t>7014063469</w:t>
            </w:r>
            <w:r w:rsidRPr="008C17D8">
              <w:rPr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027" w:rsidRPr="003D7925" w:rsidRDefault="003C7027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7027" w:rsidRPr="008C17D8" w:rsidRDefault="003C7027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7027" w:rsidRPr="008C17D8" w:rsidRDefault="003C7027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69,34</w:t>
            </w:r>
          </w:p>
        </w:tc>
      </w:tr>
      <w:tr w:rsidR="003C7027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C7027" w:rsidRPr="00E43D41" w:rsidRDefault="003C7027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67769D">
              <w:rPr>
                <w:noProof/>
                <w:sz w:val="20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3C7027" w:rsidRDefault="003C7027" w:rsidP="003D7925">
      <w:pPr>
        <w:tabs>
          <w:tab w:val="left" w:pos="2835"/>
        </w:tabs>
        <w:ind w:left="-1134" w:firstLine="567"/>
        <w:sectPr w:rsidR="003C7027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3C7027" w:rsidRPr="00082B0D" w:rsidRDefault="003C7027" w:rsidP="003D7925">
      <w:pPr>
        <w:tabs>
          <w:tab w:val="left" w:pos="2835"/>
        </w:tabs>
        <w:ind w:left="-1134" w:firstLine="567"/>
      </w:pPr>
    </w:p>
    <w:sectPr w:rsidR="003C7027" w:rsidRPr="00082B0D" w:rsidSect="003C7027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E6C" w:rsidRDefault="00231E6C" w:rsidP="004E1599">
      <w:pPr>
        <w:pStyle w:val="ac"/>
      </w:pPr>
      <w:r>
        <w:separator/>
      </w:r>
    </w:p>
  </w:endnote>
  <w:endnote w:type="continuationSeparator" w:id="0">
    <w:p w:rsidR="00231E6C" w:rsidRDefault="00231E6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027" w:rsidRDefault="003C7027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027" w:rsidRDefault="003C7027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E6C" w:rsidRDefault="00231E6C" w:rsidP="004E1599">
      <w:pPr>
        <w:pStyle w:val="ac"/>
      </w:pPr>
      <w:r>
        <w:separator/>
      </w:r>
    </w:p>
  </w:footnote>
  <w:footnote w:type="continuationSeparator" w:id="0">
    <w:p w:rsidR="00231E6C" w:rsidRDefault="00231E6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027" w:rsidRDefault="003C702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C7027" w:rsidRDefault="003C702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3C7027">
      <w:trPr>
        <w:cantSplit/>
      </w:trPr>
      <w:tc>
        <w:tcPr>
          <w:tcW w:w="9570" w:type="dxa"/>
        </w:tcPr>
        <w:p w:rsidR="003C7027" w:rsidRPr="00551D99" w:rsidRDefault="003C702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86248453" r:id="rId2"/>
            </w:object>
          </w:r>
        </w:p>
        <w:p w:rsidR="003C7027" w:rsidRDefault="003C702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C7027" w:rsidRPr="00331576" w:rsidRDefault="003C702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3C7027" w:rsidRPr="00331576" w:rsidRDefault="003C702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C7027" w:rsidRDefault="003C702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C7027" w:rsidRDefault="003C702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C7027" w:rsidRDefault="003C702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027" w:rsidRDefault="003C702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027" w:rsidRDefault="003C702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C7027" w:rsidRDefault="003C7027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3C7027">
      <w:trPr>
        <w:cantSplit/>
      </w:trPr>
      <w:tc>
        <w:tcPr>
          <w:tcW w:w="9570" w:type="dxa"/>
        </w:tcPr>
        <w:p w:rsidR="003C7027" w:rsidRPr="00A546CF" w:rsidRDefault="003C7027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86248454" r:id="rId2"/>
            </w:object>
          </w:r>
          <w:r>
            <w:t xml:space="preserve">                                           </w:t>
          </w:r>
        </w:p>
        <w:p w:rsidR="003C7027" w:rsidRDefault="003C702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3C7027" w:rsidRDefault="003C702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C7027" w:rsidRPr="00331576" w:rsidRDefault="003C702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3C7027" w:rsidRPr="00331576" w:rsidRDefault="003C702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C7027" w:rsidRDefault="003C702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C7027" w:rsidRDefault="003C702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C7027" w:rsidRDefault="003C7027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86248455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1E6C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027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64C32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051A"/>
    <w:rsid w:val="00A830EA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DB826-8717-4BFF-8182-0645DD1C8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2015-10-29T12:46:00Z</cp:lastPrinted>
  <dcterms:created xsi:type="dcterms:W3CDTF">2018-04-26T04:48:00Z</dcterms:created>
  <dcterms:modified xsi:type="dcterms:W3CDTF">2018-04-26T04:48:00Z</dcterms:modified>
</cp:coreProperties>
</file>