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735787" w:rsidRDefault="006C27F4" w:rsidP="00DE6BE3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proofErr w:type="gramStart"/>
            <w:r w:rsidR="00694561">
              <w:rPr>
                <w:rFonts w:ascii="Times New Roman" w:hAnsi="Times New Roman"/>
                <w:sz w:val="26"/>
                <w:szCs w:val="26"/>
              </w:rPr>
              <w:t>от</w:t>
            </w:r>
            <w:proofErr w:type="gramEnd"/>
            <w:r w:rsidR="006945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E6BE3" w:rsidRPr="00DE6BE3">
              <w:rPr>
                <w:rFonts w:ascii="Times New Roman" w:hAnsi="Times New Roman"/>
                <w:sz w:val="26"/>
                <w:szCs w:val="26"/>
                <w:u w:val="single"/>
              </w:rPr>
              <w:t>12.02.2018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DE6BE3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E6BE3" w:rsidRPr="00DE6BE3">
              <w:rPr>
                <w:rFonts w:ascii="Times New Roman" w:hAnsi="Times New Roman"/>
                <w:sz w:val="26"/>
                <w:szCs w:val="26"/>
                <w:u w:val="single"/>
              </w:rPr>
              <w:t>18/01-07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735787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r w:rsidR="00735787">
              <w:rPr>
                <w:sz w:val="26"/>
                <w:szCs w:val="26"/>
              </w:rPr>
              <w:t>Саровское городище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8852FC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C93FA7" w:rsidRPr="00C93FA7">
        <w:rPr>
          <w:rFonts w:ascii="Times New Roman" w:hAnsi="Times New Roman"/>
          <w:b w:val="0"/>
          <w:sz w:val="26"/>
          <w:szCs w:val="26"/>
        </w:rPr>
        <w:t>культурного наследия федерального значения «</w:t>
      </w:r>
      <w:r w:rsidR="00735787">
        <w:rPr>
          <w:rFonts w:ascii="Times New Roman" w:hAnsi="Times New Roman"/>
          <w:b w:val="0"/>
          <w:sz w:val="26"/>
          <w:szCs w:val="26"/>
        </w:rPr>
        <w:t>Саровское городище</w:t>
      </w:r>
      <w:r w:rsidR="00C93FA7" w:rsidRPr="00C93FA7">
        <w:rPr>
          <w:rFonts w:ascii="Times New Roman" w:hAnsi="Times New Roman"/>
          <w:b w:val="0"/>
          <w:sz w:val="26"/>
          <w:szCs w:val="26"/>
        </w:rPr>
        <w:t>» (памятник археологии)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proofErr w:type="spellStart"/>
      <w:r w:rsidR="00735787">
        <w:rPr>
          <w:rFonts w:ascii="Times New Roman" w:hAnsi="Times New Roman"/>
          <w:b w:val="0"/>
          <w:sz w:val="26"/>
          <w:szCs w:val="26"/>
        </w:rPr>
        <w:t>Колпашевском</w:t>
      </w:r>
      <w:proofErr w:type="spellEnd"/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735787">
        <w:rPr>
          <w:rFonts w:ascii="Times New Roman" w:hAnsi="Times New Roman"/>
          <w:b w:val="0"/>
          <w:sz w:val="26"/>
          <w:szCs w:val="26"/>
        </w:rPr>
        <w:t>Саровское городище</w:t>
      </w:r>
      <w:r w:rsidRPr="008608AC">
        <w:rPr>
          <w:rFonts w:ascii="Times New Roman" w:hAnsi="Times New Roman"/>
          <w:b w:val="0"/>
          <w:sz w:val="26"/>
          <w:szCs w:val="26"/>
        </w:rPr>
        <w:t>»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495B33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735787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DE6BE3" w:rsidRPr="00DE6BE3">
        <w:rPr>
          <w:sz w:val="26"/>
          <w:szCs w:val="26"/>
          <w:u w:val="single"/>
        </w:rPr>
        <w:t>12.02.2018</w:t>
      </w:r>
      <w:r w:rsidR="004B0672" w:rsidRPr="00735787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DE6BE3" w:rsidRPr="00DE6BE3">
        <w:rPr>
          <w:sz w:val="26"/>
          <w:szCs w:val="26"/>
          <w:u w:val="single"/>
        </w:rPr>
        <w:t>18/01-07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2B5DBB">
        <w:rPr>
          <w:sz w:val="26"/>
          <w:szCs w:val="26"/>
        </w:rPr>
        <w:t>культурного</w:t>
      </w:r>
      <w:r w:rsidR="002B5DBB" w:rsidRPr="00C1732A">
        <w:rPr>
          <w:sz w:val="26"/>
          <w:szCs w:val="26"/>
        </w:rPr>
        <w:t xml:space="preserve"> наследия федерального значения «</w:t>
      </w:r>
      <w:r w:rsidR="00735787" w:rsidRPr="00735787">
        <w:rPr>
          <w:sz w:val="26"/>
          <w:szCs w:val="26"/>
        </w:rPr>
        <w:t>Саровское городище</w:t>
      </w:r>
      <w:r w:rsidR="002B5DBB">
        <w:rPr>
          <w:sz w:val="26"/>
          <w:szCs w:val="26"/>
        </w:rPr>
        <w:t>» (памятник археологии)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8"/>
      </w:tblGrid>
      <w:tr w:rsidR="00182433" w:rsidTr="00182433">
        <w:trPr>
          <w:trHeight w:val="11802"/>
        </w:trPr>
        <w:tc>
          <w:tcPr>
            <w:tcW w:w="9498" w:type="dxa"/>
            <w:vAlign w:val="center"/>
          </w:tcPr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82433" w:rsidRDefault="00182433" w:rsidP="00182433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C93FA7">
        <w:rPr>
          <w:sz w:val="26"/>
          <w:szCs w:val="26"/>
        </w:rPr>
        <w:t>культурного</w:t>
      </w:r>
      <w:r w:rsidR="00C93FA7" w:rsidRPr="00C1732A">
        <w:rPr>
          <w:sz w:val="26"/>
          <w:szCs w:val="26"/>
        </w:rPr>
        <w:t xml:space="preserve"> наследия федерального</w:t>
      </w:r>
      <w:proofErr w:type="gramEnd"/>
      <w:r w:rsidR="00C93FA7" w:rsidRPr="00C1732A">
        <w:rPr>
          <w:sz w:val="26"/>
          <w:szCs w:val="26"/>
        </w:rPr>
        <w:t xml:space="preserve"> значения «</w:t>
      </w:r>
      <w:r w:rsidR="00735787" w:rsidRPr="00735787">
        <w:rPr>
          <w:sz w:val="26"/>
          <w:szCs w:val="26"/>
        </w:rPr>
        <w:t>Саровское городище</w:t>
      </w:r>
      <w:r w:rsidR="00C93FA7">
        <w:rPr>
          <w:sz w:val="26"/>
          <w:szCs w:val="26"/>
        </w:rPr>
        <w:t>» (памятник археологии)</w:t>
      </w:r>
    </w:p>
    <w:tbl>
      <w:tblPr>
        <w:tblW w:w="0" w:type="auto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10"/>
      </w:tblGrid>
      <w:tr w:rsidR="00182433" w:rsidTr="00182433">
        <w:trPr>
          <w:trHeight w:val="4890"/>
        </w:trPr>
        <w:tc>
          <w:tcPr>
            <w:tcW w:w="9510" w:type="dxa"/>
            <w:vAlign w:val="center"/>
          </w:tcPr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182433" w:rsidRDefault="00182433" w:rsidP="00182433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73578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735787">
      <w:headerReference w:type="default" r:id="rId13"/>
      <w:pgSz w:w="11906" w:h="16838"/>
      <w:pgMar w:top="284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B33" w:rsidRDefault="00495B33">
      <w:r>
        <w:separator/>
      </w:r>
    </w:p>
  </w:endnote>
  <w:endnote w:type="continuationSeparator" w:id="0">
    <w:p w:rsidR="00495B33" w:rsidRDefault="00495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064B01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B33" w:rsidRDefault="00495B33">
      <w:r>
        <w:separator/>
      </w:r>
    </w:p>
  </w:footnote>
  <w:footnote w:type="continuationSeparator" w:id="0">
    <w:p w:rsidR="00495B33" w:rsidRDefault="00495B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064B01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4B01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2433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166D6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B5DBB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97005"/>
    <w:rsid w:val="00397FCF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3F2C73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14A"/>
    <w:rsid w:val="00491FBD"/>
    <w:rsid w:val="00492595"/>
    <w:rsid w:val="00494589"/>
    <w:rsid w:val="00495B33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8E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35787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52FC"/>
    <w:rsid w:val="00887F08"/>
    <w:rsid w:val="00893DF2"/>
    <w:rsid w:val="008A043D"/>
    <w:rsid w:val="008A10E2"/>
    <w:rsid w:val="008A1317"/>
    <w:rsid w:val="008A2C6C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1ED3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4EDF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FA7"/>
    <w:rsid w:val="00C95727"/>
    <w:rsid w:val="00CA3D2A"/>
    <w:rsid w:val="00CB27AD"/>
    <w:rsid w:val="00CB2A69"/>
    <w:rsid w:val="00CB65EC"/>
    <w:rsid w:val="00CC124B"/>
    <w:rsid w:val="00CC252F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C4FA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E6BE3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981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5EF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3C8D8-B610-4A11-9D32-9DA75ACDF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2793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2017-08-28T06:02:00Z</cp:lastPrinted>
  <dcterms:created xsi:type="dcterms:W3CDTF">2018-02-12T08:09:00Z</dcterms:created>
  <dcterms:modified xsi:type="dcterms:W3CDTF">2018-02-12T08:09:00Z</dcterms:modified>
</cp:coreProperties>
</file>