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CE5758" w:rsidRPr="00F86DD1" w:rsidTr="00673543">
        <w:trPr>
          <w:trHeight w:val="301"/>
        </w:trPr>
        <w:tc>
          <w:tcPr>
            <w:tcW w:w="2905" w:type="dxa"/>
          </w:tcPr>
          <w:p w:rsidR="00CE5758" w:rsidRPr="00381A4B" w:rsidRDefault="00CE5758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06.12.2017</w:t>
            </w:r>
          </w:p>
        </w:tc>
        <w:tc>
          <w:tcPr>
            <w:tcW w:w="6661" w:type="dxa"/>
          </w:tcPr>
          <w:p w:rsidR="00CE5758" w:rsidRPr="003B7299" w:rsidRDefault="00CE5758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F2A43">
              <w:rPr>
                <w:noProof/>
                <w:sz w:val="24"/>
                <w:szCs w:val="24"/>
                <w:lang w:val="en-US"/>
              </w:rPr>
              <w:t>9-236</w:t>
            </w:r>
            <w:r w:rsidR="003B7299">
              <w:rPr>
                <w:noProof/>
                <w:sz w:val="24"/>
                <w:szCs w:val="24"/>
              </w:rPr>
              <w:t>/9(453)</w:t>
            </w:r>
          </w:p>
        </w:tc>
      </w:tr>
    </w:tbl>
    <w:p w:rsidR="00CE5758" w:rsidRPr="009D2864" w:rsidRDefault="00CE5758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CE5758" w:rsidRPr="002E7A58" w:rsidRDefault="00CE5758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E5758" w:rsidRPr="00651C35" w:rsidRDefault="00CE5758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 </w:t>
      </w:r>
      <w:r w:rsidR="003B7299">
        <w:rPr>
          <w:sz w:val="24"/>
          <w:szCs w:val="24"/>
        </w:rPr>
        <w:br/>
      </w:r>
      <w:r w:rsidRPr="00BF2A43">
        <w:rPr>
          <w:noProof/>
          <w:color w:val="000000"/>
          <w:sz w:val="24"/>
          <w:szCs w:val="24"/>
        </w:rPr>
        <w:t>Общество с ограниченной ответственностью «Ресурс»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7014061454</w:t>
      </w:r>
      <w:r w:rsidRPr="00FB7B9F">
        <w:rPr>
          <w:color w:val="000000"/>
          <w:sz w:val="24"/>
          <w:szCs w:val="24"/>
        </w:rPr>
        <w:t>)</w:t>
      </w:r>
    </w:p>
    <w:p w:rsidR="00CE5758" w:rsidRPr="001F07C3" w:rsidRDefault="00CE5758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CE5758" w:rsidRPr="001F07C3" w:rsidRDefault="00CE5758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E5758" w:rsidRPr="001F07C3" w:rsidRDefault="00CE5758" w:rsidP="00E12A3B">
      <w:pPr>
        <w:rPr>
          <w:sz w:val="24"/>
          <w:szCs w:val="24"/>
        </w:rPr>
      </w:pPr>
    </w:p>
    <w:p w:rsidR="00CE5758" w:rsidRPr="001F07C3" w:rsidRDefault="00CE5758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="003B7299">
        <w:rPr>
          <w:sz w:val="24"/>
          <w:szCs w:val="24"/>
        </w:rPr>
        <w:t xml:space="preserve"> № 34/2</w:t>
      </w:r>
      <w:proofErr w:type="gramEnd"/>
    </w:p>
    <w:p w:rsidR="00CE5758" w:rsidRPr="001F07C3" w:rsidRDefault="00CE5758" w:rsidP="009D2864">
      <w:pPr>
        <w:ind w:firstLine="567"/>
        <w:jc w:val="both"/>
        <w:rPr>
          <w:sz w:val="24"/>
          <w:szCs w:val="24"/>
        </w:rPr>
      </w:pPr>
    </w:p>
    <w:p w:rsidR="00CE5758" w:rsidRPr="001F07C3" w:rsidRDefault="00CE5758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CE5758" w:rsidRPr="000C6612" w:rsidRDefault="00CE5758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Pr="00BF2A43">
        <w:rPr>
          <w:noProof/>
          <w:sz w:val="24"/>
          <w:szCs w:val="24"/>
        </w:rPr>
        <w:t>Общество с ограниченной ответственностью «Ресурс»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7014061454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CE5758">
        <w:rPr>
          <w:noProof/>
          <w:color w:val="000000"/>
          <w:sz w:val="24"/>
          <w:szCs w:val="24"/>
        </w:rPr>
        <w:t>деревни Большое Протопопово (ДОЛ «Восход») Мирненского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CE5758" w:rsidRPr="00901AB5" w:rsidRDefault="00CE5758" w:rsidP="00CE5758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31.12.2018.</w:t>
      </w:r>
    </w:p>
    <w:p w:rsidR="00CE5758" w:rsidRPr="000A21F6" w:rsidRDefault="00CE5758" w:rsidP="00595083">
      <w:pPr>
        <w:ind w:left="786" w:firstLine="0"/>
        <w:jc w:val="both"/>
        <w:rPr>
          <w:sz w:val="24"/>
          <w:szCs w:val="24"/>
        </w:rPr>
      </w:pPr>
    </w:p>
    <w:p w:rsidR="00CE5758" w:rsidRPr="00783E0D" w:rsidRDefault="00CE5758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CE5758" w:rsidRPr="002E7A58" w:rsidTr="002D7B13">
        <w:tc>
          <w:tcPr>
            <w:tcW w:w="3898" w:type="dxa"/>
          </w:tcPr>
          <w:p w:rsidR="00CE5758" w:rsidRPr="002E7A58" w:rsidRDefault="00CE5758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CE5758" w:rsidRPr="002E7A58" w:rsidRDefault="00CE5758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5758" w:rsidRDefault="00CE5758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CE5758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CE5758" w:rsidRPr="008C17D8" w:rsidRDefault="00CE5758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3B7299" w:rsidRDefault="00CE5758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CE5758" w:rsidRPr="008C17D8" w:rsidRDefault="00CE5758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CE5758" w:rsidRPr="008C17D8" w:rsidRDefault="00CE5758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06.12.2017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3B7299" w:rsidRPr="00BF2A43">
        <w:rPr>
          <w:noProof/>
          <w:sz w:val="24"/>
          <w:szCs w:val="24"/>
          <w:lang w:val="en-US"/>
        </w:rPr>
        <w:t>9-236</w:t>
      </w:r>
      <w:r w:rsidR="003B7299">
        <w:rPr>
          <w:noProof/>
          <w:sz w:val="24"/>
          <w:szCs w:val="24"/>
        </w:rPr>
        <w:t>/9(453)</w:t>
      </w:r>
    </w:p>
    <w:p w:rsidR="00CE5758" w:rsidRPr="008C17D8" w:rsidRDefault="00CE5758" w:rsidP="00F950CF">
      <w:pPr>
        <w:rPr>
          <w:sz w:val="24"/>
          <w:szCs w:val="24"/>
        </w:rPr>
      </w:pPr>
    </w:p>
    <w:p w:rsidR="00CE5758" w:rsidRPr="008C17D8" w:rsidRDefault="00CE5758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Тарифы</w:t>
      </w:r>
    </w:p>
    <w:p w:rsidR="00CE5758" w:rsidRDefault="00CE5758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Pr="00BF2A43">
        <w:rPr>
          <w:noProof/>
          <w:sz w:val="24"/>
          <w:szCs w:val="24"/>
        </w:rPr>
        <w:t>Общество с ограниченной ответственностью «Ресурс»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7014061454</w:t>
      </w:r>
      <w:r w:rsidRPr="008C17D8">
        <w:rPr>
          <w:noProof/>
          <w:sz w:val="24"/>
          <w:szCs w:val="24"/>
        </w:rPr>
        <w:t xml:space="preserve">) </w:t>
      </w:r>
      <w:r w:rsidR="003B7299">
        <w:rPr>
          <w:noProof/>
          <w:sz w:val="24"/>
          <w:szCs w:val="24"/>
        </w:rPr>
        <w:br/>
      </w:r>
      <w:r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CE5758">
        <w:rPr>
          <w:noProof/>
          <w:color w:val="000000"/>
          <w:sz w:val="24"/>
          <w:szCs w:val="24"/>
        </w:rPr>
        <w:t>деревни Большое Протопопово (ДОЛ «Восход») Мирненского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, </w:t>
      </w:r>
    </w:p>
    <w:p w:rsidR="00CE5758" w:rsidRPr="008C17D8" w:rsidRDefault="00CE5758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CE5758" w:rsidRPr="00BA199E" w:rsidRDefault="00CE5758" w:rsidP="00BA199E"/>
    <w:p w:rsidR="00CE5758" w:rsidRDefault="00CE5758" w:rsidP="00A929B6">
      <w:pPr>
        <w:tabs>
          <w:tab w:val="left" w:pos="2835"/>
        </w:tabs>
        <w:ind w:left="-1134" w:firstLine="567"/>
        <w:sectPr w:rsidR="00CE5758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CE5758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758" w:rsidRPr="008C17D8" w:rsidRDefault="00CE5758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758" w:rsidRPr="008C17D8" w:rsidRDefault="00CE5758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758" w:rsidRPr="008C17D8" w:rsidRDefault="00CE5758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758" w:rsidRPr="008C17D8" w:rsidRDefault="00CE5758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CE5758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58" w:rsidRPr="008C17D8" w:rsidRDefault="00CE5758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58" w:rsidRPr="008C17D8" w:rsidRDefault="00CE5758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58" w:rsidRPr="008C17D8" w:rsidRDefault="00CE5758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758" w:rsidRPr="008C17D8" w:rsidRDefault="00CE5758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-30.06.201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5758" w:rsidRPr="008C17D8" w:rsidRDefault="00CE5758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-31.12.201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CE5758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758" w:rsidRPr="003D7925" w:rsidRDefault="00CE5758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Pr="003D7925">
              <w:rPr>
                <w:sz w:val="22"/>
                <w:szCs w:val="22"/>
              </w:rPr>
              <w:t xml:space="preserve"> </w:t>
            </w:r>
            <w:r w:rsidRPr="00BF2A43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CE5758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758" w:rsidRPr="008C17D8" w:rsidRDefault="00CE5758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758" w:rsidRPr="008C17D8" w:rsidRDefault="00CE5758" w:rsidP="00C0106E">
            <w:pPr>
              <w:ind w:firstLine="0"/>
              <w:jc w:val="both"/>
              <w:rPr>
                <w:sz w:val="22"/>
                <w:szCs w:val="22"/>
              </w:rPr>
            </w:pPr>
            <w:r w:rsidRPr="00BF2A43">
              <w:rPr>
                <w:noProof/>
                <w:sz w:val="22"/>
                <w:szCs w:val="22"/>
              </w:rPr>
              <w:t>Общество с ограниченной ответственностью «Ресурс»</w:t>
            </w:r>
            <w:r w:rsidRPr="008C17D8">
              <w:rPr>
                <w:sz w:val="22"/>
                <w:szCs w:val="22"/>
              </w:rPr>
              <w:t xml:space="preserve"> 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BF2A43">
              <w:rPr>
                <w:noProof/>
                <w:sz w:val="22"/>
                <w:szCs w:val="22"/>
              </w:rPr>
              <w:t>7014061454</w:t>
            </w:r>
            <w:r w:rsidRPr="008C17D8">
              <w:rPr>
                <w:sz w:val="22"/>
                <w:szCs w:val="22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758" w:rsidRPr="003D7925" w:rsidRDefault="00CE5758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758" w:rsidRPr="008C17D8" w:rsidRDefault="00CE5758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146,47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8C17D8" w:rsidRDefault="00CE5758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149,29</w:t>
            </w:r>
          </w:p>
        </w:tc>
      </w:tr>
      <w:tr w:rsidR="00CE5758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58" w:rsidRPr="00E43D41" w:rsidRDefault="00CE5758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BF2A43">
              <w:rPr>
                <w:noProof/>
                <w:sz w:val="20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E5758" w:rsidRDefault="00CE5758" w:rsidP="003D7925">
      <w:pPr>
        <w:tabs>
          <w:tab w:val="left" w:pos="2835"/>
        </w:tabs>
        <w:ind w:left="-1134" w:firstLine="567"/>
        <w:sectPr w:rsidR="00CE5758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CE5758" w:rsidRPr="00082B0D" w:rsidRDefault="00CE5758" w:rsidP="003D7925">
      <w:pPr>
        <w:tabs>
          <w:tab w:val="left" w:pos="2835"/>
        </w:tabs>
        <w:ind w:left="-1134" w:firstLine="567"/>
      </w:pPr>
    </w:p>
    <w:sectPr w:rsidR="00CE5758" w:rsidRPr="00082B0D" w:rsidSect="00CE5758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F40" w:rsidRDefault="00061F40" w:rsidP="004E1599">
      <w:pPr>
        <w:pStyle w:val="ac"/>
      </w:pPr>
      <w:r>
        <w:separator/>
      </w:r>
    </w:p>
  </w:endnote>
  <w:endnote w:type="continuationSeparator" w:id="0">
    <w:p w:rsidR="00061F40" w:rsidRDefault="00061F40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58" w:rsidRDefault="00CE5758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58" w:rsidRDefault="00CE5758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F40" w:rsidRDefault="00061F40" w:rsidP="004E1599">
      <w:pPr>
        <w:pStyle w:val="ac"/>
      </w:pPr>
      <w:r>
        <w:separator/>
      </w:r>
    </w:p>
  </w:footnote>
  <w:footnote w:type="continuationSeparator" w:id="0">
    <w:p w:rsidR="00061F40" w:rsidRDefault="00061F40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58" w:rsidRDefault="00CE575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5758" w:rsidRDefault="00CE57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5758">
      <w:trPr>
        <w:cantSplit/>
      </w:trPr>
      <w:tc>
        <w:tcPr>
          <w:tcW w:w="9570" w:type="dxa"/>
        </w:tcPr>
        <w:p w:rsidR="00CE5758" w:rsidRPr="00551D99" w:rsidRDefault="00CE5758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74239226" r:id="rId2"/>
            </w:object>
          </w:r>
        </w:p>
        <w:p w:rsidR="00CE5758" w:rsidRDefault="00CE5758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5758" w:rsidRPr="00331576" w:rsidRDefault="00CE5758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5758" w:rsidRPr="00331576" w:rsidRDefault="00CE5758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5758" w:rsidRDefault="00CE5758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5758" w:rsidRDefault="00CE5758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5758" w:rsidRDefault="00CE575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58" w:rsidRDefault="00CE5758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58" w:rsidRDefault="00CE575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5758" w:rsidRDefault="00CE5758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5758">
      <w:trPr>
        <w:cantSplit/>
      </w:trPr>
      <w:tc>
        <w:tcPr>
          <w:tcW w:w="9570" w:type="dxa"/>
        </w:tcPr>
        <w:p w:rsidR="00CE5758" w:rsidRPr="00A546CF" w:rsidRDefault="00CE5758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74239227" r:id="rId2"/>
            </w:object>
          </w:r>
          <w:r>
            <w:t xml:space="preserve">                                           </w:t>
          </w:r>
        </w:p>
        <w:p w:rsidR="00CE5758" w:rsidRDefault="00CE5758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CE5758" w:rsidRDefault="00CE5758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5758" w:rsidRPr="00331576" w:rsidRDefault="00CE5758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5758" w:rsidRPr="00331576" w:rsidRDefault="00CE5758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5758" w:rsidRDefault="00CE5758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5758" w:rsidRDefault="00CE5758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5758" w:rsidRDefault="00CE5758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74239228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1F40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B7299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045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5758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11E03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B8F44-9913-46F7-A55A-13F6E9060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2017-12-04T12:16:00Z</cp:lastPrinted>
  <dcterms:created xsi:type="dcterms:W3CDTF">2017-12-08T04:54:00Z</dcterms:created>
  <dcterms:modified xsi:type="dcterms:W3CDTF">2017-12-08T04:54:00Z</dcterms:modified>
</cp:coreProperties>
</file>