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6661"/>
      </w:tblGrid>
      <w:tr w:rsidR="00831F33" w:rsidRPr="00F86DD1" w:rsidTr="00673543">
        <w:trPr>
          <w:trHeight w:val="301"/>
        </w:trPr>
        <w:tc>
          <w:tcPr>
            <w:tcW w:w="2905" w:type="dxa"/>
          </w:tcPr>
          <w:p w:rsidR="00831F33" w:rsidRPr="00381A4B" w:rsidRDefault="00831F33" w:rsidP="00D77074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  <w:lang w:val="en-US"/>
              </w:rPr>
              <w:t>22.11.2017</w:t>
            </w:r>
          </w:p>
        </w:tc>
        <w:tc>
          <w:tcPr>
            <w:tcW w:w="6661" w:type="dxa"/>
          </w:tcPr>
          <w:p w:rsidR="00831F33" w:rsidRPr="00FA20BD" w:rsidRDefault="00831F33" w:rsidP="00C0106E">
            <w:pPr>
              <w:pStyle w:val="a9"/>
              <w:tabs>
                <w:tab w:val="left" w:pos="4644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  <w:lang w:val="en-US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442D5A">
              <w:rPr>
                <w:noProof/>
                <w:sz w:val="24"/>
                <w:szCs w:val="24"/>
                <w:lang w:val="en-US"/>
              </w:rPr>
              <w:t>9-310</w:t>
            </w:r>
            <w:r w:rsidR="00C95A14">
              <w:rPr>
                <w:noProof/>
                <w:sz w:val="24"/>
                <w:szCs w:val="24"/>
                <w:lang w:val="en-US"/>
              </w:rPr>
              <w:t>/9(330)</w:t>
            </w:r>
          </w:p>
        </w:tc>
      </w:tr>
    </w:tbl>
    <w:p w:rsidR="00831F33" w:rsidRPr="009D2864" w:rsidRDefault="00831F33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831F33" w:rsidRPr="002E7A58" w:rsidRDefault="00831F33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472F3A" w:rsidRDefault="00831F33" w:rsidP="000578E2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Pr="00FB7B9F">
        <w:rPr>
          <w:color w:val="000000"/>
          <w:sz w:val="24"/>
          <w:szCs w:val="24"/>
        </w:rPr>
        <w:t>теплоснабжающей</w:t>
      </w:r>
      <w:r>
        <w:rPr>
          <w:sz w:val="24"/>
          <w:szCs w:val="24"/>
        </w:rPr>
        <w:t xml:space="preserve"> организации</w:t>
      </w:r>
    </w:p>
    <w:p w:rsidR="00831F33" w:rsidRPr="00651C35" w:rsidRDefault="00831F33" w:rsidP="000578E2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</w:t>
      </w:r>
      <w:r w:rsidRPr="00442D5A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442D5A">
        <w:rPr>
          <w:noProof/>
          <w:color w:val="000000"/>
          <w:sz w:val="24"/>
          <w:szCs w:val="24"/>
        </w:rPr>
        <w:t>Комсервис+М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442D5A">
        <w:rPr>
          <w:noProof/>
          <w:sz w:val="24"/>
          <w:szCs w:val="24"/>
        </w:rPr>
        <w:t>7014057377</w:t>
      </w:r>
      <w:r w:rsidRPr="00FB7B9F">
        <w:rPr>
          <w:color w:val="000000"/>
          <w:sz w:val="24"/>
          <w:szCs w:val="24"/>
        </w:rPr>
        <w:t>)</w:t>
      </w:r>
    </w:p>
    <w:p w:rsidR="00831F33" w:rsidRPr="001F07C3" w:rsidRDefault="00831F33" w:rsidP="00A35DC1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>
        <w:rPr>
          <w:bCs/>
          <w:sz w:val="24"/>
          <w:szCs w:val="24"/>
        </w:rPr>
        <w:t>на</w:t>
      </w:r>
      <w:r>
        <w:rPr>
          <w:color w:val="000000"/>
          <w:sz w:val="24"/>
          <w:szCs w:val="24"/>
        </w:rPr>
        <w:t xml:space="preserve"> теплоноситель</w:t>
      </w:r>
    </w:p>
    <w:p w:rsidR="00831F33" w:rsidRPr="001F07C3" w:rsidRDefault="00831F33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831F33" w:rsidRPr="001F07C3" w:rsidRDefault="00831F33" w:rsidP="00E12A3B">
      <w:pPr>
        <w:rPr>
          <w:sz w:val="24"/>
          <w:szCs w:val="24"/>
        </w:rPr>
      </w:pPr>
    </w:p>
    <w:p w:rsidR="00831F33" w:rsidRPr="00C95A14" w:rsidRDefault="00831F33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</w:t>
      </w:r>
      <w:r>
        <w:rPr>
          <w:sz w:val="24"/>
          <w:szCs w:val="24"/>
        </w:rPr>
        <w:t xml:space="preserve"> </w:t>
      </w:r>
      <w:r w:rsidRPr="00A546CF">
        <w:rPr>
          <w:sz w:val="24"/>
          <w:szCs w:val="24"/>
        </w:rPr>
        <w:t>от 27</w:t>
      </w:r>
      <w:r w:rsidRPr="00E179A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июля </w:t>
      </w:r>
      <w:r w:rsidRPr="00A546CF">
        <w:rPr>
          <w:sz w:val="24"/>
          <w:szCs w:val="24"/>
        </w:rPr>
        <w:t>2010</w:t>
      </w:r>
      <w:r w:rsidRPr="006E5C8D">
        <w:rPr>
          <w:sz w:val="24"/>
          <w:szCs w:val="24"/>
        </w:rPr>
        <w:t xml:space="preserve"> </w:t>
      </w:r>
      <w:r>
        <w:rPr>
          <w:sz w:val="24"/>
          <w:szCs w:val="24"/>
        </w:rPr>
        <w:t>года</w:t>
      </w:r>
      <w:r w:rsidRPr="00A546CF">
        <w:rPr>
          <w:sz w:val="24"/>
          <w:szCs w:val="24"/>
        </w:rPr>
        <w:t xml:space="preserve">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22.11.2017</w:t>
      </w:r>
      <w:r w:rsidR="00C95A14">
        <w:rPr>
          <w:sz w:val="24"/>
          <w:szCs w:val="24"/>
        </w:rPr>
        <w:t xml:space="preserve"> №</w:t>
      </w:r>
      <w:r w:rsidR="00C95A14" w:rsidRPr="00C95A14">
        <w:rPr>
          <w:sz w:val="24"/>
          <w:szCs w:val="24"/>
        </w:rPr>
        <w:t xml:space="preserve"> 32/2</w:t>
      </w:r>
      <w:proofErr w:type="gramEnd"/>
    </w:p>
    <w:p w:rsidR="00831F33" w:rsidRPr="001F07C3" w:rsidRDefault="00831F33" w:rsidP="009D2864">
      <w:pPr>
        <w:ind w:firstLine="567"/>
        <w:jc w:val="both"/>
        <w:rPr>
          <w:sz w:val="24"/>
          <w:szCs w:val="24"/>
        </w:rPr>
      </w:pPr>
    </w:p>
    <w:p w:rsidR="00831F33" w:rsidRPr="001F07C3" w:rsidRDefault="00831F33" w:rsidP="00F360F4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831F33" w:rsidRPr="000C6612" w:rsidRDefault="00831F33" w:rsidP="006E5C8D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 xml:space="preserve">организации </w:t>
      </w:r>
      <w:r w:rsidRPr="00442D5A">
        <w:rPr>
          <w:noProof/>
          <w:sz w:val="24"/>
          <w:szCs w:val="24"/>
        </w:rPr>
        <w:t xml:space="preserve">Общество с ограниченной ответственностью </w:t>
      </w:r>
      <w:r>
        <w:rPr>
          <w:noProof/>
          <w:sz w:val="24"/>
          <w:szCs w:val="24"/>
        </w:rPr>
        <w:t>«</w:t>
      </w:r>
      <w:r w:rsidRPr="00442D5A">
        <w:rPr>
          <w:noProof/>
          <w:sz w:val="24"/>
          <w:szCs w:val="24"/>
        </w:rPr>
        <w:t>Комсервис+М</w:t>
      </w:r>
      <w:r>
        <w:rPr>
          <w:noProof/>
          <w:sz w:val="24"/>
          <w:szCs w:val="24"/>
        </w:rPr>
        <w:t>»</w:t>
      </w:r>
      <w:r w:rsidRPr="000578E2">
        <w:rPr>
          <w:noProof/>
          <w:sz w:val="24"/>
          <w:szCs w:val="24"/>
        </w:rPr>
        <w:t xml:space="preserve"> (ИНН</w:t>
      </w:r>
      <w:r w:rsidRPr="000578E2">
        <w:rPr>
          <w:noProof/>
          <w:sz w:val="24"/>
          <w:szCs w:val="24"/>
          <w:lang w:val="en-US"/>
        </w:rPr>
        <w:t> </w:t>
      </w:r>
      <w:r w:rsidRPr="00442D5A">
        <w:rPr>
          <w:noProof/>
          <w:sz w:val="24"/>
          <w:szCs w:val="24"/>
        </w:rPr>
        <w:t>7014057377</w:t>
      </w:r>
      <w:r w:rsidRPr="000C6612">
        <w:rPr>
          <w:sz w:val="24"/>
          <w:szCs w:val="24"/>
        </w:rPr>
        <w:t xml:space="preserve">) </w:t>
      </w:r>
      <w:r w:rsidRPr="000C6612">
        <w:rPr>
          <w:color w:val="000000"/>
          <w:sz w:val="24"/>
          <w:szCs w:val="24"/>
        </w:rPr>
        <w:t xml:space="preserve">на теплоноситель, отпускаемый </w:t>
      </w:r>
      <w:r w:rsidRPr="000C6612">
        <w:rPr>
          <w:sz w:val="24"/>
          <w:szCs w:val="24"/>
        </w:rPr>
        <w:t>потребителям</w:t>
      </w:r>
      <w:r w:rsidRPr="000C6612">
        <w:rPr>
          <w:color w:val="000000"/>
          <w:sz w:val="24"/>
          <w:szCs w:val="24"/>
        </w:rPr>
        <w:t xml:space="preserve"> </w:t>
      </w:r>
      <w:r w:rsidRPr="00831F33">
        <w:rPr>
          <w:bCs/>
          <w:noProof/>
          <w:color w:val="000000"/>
          <w:sz w:val="24"/>
          <w:szCs w:val="24"/>
        </w:rPr>
        <w:t>села Томское Итатского сельского поселения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</w:t>
      </w:r>
      <w:r w:rsidRPr="000C6612">
        <w:rPr>
          <w:sz w:val="24"/>
          <w:szCs w:val="24"/>
        </w:rPr>
        <w:t>согласно приложению к настоящему приказу.</w:t>
      </w:r>
    </w:p>
    <w:p w:rsidR="00831F33" w:rsidRPr="00901AB5" w:rsidRDefault="00831F33" w:rsidP="00831F33">
      <w:pPr>
        <w:pStyle w:val="af2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901AB5">
        <w:rPr>
          <w:sz w:val="24"/>
          <w:szCs w:val="24"/>
        </w:rPr>
        <w:t>Тарифы, установленные в пункте 1 настоящего приказа,</w:t>
      </w:r>
      <w:r>
        <w:rPr>
          <w:sz w:val="24"/>
          <w:szCs w:val="24"/>
        </w:rPr>
        <w:t xml:space="preserve"> действуют </w:t>
      </w:r>
      <w:r w:rsidRPr="002454E5">
        <w:rPr>
          <w:sz w:val="24"/>
          <w:szCs w:val="24"/>
        </w:rPr>
        <w:t xml:space="preserve">с </w:t>
      </w:r>
      <w:r>
        <w:rPr>
          <w:noProof/>
          <w:sz w:val="24"/>
          <w:szCs w:val="24"/>
        </w:rPr>
        <w:t>01.01.2018</w:t>
      </w:r>
      <w:r>
        <w:rPr>
          <w:noProof/>
          <w:color w:val="000000"/>
          <w:sz w:val="24"/>
          <w:szCs w:val="24"/>
        </w:rPr>
        <w:t xml:space="preserve"> </w:t>
      </w:r>
      <w:r w:rsidRPr="002454E5">
        <w:rPr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31.12.2018.</w:t>
      </w:r>
    </w:p>
    <w:p w:rsidR="00831F33" w:rsidRPr="000A21F6" w:rsidRDefault="00831F33" w:rsidP="00595083">
      <w:pPr>
        <w:ind w:left="786" w:firstLine="0"/>
        <w:jc w:val="both"/>
        <w:rPr>
          <w:sz w:val="24"/>
          <w:szCs w:val="24"/>
        </w:rPr>
      </w:pPr>
    </w:p>
    <w:p w:rsidR="00831F33" w:rsidRPr="00783E0D" w:rsidRDefault="00831F33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831F33" w:rsidRPr="002E7A58" w:rsidTr="002D7B13">
        <w:tc>
          <w:tcPr>
            <w:tcW w:w="3898" w:type="dxa"/>
          </w:tcPr>
          <w:p w:rsidR="00831F33" w:rsidRPr="002E7A58" w:rsidRDefault="00831F33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831F33" w:rsidRPr="002E7A58" w:rsidRDefault="00831F33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31F33" w:rsidRDefault="00831F33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831F33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831F33" w:rsidRPr="008C17D8" w:rsidRDefault="00831F33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lastRenderedPageBreak/>
        <w:t>Приложение к приказу</w:t>
      </w:r>
    </w:p>
    <w:p w:rsidR="00377927" w:rsidRDefault="00831F33" w:rsidP="00A626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>Департамента тарифного регулирования</w:t>
      </w:r>
    </w:p>
    <w:p w:rsidR="00831F33" w:rsidRPr="008C17D8" w:rsidRDefault="00831F33" w:rsidP="00A626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Pr="008C17D8">
        <w:rPr>
          <w:color w:val="000000"/>
          <w:sz w:val="24"/>
          <w:szCs w:val="24"/>
        </w:rPr>
        <w:t>Томской области</w:t>
      </w:r>
    </w:p>
    <w:p w:rsidR="00831F33" w:rsidRPr="008C17D8" w:rsidRDefault="00831F33" w:rsidP="00A347AE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22.11.2017</w:t>
      </w:r>
      <w:r w:rsidRPr="008C17D8">
        <w:rPr>
          <w:sz w:val="24"/>
          <w:szCs w:val="24"/>
        </w:rPr>
        <w:t xml:space="preserve"> </w:t>
      </w:r>
      <w:r w:rsidRPr="008C17D8">
        <w:rPr>
          <w:color w:val="000000"/>
          <w:sz w:val="24"/>
          <w:szCs w:val="24"/>
        </w:rPr>
        <w:t xml:space="preserve">№ </w:t>
      </w:r>
      <w:r w:rsidR="00C95A14" w:rsidRPr="00442D5A">
        <w:rPr>
          <w:noProof/>
          <w:sz w:val="24"/>
          <w:szCs w:val="24"/>
          <w:lang w:val="en-US"/>
        </w:rPr>
        <w:t>9-310</w:t>
      </w:r>
      <w:r w:rsidR="00C95A14">
        <w:rPr>
          <w:noProof/>
          <w:sz w:val="24"/>
          <w:szCs w:val="24"/>
          <w:lang w:val="en-US"/>
        </w:rPr>
        <w:t>/9(330)</w:t>
      </w:r>
    </w:p>
    <w:p w:rsidR="00831F33" w:rsidRPr="008C17D8" w:rsidRDefault="00831F33" w:rsidP="00F950CF">
      <w:pPr>
        <w:rPr>
          <w:sz w:val="24"/>
          <w:szCs w:val="24"/>
        </w:rPr>
      </w:pPr>
    </w:p>
    <w:p w:rsidR="00831F33" w:rsidRDefault="00831F33" w:rsidP="00C95A14">
      <w:pPr>
        <w:ind w:firstLine="0"/>
        <w:jc w:val="center"/>
        <w:rPr>
          <w:color w:val="000000"/>
          <w:sz w:val="24"/>
          <w:szCs w:val="24"/>
        </w:rPr>
      </w:pPr>
      <w:r w:rsidRPr="008C17D8">
        <w:rPr>
          <w:sz w:val="24"/>
          <w:szCs w:val="24"/>
        </w:rPr>
        <w:t>Тарифы</w:t>
      </w:r>
      <w:r w:rsidR="00C95A14" w:rsidRPr="00C95A14">
        <w:rPr>
          <w:sz w:val="24"/>
          <w:szCs w:val="24"/>
        </w:rPr>
        <w:t xml:space="preserve"> </w:t>
      </w:r>
      <w:r w:rsidRPr="008C17D8">
        <w:rPr>
          <w:sz w:val="24"/>
          <w:szCs w:val="24"/>
        </w:rPr>
        <w:t>организации</w:t>
      </w:r>
      <w:r w:rsidR="00C95A14" w:rsidRPr="00C95A14">
        <w:rPr>
          <w:sz w:val="24"/>
          <w:szCs w:val="24"/>
        </w:rPr>
        <w:br/>
      </w:r>
      <w:r w:rsidRPr="008C17D8">
        <w:rPr>
          <w:sz w:val="24"/>
          <w:szCs w:val="24"/>
        </w:rPr>
        <w:t xml:space="preserve"> </w:t>
      </w:r>
      <w:r w:rsidRPr="00442D5A">
        <w:rPr>
          <w:noProof/>
          <w:sz w:val="24"/>
          <w:szCs w:val="24"/>
        </w:rPr>
        <w:t xml:space="preserve">Общество с ограниченной ответственностью </w:t>
      </w:r>
      <w:r>
        <w:rPr>
          <w:noProof/>
          <w:sz w:val="24"/>
          <w:szCs w:val="24"/>
        </w:rPr>
        <w:t>«</w:t>
      </w:r>
      <w:r w:rsidRPr="00442D5A">
        <w:rPr>
          <w:noProof/>
          <w:sz w:val="24"/>
          <w:szCs w:val="24"/>
        </w:rPr>
        <w:t>Комсервис+М</w:t>
      </w:r>
      <w:r>
        <w:rPr>
          <w:noProof/>
          <w:sz w:val="24"/>
          <w:szCs w:val="24"/>
        </w:rPr>
        <w:t>»</w:t>
      </w:r>
      <w:r w:rsidRPr="008C17D8">
        <w:rPr>
          <w:noProof/>
          <w:sz w:val="24"/>
          <w:szCs w:val="24"/>
        </w:rPr>
        <w:t xml:space="preserve"> (ИНН</w:t>
      </w:r>
      <w:r w:rsidRPr="008C17D8">
        <w:rPr>
          <w:noProof/>
          <w:sz w:val="24"/>
          <w:szCs w:val="24"/>
          <w:lang w:val="en-US"/>
        </w:rPr>
        <w:t> </w:t>
      </w:r>
      <w:r w:rsidRPr="00442D5A">
        <w:rPr>
          <w:noProof/>
          <w:sz w:val="24"/>
          <w:szCs w:val="24"/>
        </w:rPr>
        <w:t>7014057377</w:t>
      </w:r>
      <w:r w:rsidRPr="008C17D8">
        <w:rPr>
          <w:noProof/>
          <w:sz w:val="24"/>
          <w:szCs w:val="24"/>
        </w:rPr>
        <w:t xml:space="preserve">) </w:t>
      </w:r>
      <w:r w:rsidR="00C95A14" w:rsidRPr="00C95A14">
        <w:rPr>
          <w:noProof/>
          <w:sz w:val="24"/>
          <w:szCs w:val="24"/>
        </w:rPr>
        <w:br/>
      </w:r>
      <w:r w:rsidRPr="008C17D8">
        <w:rPr>
          <w:color w:val="000000"/>
          <w:sz w:val="24"/>
          <w:szCs w:val="24"/>
        </w:rPr>
        <w:t xml:space="preserve">на теплоноситель, отпускаемый </w:t>
      </w:r>
      <w:r w:rsidRPr="008C17D8">
        <w:rPr>
          <w:sz w:val="24"/>
          <w:szCs w:val="24"/>
        </w:rPr>
        <w:t>потребителям</w:t>
      </w:r>
      <w:r w:rsidRPr="008C17D8">
        <w:rPr>
          <w:color w:val="000000"/>
          <w:sz w:val="24"/>
          <w:szCs w:val="24"/>
        </w:rPr>
        <w:t xml:space="preserve"> </w:t>
      </w:r>
      <w:r w:rsidRPr="00831F33">
        <w:rPr>
          <w:bCs/>
          <w:noProof/>
          <w:color w:val="000000"/>
          <w:sz w:val="24"/>
          <w:szCs w:val="24"/>
        </w:rPr>
        <w:t>села Томское Итатского сельского поселения Томского района</w:t>
      </w:r>
      <w:r w:rsidRPr="008C17D8">
        <w:rPr>
          <w:color w:val="000000"/>
          <w:sz w:val="24"/>
          <w:szCs w:val="24"/>
        </w:rPr>
        <w:t xml:space="preserve"> </w:t>
      </w:r>
    </w:p>
    <w:p w:rsidR="00831F33" w:rsidRPr="008C17D8" w:rsidRDefault="00831F33" w:rsidP="00E234D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8C17D8">
        <w:rPr>
          <w:sz w:val="24"/>
          <w:szCs w:val="24"/>
        </w:rPr>
        <w:t xml:space="preserve">с </w:t>
      </w:r>
      <w:r>
        <w:rPr>
          <w:noProof/>
          <w:sz w:val="24"/>
          <w:szCs w:val="24"/>
        </w:rPr>
        <w:t>01.01.2018</w:t>
      </w:r>
      <w:r w:rsidRPr="008C17D8">
        <w:rPr>
          <w:noProof/>
          <w:color w:val="000000"/>
          <w:sz w:val="24"/>
          <w:szCs w:val="24"/>
        </w:rPr>
        <w:t xml:space="preserve"> </w:t>
      </w:r>
      <w:r w:rsidRPr="008C17D8">
        <w:rPr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8C17D8">
        <w:rPr>
          <w:noProof/>
          <w:color w:val="000000"/>
          <w:sz w:val="24"/>
          <w:szCs w:val="24"/>
        </w:rPr>
        <w:t xml:space="preserve"> </w:t>
      </w:r>
    </w:p>
    <w:p w:rsidR="00831F33" w:rsidRPr="00BA199E" w:rsidRDefault="00831F33" w:rsidP="00BA199E"/>
    <w:p w:rsidR="00831F33" w:rsidRDefault="00831F33" w:rsidP="00A929B6">
      <w:pPr>
        <w:tabs>
          <w:tab w:val="left" w:pos="2835"/>
        </w:tabs>
        <w:ind w:left="-1134" w:firstLine="567"/>
        <w:sectPr w:rsidR="00831F33" w:rsidSect="00F950CF">
          <w:headerReference w:type="first" r:id="rId12"/>
          <w:pgSz w:w="11907" w:h="16840" w:code="9"/>
          <w:pgMar w:top="426" w:right="851" w:bottom="426" w:left="1701" w:header="720" w:footer="567" w:gutter="0"/>
          <w:cols w:space="720"/>
          <w:titlePg/>
        </w:sect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3686"/>
        <w:gridCol w:w="2126"/>
        <w:gridCol w:w="1417"/>
        <w:gridCol w:w="1418"/>
      </w:tblGrid>
      <w:tr w:rsidR="00831F33" w:rsidRPr="008C17D8" w:rsidTr="00472F3A">
        <w:trPr>
          <w:trHeight w:val="426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F33" w:rsidRPr="008C17D8" w:rsidRDefault="00831F33" w:rsidP="00766395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lastRenderedPageBreak/>
              <w:t>№</w:t>
            </w:r>
            <w:r w:rsidRPr="008C17D8">
              <w:rPr>
                <w:sz w:val="22"/>
                <w:szCs w:val="22"/>
              </w:rPr>
              <w:br/>
            </w:r>
            <w:proofErr w:type="gramStart"/>
            <w:r w:rsidRPr="008C17D8">
              <w:rPr>
                <w:sz w:val="22"/>
                <w:szCs w:val="22"/>
              </w:rPr>
              <w:t>п</w:t>
            </w:r>
            <w:proofErr w:type="gramEnd"/>
            <w:r w:rsidRPr="008C17D8">
              <w:rPr>
                <w:sz w:val="22"/>
                <w:szCs w:val="22"/>
              </w:rPr>
              <w:t>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F33" w:rsidRPr="008C17D8" w:rsidRDefault="00831F33" w:rsidP="00766395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1F33" w:rsidRPr="008C17D8" w:rsidRDefault="00831F33" w:rsidP="00766395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Вид тарифа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1F33" w:rsidRPr="008C17D8" w:rsidRDefault="00831F33" w:rsidP="00766395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Вид теплоносителя - вода</w:t>
            </w:r>
          </w:p>
        </w:tc>
      </w:tr>
      <w:tr w:rsidR="00831F33" w:rsidRPr="008C17D8" w:rsidTr="00472F3A">
        <w:trPr>
          <w:trHeight w:val="25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F33" w:rsidRPr="008C17D8" w:rsidRDefault="00831F33" w:rsidP="00766395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F33" w:rsidRPr="008C17D8" w:rsidRDefault="00831F33" w:rsidP="00766395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F33" w:rsidRPr="008C17D8" w:rsidRDefault="00831F33" w:rsidP="00766395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F33" w:rsidRPr="008C17D8" w:rsidRDefault="00831F33" w:rsidP="00C0106E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01.01.201</w:t>
            </w:r>
            <w:r>
              <w:rPr>
                <w:sz w:val="22"/>
                <w:szCs w:val="22"/>
              </w:rPr>
              <w:t>8</w:t>
            </w:r>
            <w:r w:rsidRPr="008C17D8">
              <w:rPr>
                <w:sz w:val="22"/>
                <w:szCs w:val="22"/>
              </w:rPr>
              <w:t>-30.06.201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1F33" w:rsidRPr="008C17D8" w:rsidRDefault="00831F33" w:rsidP="00C0106E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01.07.201</w:t>
            </w:r>
            <w:r>
              <w:rPr>
                <w:sz w:val="22"/>
                <w:szCs w:val="22"/>
              </w:rPr>
              <w:t>8</w:t>
            </w:r>
            <w:r w:rsidRPr="008C17D8">
              <w:rPr>
                <w:sz w:val="22"/>
                <w:szCs w:val="22"/>
              </w:rPr>
              <w:t>-31.12.201</w:t>
            </w:r>
            <w:r>
              <w:rPr>
                <w:sz w:val="22"/>
                <w:szCs w:val="22"/>
              </w:rPr>
              <w:t>8</w:t>
            </w:r>
          </w:p>
        </w:tc>
      </w:tr>
      <w:tr w:rsidR="00831F33" w:rsidRPr="008C17D8" w:rsidTr="003D7925">
        <w:trPr>
          <w:trHeight w:val="915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F33" w:rsidRPr="003D7925" w:rsidRDefault="00831F33" w:rsidP="00C0106E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Тариф на теплоноситель, поставляемый теплоснабжающей организацией,</w:t>
            </w:r>
            <w:r w:rsidRPr="008C17D8">
              <w:rPr>
                <w:sz w:val="22"/>
                <w:szCs w:val="22"/>
              </w:rPr>
              <w:br/>
              <w:t>владеющей источником (источниками) тепловой энергии, на котором производится теплоноситель</w:t>
            </w:r>
            <w:r w:rsidRPr="003D7925">
              <w:rPr>
                <w:sz w:val="22"/>
                <w:szCs w:val="22"/>
              </w:rPr>
              <w:t xml:space="preserve"> </w:t>
            </w:r>
            <w:r w:rsidRPr="00442D5A">
              <w:rPr>
                <w:noProof/>
                <w:sz w:val="22"/>
                <w:szCs w:val="22"/>
              </w:rPr>
              <w:t>(НДС не предусмотрен) *</w:t>
            </w:r>
          </w:p>
        </w:tc>
      </w:tr>
      <w:tr w:rsidR="00831F33" w:rsidRPr="008C17D8" w:rsidTr="00472F3A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1F33" w:rsidRPr="008C17D8" w:rsidRDefault="00831F33" w:rsidP="00766395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1. 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F33" w:rsidRPr="008C17D8" w:rsidRDefault="00831F33" w:rsidP="00377927">
            <w:pPr>
              <w:ind w:firstLine="0"/>
              <w:jc w:val="center"/>
              <w:rPr>
                <w:sz w:val="22"/>
                <w:szCs w:val="22"/>
              </w:rPr>
            </w:pPr>
            <w:r w:rsidRPr="00442D5A">
              <w:rPr>
                <w:noProof/>
                <w:sz w:val="22"/>
                <w:szCs w:val="22"/>
              </w:rPr>
              <w:t xml:space="preserve">Общество с ограниченной ответственностью </w:t>
            </w:r>
            <w:r>
              <w:rPr>
                <w:noProof/>
                <w:sz w:val="22"/>
                <w:szCs w:val="22"/>
              </w:rPr>
              <w:t>«</w:t>
            </w:r>
            <w:r w:rsidRPr="00442D5A">
              <w:rPr>
                <w:noProof/>
                <w:sz w:val="22"/>
                <w:szCs w:val="22"/>
              </w:rPr>
              <w:t>Комсервис+М</w:t>
            </w:r>
            <w:r>
              <w:rPr>
                <w:noProof/>
                <w:sz w:val="22"/>
                <w:szCs w:val="22"/>
              </w:rPr>
              <w:t>»</w:t>
            </w:r>
            <w:r w:rsidRPr="008C17D8">
              <w:rPr>
                <w:sz w:val="22"/>
                <w:szCs w:val="22"/>
              </w:rPr>
              <w:t xml:space="preserve"> (ИНН</w:t>
            </w:r>
            <w:r w:rsidRPr="008C17D8">
              <w:rPr>
                <w:sz w:val="22"/>
                <w:szCs w:val="22"/>
                <w:lang w:val="en-US"/>
              </w:rPr>
              <w:t> </w:t>
            </w:r>
            <w:r w:rsidRPr="00442D5A">
              <w:rPr>
                <w:noProof/>
                <w:sz w:val="22"/>
                <w:szCs w:val="22"/>
              </w:rPr>
              <w:t>7014057377</w:t>
            </w:r>
            <w:r w:rsidRPr="008C17D8">
              <w:rPr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1F33" w:rsidRPr="003D7925" w:rsidRDefault="00831F33" w:rsidP="003D7925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C17D8">
              <w:rPr>
                <w:sz w:val="22"/>
                <w:szCs w:val="22"/>
              </w:rPr>
              <w:t>Одноставочный</w:t>
            </w:r>
            <w:proofErr w:type="spellEnd"/>
            <w:r w:rsidRPr="008C17D8">
              <w:rPr>
                <w:sz w:val="22"/>
                <w:szCs w:val="22"/>
              </w:rPr>
              <w:t>, руб./</w:t>
            </w:r>
            <w:proofErr w:type="spellStart"/>
            <w:r w:rsidRPr="008C17D8">
              <w:rPr>
                <w:sz w:val="22"/>
                <w:szCs w:val="22"/>
              </w:rPr>
              <w:t>куб</w:t>
            </w:r>
            <w:proofErr w:type="gramStart"/>
            <w:r w:rsidRPr="008C17D8">
              <w:rPr>
                <w:sz w:val="22"/>
                <w:szCs w:val="22"/>
              </w:rPr>
              <w:t>.м</w:t>
            </w:r>
            <w:proofErr w:type="spellEnd"/>
            <w:proofErr w:type="gramEnd"/>
            <w:r w:rsidRPr="008C17D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F33" w:rsidRPr="008C17D8" w:rsidRDefault="00831F33" w:rsidP="008E75B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F33" w:rsidRPr="008C17D8" w:rsidRDefault="00831F33" w:rsidP="008E75B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122,90</w:t>
            </w:r>
          </w:p>
        </w:tc>
      </w:tr>
      <w:tr w:rsidR="00831F33" w:rsidRPr="00F25ECA" w:rsidTr="003D79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0"/>
        </w:trPr>
        <w:tc>
          <w:tcPr>
            <w:tcW w:w="937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31F33" w:rsidRPr="00E43D41" w:rsidRDefault="00831F33" w:rsidP="00C175F4">
            <w:pPr>
              <w:tabs>
                <w:tab w:val="left" w:pos="2835"/>
              </w:tabs>
              <w:ind w:firstLine="0"/>
              <w:jc w:val="both"/>
              <w:rPr>
                <w:noProof/>
                <w:sz w:val="20"/>
              </w:rPr>
            </w:pPr>
            <w:r w:rsidRPr="00442D5A">
              <w:rPr>
                <w:noProof/>
                <w:sz w:val="20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831F33" w:rsidRDefault="00831F33" w:rsidP="003D7925">
      <w:pPr>
        <w:tabs>
          <w:tab w:val="left" w:pos="2835"/>
        </w:tabs>
        <w:ind w:left="-1134" w:firstLine="567"/>
        <w:sectPr w:rsidR="00831F33" w:rsidSect="004C6C8E">
          <w:headerReference w:type="even" r:id="rId13"/>
          <w:footerReference w:type="default" r:id="rId14"/>
          <w:headerReference w:type="first" r:id="rId15"/>
          <w:type w:val="continuous"/>
          <w:pgSz w:w="11907" w:h="16840" w:code="9"/>
          <w:pgMar w:top="426" w:right="851" w:bottom="426" w:left="1701" w:header="720" w:footer="567" w:gutter="0"/>
          <w:cols w:space="720"/>
          <w:titlePg/>
        </w:sectPr>
      </w:pPr>
    </w:p>
    <w:p w:rsidR="00831F33" w:rsidRPr="00082B0D" w:rsidRDefault="00831F33" w:rsidP="003D7925">
      <w:pPr>
        <w:tabs>
          <w:tab w:val="left" w:pos="2835"/>
        </w:tabs>
        <w:ind w:left="-1134" w:firstLine="567"/>
      </w:pPr>
    </w:p>
    <w:sectPr w:rsidR="00831F33" w:rsidRPr="00082B0D" w:rsidSect="00831F33">
      <w:headerReference w:type="even" r:id="rId16"/>
      <w:footerReference w:type="default" r:id="rId17"/>
      <w:headerReference w:type="first" r:id="rId18"/>
      <w:type w:val="continuous"/>
      <w:pgSz w:w="11907" w:h="16840" w:code="9"/>
      <w:pgMar w:top="426" w:right="851" w:bottom="426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AB3" w:rsidRDefault="009B0AB3" w:rsidP="004E1599">
      <w:pPr>
        <w:pStyle w:val="ac"/>
      </w:pPr>
      <w:r>
        <w:separator/>
      </w:r>
    </w:p>
  </w:endnote>
  <w:endnote w:type="continuationSeparator" w:id="0">
    <w:p w:rsidR="009B0AB3" w:rsidRDefault="009B0AB3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F33" w:rsidRDefault="00831F33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F33" w:rsidRDefault="00831F33">
    <w:pPr>
      <w:pStyle w:val="a6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C3" w:rsidRDefault="00EC50C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AB3" w:rsidRDefault="009B0AB3" w:rsidP="004E1599">
      <w:pPr>
        <w:pStyle w:val="ac"/>
      </w:pPr>
      <w:r>
        <w:separator/>
      </w:r>
    </w:p>
  </w:footnote>
  <w:footnote w:type="continuationSeparator" w:id="0">
    <w:p w:rsidR="009B0AB3" w:rsidRDefault="009B0AB3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F33" w:rsidRDefault="00831F3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831F33" w:rsidRDefault="00831F3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831F33">
      <w:trPr>
        <w:cantSplit/>
      </w:trPr>
      <w:tc>
        <w:tcPr>
          <w:tcW w:w="9570" w:type="dxa"/>
        </w:tcPr>
        <w:p w:rsidR="00831F33" w:rsidRPr="00551D99" w:rsidRDefault="00831F33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5pt;height:70.5pt" o:ole="" fillcolor="window">
                <v:imagedata r:id="rId1" o:title=""/>
              </v:shape>
              <o:OLEObject Type="Embed" ProgID="Word.Picture.8" ShapeID="_x0000_i1025" DrawAspect="Content" ObjectID="_1573044993" r:id="rId2"/>
            </w:object>
          </w:r>
        </w:p>
        <w:p w:rsidR="00831F33" w:rsidRDefault="00831F33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31F33" w:rsidRPr="00331576" w:rsidRDefault="00831F3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831F33" w:rsidRPr="00331576" w:rsidRDefault="00831F3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31F33" w:rsidRDefault="00831F33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31F33" w:rsidRDefault="00831F33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31F33" w:rsidRDefault="00831F33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F33" w:rsidRDefault="00831F33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F33" w:rsidRDefault="00831F3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831F33" w:rsidRDefault="00831F33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831F33">
      <w:trPr>
        <w:cantSplit/>
      </w:trPr>
      <w:tc>
        <w:tcPr>
          <w:tcW w:w="9570" w:type="dxa"/>
        </w:tcPr>
        <w:p w:rsidR="00831F33" w:rsidRPr="00A546CF" w:rsidRDefault="00831F33" w:rsidP="00766395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5pt;height:70.5pt" o:ole="" fillcolor="window">
                <v:imagedata r:id="rId1" o:title=""/>
              </v:shape>
              <o:OLEObject Type="Embed" ProgID="Word.Picture.8" ShapeID="_x0000_i1026" DrawAspect="Content" ObjectID="_1573044994" r:id="rId2"/>
            </w:object>
          </w:r>
          <w:r>
            <w:t xml:space="preserve">                                           </w:t>
          </w:r>
        </w:p>
        <w:p w:rsidR="00831F33" w:rsidRDefault="00831F33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831F33" w:rsidRDefault="00831F33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31F33" w:rsidRPr="00331576" w:rsidRDefault="00831F3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831F33" w:rsidRPr="00331576" w:rsidRDefault="00831F3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31F33" w:rsidRDefault="00831F33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31F33" w:rsidRDefault="00831F33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31F33" w:rsidRDefault="00831F33">
    <w:pPr>
      <w:pStyle w:val="a4"/>
      <w:spacing w:before="0" w:after="0"/>
      <w:ind w:firstLine="0"/>
      <w:jc w:val="left"/>
      <w:rPr>
        <w:sz w:val="16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C3" w:rsidRDefault="00EC50C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C50C3" w:rsidRDefault="00EC50C3">
    <w:pPr>
      <w:pStyle w:val="a4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C50C3">
      <w:trPr>
        <w:cantSplit/>
      </w:trPr>
      <w:tc>
        <w:tcPr>
          <w:tcW w:w="9570" w:type="dxa"/>
        </w:tcPr>
        <w:p w:rsidR="00EC50C3" w:rsidRPr="00A546CF" w:rsidRDefault="00EC50C3" w:rsidP="00766395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5pt;height:70.5pt" o:ole="" fillcolor="window">
                <v:imagedata r:id="rId1" o:title=""/>
              </v:shape>
              <o:OLEObject Type="Embed" ProgID="Word.Picture.8" ShapeID="_x0000_i1027" DrawAspect="Content" ObjectID="_1573044995" r:id="rId2"/>
            </w:object>
          </w:r>
          <w:r>
            <w:t xml:space="preserve">                                           </w: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C50C3" w:rsidRDefault="00EC50C3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C50C3" w:rsidRDefault="00EC50C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3901"/>
    <w:rsid w:val="000245FF"/>
    <w:rsid w:val="00033064"/>
    <w:rsid w:val="00037A98"/>
    <w:rsid w:val="00046655"/>
    <w:rsid w:val="00046798"/>
    <w:rsid w:val="000578E2"/>
    <w:rsid w:val="00062E3F"/>
    <w:rsid w:val="0006311E"/>
    <w:rsid w:val="00067B2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B50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6612"/>
    <w:rsid w:val="000C74A6"/>
    <w:rsid w:val="000E1675"/>
    <w:rsid w:val="000E1BE0"/>
    <w:rsid w:val="000E4B99"/>
    <w:rsid w:val="000E4D2A"/>
    <w:rsid w:val="00100BDA"/>
    <w:rsid w:val="0011330A"/>
    <w:rsid w:val="001173AD"/>
    <w:rsid w:val="00124300"/>
    <w:rsid w:val="00127B9E"/>
    <w:rsid w:val="0015687D"/>
    <w:rsid w:val="001627E7"/>
    <w:rsid w:val="001717E7"/>
    <w:rsid w:val="0017210B"/>
    <w:rsid w:val="00185E4E"/>
    <w:rsid w:val="001A3748"/>
    <w:rsid w:val="001C0BF2"/>
    <w:rsid w:val="001C18CB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697C"/>
    <w:rsid w:val="002E7A58"/>
    <w:rsid w:val="002F6440"/>
    <w:rsid w:val="003050CB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63D9C"/>
    <w:rsid w:val="00365782"/>
    <w:rsid w:val="0037012D"/>
    <w:rsid w:val="00371F4C"/>
    <w:rsid w:val="00377927"/>
    <w:rsid w:val="00381A4B"/>
    <w:rsid w:val="003847EB"/>
    <w:rsid w:val="0038630C"/>
    <w:rsid w:val="0039195C"/>
    <w:rsid w:val="0039344E"/>
    <w:rsid w:val="00394312"/>
    <w:rsid w:val="003B4A34"/>
    <w:rsid w:val="003B4C18"/>
    <w:rsid w:val="003B6F30"/>
    <w:rsid w:val="003C3C7D"/>
    <w:rsid w:val="003C7789"/>
    <w:rsid w:val="003D7925"/>
    <w:rsid w:val="00404623"/>
    <w:rsid w:val="00430E38"/>
    <w:rsid w:val="00431C1D"/>
    <w:rsid w:val="004477AF"/>
    <w:rsid w:val="00451D8C"/>
    <w:rsid w:val="004556FB"/>
    <w:rsid w:val="004560E4"/>
    <w:rsid w:val="0046611D"/>
    <w:rsid w:val="0047298A"/>
    <w:rsid w:val="00472F3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1567"/>
    <w:rsid w:val="004D72B2"/>
    <w:rsid w:val="004E1599"/>
    <w:rsid w:val="004F79C8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5018"/>
    <w:rsid w:val="005A6966"/>
    <w:rsid w:val="005B5524"/>
    <w:rsid w:val="005B624E"/>
    <w:rsid w:val="005C11DE"/>
    <w:rsid w:val="005C126F"/>
    <w:rsid w:val="005D09D8"/>
    <w:rsid w:val="005D2EE2"/>
    <w:rsid w:val="005D6C1F"/>
    <w:rsid w:val="005E09F7"/>
    <w:rsid w:val="005F3290"/>
    <w:rsid w:val="005F4768"/>
    <w:rsid w:val="005F7CBE"/>
    <w:rsid w:val="006160EA"/>
    <w:rsid w:val="00636B60"/>
    <w:rsid w:val="00650C5E"/>
    <w:rsid w:val="00663C17"/>
    <w:rsid w:val="006664E6"/>
    <w:rsid w:val="00673543"/>
    <w:rsid w:val="006748F5"/>
    <w:rsid w:val="006749A3"/>
    <w:rsid w:val="00683AD1"/>
    <w:rsid w:val="00685E42"/>
    <w:rsid w:val="006870A1"/>
    <w:rsid w:val="006921EE"/>
    <w:rsid w:val="00694BAA"/>
    <w:rsid w:val="006A4855"/>
    <w:rsid w:val="006B2343"/>
    <w:rsid w:val="006C7095"/>
    <w:rsid w:val="006C7360"/>
    <w:rsid w:val="006D63F9"/>
    <w:rsid w:val="006E5C8D"/>
    <w:rsid w:val="006F09FB"/>
    <w:rsid w:val="006F3F6D"/>
    <w:rsid w:val="006F60AC"/>
    <w:rsid w:val="006F6FBE"/>
    <w:rsid w:val="006F792D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C6D"/>
    <w:rsid w:val="00763F43"/>
    <w:rsid w:val="0076558A"/>
    <w:rsid w:val="00766160"/>
    <w:rsid w:val="00766395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F0D7D"/>
    <w:rsid w:val="007F31F1"/>
    <w:rsid w:val="007F6309"/>
    <w:rsid w:val="00800AB9"/>
    <w:rsid w:val="00831F33"/>
    <w:rsid w:val="0083246F"/>
    <w:rsid w:val="008357A3"/>
    <w:rsid w:val="00842B13"/>
    <w:rsid w:val="00871E66"/>
    <w:rsid w:val="00876BA2"/>
    <w:rsid w:val="0089053A"/>
    <w:rsid w:val="008A23F5"/>
    <w:rsid w:val="008A46D1"/>
    <w:rsid w:val="008B380A"/>
    <w:rsid w:val="008C17D8"/>
    <w:rsid w:val="008C1851"/>
    <w:rsid w:val="008C5E5E"/>
    <w:rsid w:val="008E6F1F"/>
    <w:rsid w:val="008E75BE"/>
    <w:rsid w:val="008F28FC"/>
    <w:rsid w:val="00901AB5"/>
    <w:rsid w:val="00912C52"/>
    <w:rsid w:val="009133B1"/>
    <w:rsid w:val="00923B58"/>
    <w:rsid w:val="00942C5C"/>
    <w:rsid w:val="00942F43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71AB"/>
    <w:rsid w:val="009B0AB3"/>
    <w:rsid w:val="009C185F"/>
    <w:rsid w:val="009C3F5F"/>
    <w:rsid w:val="009C67E7"/>
    <w:rsid w:val="009D17B0"/>
    <w:rsid w:val="009D2864"/>
    <w:rsid w:val="009D5A68"/>
    <w:rsid w:val="009E345F"/>
    <w:rsid w:val="009E52D9"/>
    <w:rsid w:val="009F7FFE"/>
    <w:rsid w:val="00A07493"/>
    <w:rsid w:val="00A1378B"/>
    <w:rsid w:val="00A2116D"/>
    <w:rsid w:val="00A25472"/>
    <w:rsid w:val="00A347AE"/>
    <w:rsid w:val="00A358F8"/>
    <w:rsid w:val="00A35DC1"/>
    <w:rsid w:val="00A41E40"/>
    <w:rsid w:val="00A546CF"/>
    <w:rsid w:val="00A6260B"/>
    <w:rsid w:val="00A62CA9"/>
    <w:rsid w:val="00A8328A"/>
    <w:rsid w:val="00A86DD3"/>
    <w:rsid w:val="00A87878"/>
    <w:rsid w:val="00A929B6"/>
    <w:rsid w:val="00A96F5D"/>
    <w:rsid w:val="00AA15D3"/>
    <w:rsid w:val="00AA1864"/>
    <w:rsid w:val="00AA3045"/>
    <w:rsid w:val="00AA4D65"/>
    <w:rsid w:val="00AA58E8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1C60"/>
    <w:rsid w:val="00AD6658"/>
    <w:rsid w:val="00AF5D07"/>
    <w:rsid w:val="00B07492"/>
    <w:rsid w:val="00B10421"/>
    <w:rsid w:val="00B13872"/>
    <w:rsid w:val="00B21606"/>
    <w:rsid w:val="00B373D8"/>
    <w:rsid w:val="00B37F9F"/>
    <w:rsid w:val="00B41FB1"/>
    <w:rsid w:val="00B427A6"/>
    <w:rsid w:val="00B508A7"/>
    <w:rsid w:val="00B544D2"/>
    <w:rsid w:val="00B6335F"/>
    <w:rsid w:val="00B65D6E"/>
    <w:rsid w:val="00B710F7"/>
    <w:rsid w:val="00B7287C"/>
    <w:rsid w:val="00B86074"/>
    <w:rsid w:val="00BA199E"/>
    <w:rsid w:val="00BA5419"/>
    <w:rsid w:val="00BA5E76"/>
    <w:rsid w:val="00BD23A5"/>
    <w:rsid w:val="00BE5B5F"/>
    <w:rsid w:val="00C0106E"/>
    <w:rsid w:val="00C10C84"/>
    <w:rsid w:val="00C120B9"/>
    <w:rsid w:val="00C175F4"/>
    <w:rsid w:val="00C2171E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95A14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43BB"/>
    <w:rsid w:val="00D574F1"/>
    <w:rsid w:val="00D61D25"/>
    <w:rsid w:val="00D6352B"/>
    <w:rsid w:val="00D64594"/>
    <w:rsid w:val="00D711D3"/>
    <w:rsid w:val="00D7231B"/>
    <w:rsid w:val="00D77074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179AC"/>
    <w:rsid w:val="00E21EA8"/>
    <w:rsid w:val="00E234D9"/>
    <w:rsid w:val="00E35541"/>
    <w:rsid w:val="00E41CFF"/>
    <w:rsid w:val="00E436B4"/>
    <w:rsid w:val="00E43D41"/>
    <w:rsid w:val="00E708ED"/>
    <w:rsid w:val="00E722F3"/>
    <w:rsid w:val="00E80F53"/>
    <w:rsid w:val="00E82667"/>
    <w:rsid w:val="00E84FCA"/>
    <w:rsid w:val="00EB0448"/>
    <w:rsid w:val="00EB1C6D"/>
    <w:rsid w:val="00EB340B"/>
    <w:rsid w:val="00EB3A9C"/>
    <w:rsid w:val="00EC064D"/>
    <w:rsid w:val="00EC07C1"/>
    <w:rsid w:val="00EC50C3"/>
    <w:rsid w:val="00ED22AA"/>
    <w:rsid w:val="00ED7BD4"/>
    <w:rsid w:val="00EE52F9"/>
    <w:rsid w:val="00EE56E9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679DD"/>
    <w:rsid w:val="00F86DD1"/>
    <w:rsid w:val="00F90156"/>
    <w:rsid w:val="00F950CF"/>
    <w:rsid w:val="00F95A5E"/>
    <w:rsid w:val="00FA20BD"/>
    <w:rsid w:val="00FA2BE9"/>
    <w:rsid w:val="00FB2363"/>
    <w:rsid w:val="00FB5E5E"/>
    <w:rsid w:val="00FC6326"/>
    <w:rsid w:val="00FC6C9F"/>
    <w:rsid w:val="00FD0A76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0DE86-07E0-431C-9F33-0A84CBF04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0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Василина Александровна Котова</cp:lastModifiedBy>
  <cp:revision>2</cp:revision>
  <cp:lastPrinted>2015-10-29T12:46:00Z</cp:lastPrinted>
  <dcterms:created xsi:type="dcterms:W3CDTF">2017-11-24T09:10:00Z</dcterms:created>
  <dcterms:modified xsi:type="dcterms:W3CDTF">2017-11-24T09:10:00Z</dcterms:modified>
</cp:coreProperties>
</file>