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736" w:rsidRPr="00CD10E4" w:rsidRDefault="005463FF" w:rsidP="005A58E7">
      <w:pPr>
        <w:pStyle w:val="aa"/>
        <w:spacing w:before="0" w:after="0"/>
        <w:jc w:val="left"/>
      </w:pPr>
      <w:r w:rsidRPr="00CD10E4">
        <w:t xml:space="preserve"> </w:t>
      </w:r>
    </w:p>
    <w:p w:rsidR="00E349D8" w:rsidRPr="00CD10E4" w:rsidRDefault="00C3745E" w:rsidP="005373C7">
      <w:pPr>
        <w:ind w:firstLine="0"/>
        <w:jc w:val="center"/>
        <w:rPr>
          <w:b/>
        </w:rPr>
      </w:pPr>
      <w:r w:rsidRPr="00CD10E4">
        <w:rPr>
          <w:b/>
        </w:rPr>
        <w:t>РАСПОРЯЖЕНИЕ</w:t>
      </w:r>
    </w:p>
    <w:p w:rsidR="00405313" w:rsidRPr="00CD10E4" w:rsidRDefault="00405313" w:rsidP="005373C7">
      <w:pPr>
        <w:ind w:firstLine="0"/>
        <w:jc w:val="center"/>
        <w:rPr>
          <w:b/>
        </w:rPr>
      </w:pPr>
    </w:p>
    <w:p w:rsidR="00373271" w:rsidRPr="00CD10E4" w:rsidRDefault="007A5D31" w:rsidP="005373C7">
      <w:pPr>
        <w:tabs>
          <w:tab w:val="left" w:pos="7626"/>
        </w:tabs>
        <w:ind w:firstLine="0"/>
      </w:pPr>
      <w:r w:rsidRPr="00CD10E4">
        <w:t>____________</w:t>
      </w:r>
      <w:r w:rsidR="00373271" w:rsidRPr="00CD10E4">
        <w:tab/>
        <w:t>№</w:t>
      </w:r>
      <w:r w:rsidR="00022F92" w:rsidRPr="00CD10E4">
        <w:t xml:space="preserve"> </w:t>
      </w:r>
      <w:r w:rsidR="005B29DA" w:rsidRPr="00CD10E4">
        <w:t>__</w:t>
      </w:r>
      <w:r w:rsidR="00B82B54" w:rsidRPr="00CD10E4">
        <w:t>_</w:t>
      </w:r>
      <w:r w:rsidRPr="00CD10E4">
        <w:t>____</w:t>
      </w:r>
      <w:r w:rsidR="005B29DA" w:rsidRPr="00CD10E4">
        <w:t>______</w:t>
      </w:r>
    </w:p>
    <w:p w:rsidR="00AC56A4" w:rsidRPr="00CD10E4" w:rsidRDefault="00AC56A4" w:rsidP="005373C7">
      <w:pPr>
        <w:tabs>
          <w:tab w:val="left" w:pos="7626"/>
        </w:tabs>
        <w:ind w:firstLine="0"/>
        <w:jc w:val="both"/>
        <w:rPr>
          <w:b/>
          <w:bCs/>
          <w:szCs w:val="26"/>
        </w:rPr>
      </w:pPr>
    </w:p>
    <w:p w:rsidR="00055112" w:rsidRPr="00B65E2D" w:rsidRDefault="00B65E2D" w:rsidP="00B65E2D">
      <w:pPr>
        <w:ind w:right="-1" w:firstLine="0"/>
        <w:jc w:val="center"/>
        <w:rPr>
          <w:szCs w:val="26"/>
        </w:rPr>
      </w:pPr>
      <w:r w:rsidRPr="00B65E2D">
        <w:rPr>
          <w:bCs/>
          <w:iCs/>
          <w:szCs w:val="26"/>
        </w:rPr>
        <w:t>О государственной поддержке молодежных и детских общественных</w:t>
      </w:r>
      <w:r>
        <w:rPr>
          <w:bCs/>
          <w:iCs/>
          <w:szCs w:val="26"/>
        </w:rPr>
        <w:t xml:space="preserve"> </w:t>
      </w:r>
      <w:r w:rsidRPr="00B65E2D">
        <w:rPr>
          <w:bCs/>
          <w:iCs/>
          <w:szCs w:val="26"/>
        </w:rPr>
        <w:t xml:space="preserve">объединений, </w:t>
      </w:r>
      <w:r w:rsidR="00A577CE">
        <w:rPr>
          <w:bCs/>
          <w:iCs/>
          <w:szCs w:val="26"/>
        </w:rPr>
        <w:t>программы</w:t>
      </w:r>
      <w:r w:rsidR="00EB54E9">
        <w:rPr>
          <w:bCs/>
          <w:iCs/>
          <w:szCs w:val="26"/>
        </w:rPr>
        <w:t xml:space="preserve"> которых признаны </w:t>
      </w:r>
      <w:r w:rsidRPr="00B65E2D">
        <w:rPr>
          <w:bCs/>
          <w:iCs/>
          <w:szCs w:val="26"/>
        </w:rPr>
        <w:t>победи</w:t>
      </w:r>
      <w:r w:rsidR="00EB54E9">
        <w:rPr>
          <w:bCs/>
          <w:iCs/>
          <w:szCs w:val="26"/>
        </w:rPr>
        <w:t>телями</w:t>
      </w:r>
      <w:r w:rsidRPr="00B65E2D">
        <w:rPr>
          <w:bCs/>
          <w:iCs/>
          <w:szCs w:val="26"/>
        </w:rPr>
        <w:t xml:space="preserve"> областно</w:t>
      </w:r>
      <w:r w:rsidR="00EB54E9">
        <w:rPr>
          <w:bCs/>
          <w:iCs/>
          <w:szCs w:val="26"/>
        </w:rPr>
        <w:t>го</w:t>
      </w:r>
      <w:r>
        <w:rPr>
          <w:bCs/>
          <w:iCs/>
          <w:szCs w:val="26"/>
        </w:rPr>
        <w:t xml:space="preserve"> </w:t>
      </w:r>
      <w:r w:rsidRPr="00B65E2D">
        <w:rPr>
          <w:bCs/>
          <w:iCs/>
          <w:szCs w:val="26"/>
        </w:rPr>
        <w:t>конкурс</w:t>
      </w:r>
      <w:r w:rsidR="00EB54E9">
        <w:rPr>
          <w:bCs/>
          <w:iCs/>
          <w:szCs w:val="26"/>
        </w:rPr>
        <w:t>а</w:t>
      </w:r>
      <w:r w:rsidR="00A577CE">
        <w:rPr>
          <w:bCs/>
          <w:iCs/>
          <w:szCs w:val="26"/>
        </w:rPr>
        <w:t xml:space="preserve"> программ</w:t>
      </w:r>
      <w:r w:rsidRPr="00B65E2D">
        <w:rPr>
          <w:bCs/>
          <w:iCs/>
          <w:szCs w:val="26"/>
        </w:rPr>
        <w:t xml:space="preserve"> молодежных и детских</w:t>
      </w:r>
      <w:r>
        <w:rPr>
          <w:bCs/>
          <w:iCs/>
          <w:szCs w:val="26"/>
        </w:rPr>
        <w:t xml:space="preserve"> </w:t>
      </w:r>
      <w:r w:rsidRPr="00B65E2D">
        <w:rPr>
          <w:bCs/>
          <w:iCs/>
          <w:szCs w:val="26"/>
        </w:rPr>
        <w:t>общественных объединений</w:t>
      </w:r>
      <w:r w:rsidR="00A577CE">
        <w:rPr>
          <w:bCs/>
          <w:iCs/>
          <w:szCs w:val="26"/>
        </w:rPr>
        <w:t xml:space="preserve"> </w:t>
      </w:r>
    </w:p>
    <w:p w:rsidR="000F07CB" w:rsidRDefault="000F07CB" w:rsidP="00FA5EB0">
      <w:pPr>
        <w:ind w:right="-1" w:firstLine="0"/>
        <w:jc w:val="center"/>
        <w:rPr>
          <w:szCs w:val="26"/>
        </w:rPr>
      </w:pPr>
    </w:p>
    <w:p w:rsidR="00B65E2D" w:rsidRPr="00CF442D" w:rsidRDefault="00B65E2D" w:rsidP="00FA5EB0">
      <w:pPr>
        <w:ind w:right="-1" w:firstLine="0"/>
        <w:jc w:val="center"/>
        <w:rPr>
          <w:szCs w:val="26"/>
        </w:rPr>
      </w:pPr>
    </w:p>
    <w:p w:rsidR="00B65E2D" w:rsidRPr="00EB54E9" w:rsidRDefault="00A430FF" w:rsidP="00A577CE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 </w:t>
      </w:r>
      <w:proofErr w:type="gramStart"/>
      <w:r w:rsidR="00B65E2D" w:rsidRPr="00B65E2D">
        <w:rPr>
          <w:rFonts w:ascii="Times New Roman" w:hAnsi="Times New Roman" w:cs="Times New Roman"/>
          <w:color w:val="000000"/>
          <w:sz w:val="26"/>
          <w:szCs w:val="26"/>
        </w:rPr>
        <w:t xml:space="preserve">На основании </w:t>
      </w:r>
      <w:r w:rsidR="00B65E2D" w:rsidRPr="00B65E2D">
        <w:rPr>
          <w:rFonts w:ascii="Times New Roman" w:hAnsi="Times New Roman" w:cs="Times New Roman"/>
          <w:sz w:val="26"/>
          <w:szCs w:val="26"/>
        </w:rPr>
        <w:t xml:space="preserve">постановления Администрации Томской </w:t>
      </w:r>
      <w:r w:rsidR="00A577CE">
        <w:rPr>
          <w:rFonts w:ascii="Times New Roman" w:hAnsi="Times New Roman" w:cs="Times New Roman"/>
          <w:sz w:val="26"/>
          <w:szCs w:val="26"/>
        </w:rPr>
        <w:t xml:space="preserve">от </w:t>
      </w:r>
      <w:r w:rsidR="00B05AF8" w:rsidRPr="00C5251D">
        <w:rPr>
          <w:rFonts w:ascii="Times New Roman" w:hAnsi="Times New Roman" w:cs="Times New Roman"/>
          <w:sz w:val="24"/>
          <w:szCs w:val="24"/>
        </w:rPr>
        <w:t>16.</w:t>
      </w:r>
      <w:r w:rsidR="00A577CE">
        <w:rPr>
          <w:rFonts w:ascii="Times New Roman" w:hAnsi="Times New Roman" w:cs="Times New Roman"/>
          <w:sz w:val="24"/>
          <w:szCs w:val="24"/>
        </w:rPr>
        <w:t>07</w:t>
      </w:r>
      <w:r w:rsidR="00B05AF8" w:rsidRPr="00C5251D">
        <w:rPr>
          <w:rFonts w:ascii="Times New Roman" w:hAnsi="Times New Roman" w:cs="Times New Roman"/>
          <w:sz w:val="24"/>
          <w:szCs w:val="24"/>
        </w:rPr>
        <w:t>.201</w:t>
      </w:r>
      <w:r w:rsidR="00A577CE">
        <w:rPr>
          <w:rFonts w:ascii="Times New Roman" w:hAnsi="Times New Roman" w:cs="Times New Roman"/>
          <w:sz w:val="24"/>
          <w:szCs w:val="24"/>
        </w:rPr>
        <w:t>4</w:t>
      </w:r>
      <w:r w:rsidR="00B05AF8" w:rsidRPr="00C5251D">
        <w:rPr>
          <w:rFonts w:ascii="Times New Roman" w:hAnsi="Times New Roman" w:cs="Times New Roman"/>
          <w:sz w:val="24"/>
          <w:szCs w:val="24"/>
        </w:rPr>
        <w:t xml:space="preserve"> № </w:t>
      </w:r>
      <w:r w:rsidR="00A577CE">
        <w:rPr>
          <w:rFonts w:ascii="Times New Roman" w:hAnsi="Times New Roman" w:cs="Times New Roman"/>
          <w:sz w:val="24"/>
          <w:szCs w:val="24"/>
        </w:rPr>
        <w:t>270</w:t>
      </w:r>
      <w:r w:rsidR="00B05AF8">
        <w:rPr>
          <w:rFonts w:ascii="Times New Roman" w:hAnsi="Times New Roman" w:cs="Times New Roman"/>
          <w:sz w:val="24"/>
          <w:szCs w:val="24"/>
        </w:rPr>
        <w:t>а</w:t>
      </w:r>
      <w:r w:rsidR="00B05AF8" w:rsidRPr="00C5251D">
        <w:rPr>
          <w:rFonts w:ascii="Times New Roman" w:hAnsi="Times New Roman" w:cs="Times New Roman"/>
          <w:sz w:val="24"/>
          <w:szCs w:val="24"/>
        </w:rPr>
        <w:t xml:space="preserve"> «</w:t>
      </w:r>
      <w:r w:rsidR="00A577CE">
        <w:rPr>
          <w:rFonts w:ascii="Times New Roman" w:hAnsi="Times New Roman" w:cs="Times New Roman"/>
          <w:sz w:val="24"/>
          <w:szCs w:val="24"/>
        </w:rPr>
        <w:t>Об областном конкурсе программ молодежных и детских общественных объединений</w:t>
      </w:r>
      <w:r w:rsidR="00B05AF8" w:rsidRPr="00C5251D">
        <w:rPr>
          <w:rFonts w:ascii="Times New Roman" w:hAnsi="Times New Roman" w:cs="Times New Roman"/>
          <w:sz w:val="24"/>
          <w:szCs w:val="24"/>
        </w:rPr>
        <w:t>»</w:t>
      </w:r>
      <w:r w:rsidR="00B05AF8">
        <w:rPr>
          <w:rFonts w:ascii="Times New Roman" w:hAnsi="Times New Roman" w:cs="Times New Roman"/>
          <w:sz w:val="26"/>
          <w:szCs w:val="26"/>
        </w:rPr>
        <w:t xml:space="preserve"> </w:t>
      </w:r>
      <w:r w:rsidR="00B65E2D">
        <w:rPr>
          <w:rFonts w:ascii="Times New Roman" w:hAnsi="Times New Roman" w:cs="Times New Roman"/>
          <w:sz w:val="26"/>
          <w:szCs w:val="26"/>
        </w:rPr>
        <w:t>(в редакции постановления Администрац</w:t>
      </w:r>
      <w:r w:rsidR="00A577CE">
        <w:rPr>
          <w:rFonts w:ascii="Times New Roman" w:hAnsi="Times New Roman" w:cs="Times New Roman"/>
          <w:sz w:val="26"/>
          <w:szCs w:val="26"/>
        </w:rPr>
        <w:t>ии Томской области от 14.11.2016 № 360</w:t>
      </w:r>
      <w:r w:rsidR="00B65E2D">
        <w:rPr>
          <w:rFonts w:ascii="Times New Roman" w:hAnsi="Times New Roman" w:cs="Times New Roman"/>
          <w:sz w:val="26"/>
          <w:szCs w:val="26"/>
        </w:rPr>
        <w:t>а)</w:t>
      </w:r>
      <w:r w:rsidR="00B65E2D" w:rsidRPr="00B65E2D">
        <w:rPr>
          <w:rFonts w:ascii="Times New Roman" w:hAnsi="Times New Roman" w:cs="Times New Roman"/>
          <w:sz w:val="26"/>
          <w:szCs w:val="26"/>
        </w:rPr>
        <w:t xml:space="preserve">, </w:t>
      </w:r>
      <w:r w:rsidR="00B65E2D">
        <w:rPr>
          <w:rFonts w:ascii="Times New Roman" w:hAnsi="Times New Roman" w:cs="Times New Roman"/>
          <w:sz w:val="26"/>
          <w:szCs w:val="26"/>
        </w:rPr>
        <w:t>протокола от 1</w:t>
      </w:r>
      <w:r w:rsidR="00A577CE">
        <w:rPr>
          <w:rFonts w:ascii="Times New Roman" w:hAnsi="Times New Roman" w:cs="Times New Roman"/>
          <w:sz w:val="26"/>
          <w:szCs w:val="26"/>
        </w:rPr>
        <w:t>7</w:t>
      </w:r>
      <w:r w:rsidR="00B65E2D" w:rsidRPr="00B65E2D">
        <w:rPr>
          <w:rFonts w:ascii="Times New Roman" w:hAnsi="Times New Roman" w:cs="Times New Roman"/>
          <w:sz w:val="26"/>
          <w:szCs w:val="26"/>
        </w:rPr>
        <w:t>.</w:t>
      </w:r>
      <w:r w:rsidR="00A577CE">
        <w:rPr>
          <w:rFonts w:ascii="Times New Roman" w:hAnsi="Times New Roman" w:cs="Times New Roman"/>
          <w:sz w:val="26"/>
          <w:szCs w:val="26"/>
        </w:rPr>
        <w:t>07</w:t>
      </w:r>
      <w:r w:rsidR="00B65E2D" w:rsidRPr="00B65E2D">
        <w:rPr>
          <w:rFonts w:ascii="Times New Roman" w:hAnsi="Times New Roman" w:cs="Times New Roman"/>
          <w:sz w:val="26"/>
          <w:szCs w:val="26"/>
        </w:rPr>
        <w:t>.201</w:t>
      </w:r>
      <w:r w:rsidR="00B05AF8">
        <w:rPr>
          <w:rFonts w:ascii="Times New Roman" w:hAnsi="Times New Roman" w:cs="Times New Roman"/>
          <w:sz w:val="26"/>
          <w:szCs w:val="26"/>
        </w:rPr>
        <w:t>7</w:t>
      </w:r>
      <w:r w:rsidR="00B65E2D" w:rsidRPr="00B65E2D">
        <w:rPr>
          <w:rFonts w:ascii="Times New Roman" w:hAnsi="Times New Roman" w:cs="Times New Roman"/>
          <w:sz w:val="26"/>
          <w:szCs w:val="26"/>
        </w:rPr>
        <w:t xml:space="preserve"> заседания Конкурсной комиссии по проведению областного конкурса </w:t>
      </w:r>
      <w:r w:rsidR="00A577CE">
        <w:rPr>
          <w:rFonts w:ascii="Times New Roman" w:hAnsi="Times New Roman" w:cs="Times New Roman"/>
          <w:sz w:val="26"/>
          <w:szCs w:val="26"/>
        </w:rPr>
        <w:t>программ</w:t>
      </w:r>
      <w:r w:rsidR="00B65E2D" w:rsidRPr="00B65E2D">
        <w:rPr>
          <w:rFonts w:ascii="Times New Roman" w:hAnsi="Times New Roman" w:cs="Times New Roman"/>
          <w:sz w:val="26"/>
          <w:szCs w:val="26"/>
        </w:rPr>
        <w:t xml:space="preserve"> молодежных и детских общественных объединений, в целях реализации </w:t>
      </w:r>
      <w:r>
        <w:rPr>
          <w:rFonts w:ascii="Times New Roman" w:hAnsi="Times New Roman" w:cs="Times New Roman"/>
          <w:sz w:val="26"/>
          <w:szCs w:val="26"/>
        </w:rPr>
        <w:t>пункта 1</w:t>
      </w:r>
      <w:r w:rsidR="00A577CE">
        <w:rPr>
          <w:rFonts w:ascii="Times New Roman" w:hAnsi="Times New Roman" w:cs="Times New Roman"/>
          <w:sz w:val="26"/>
          <w:szCs w:val="26"/>
        </w:rPr>
        <w:t>.1</w:t>
      </w:r>
      <w:r>
        <w:rPr>
          <w:rFonts w:ascii="Times New Roman" w:hAnsi="Times New Roman" w:cs="Times New Roman"/>
          <w:sz w:val="26"/>
          <w:szCs w:val="26"/>
        </w:rPr>
        <w:t xml:space="preserve"> раздела </w:t>
      </w:r>
      <w:r w:rsidR="00B65E2D" w:rsidRPr="00B65E2D">
        <w:rPr>
          <w:rFonts w:ascii="Times New Roman" w:hAnsi="Times New Roman" w:cs="Times New Roman"/>
          <w:sz w:val="26"/>
          <w:szCs w:val="26"/>
        </w:rPr>
        <w:t xml:space="preserve">1 Приложения к распоряжению Департамента </w:t>
      </w:r>
      <w:r>
        <w:rPr>
          <w:rFonts w:ascii="Times New Roman" w:hAnsi="Times New Roman" w:cs="Times New Roman"/>
          <w:sz w:val="26"/>
          <w:szCs w:val="26"/>
        </w:rPr>
        <w:t>по молодежной политике, физической культуре и спорту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Томской </w:t>
      </w:r>
      <w:r w:rsidRPr="00EB54E9">
        <w:rPr>
          <w:rFonts w:ascii="Times New Roman" w:hAnsi="Times New Roman" w:cs="Times New Roman"/>
          <w:sz w:val="26"/>
          <w:szCs w:val="26"/>
        </w:rPr>
        <w:t xml:space="preserve">области </w:t>
      </w:r>
      <w:r w:rsidR="00B65E2D" w:rsidRPr="00EB54E9">
        <w:rPr>
          <w:rFonts w:ascii="Times New Roman" w:hAnsi="Times New Roman" w:cs="Times New Roman"/>
          <w:sz w:val="26"/>
          <w:szCs w:val="26"/>
        </w:rPr>
        <w:t xml:space="preserve">от </w:t>
      </w:r>
      <w:r w:rsidR="00B05AF8">
        <w:rPr>
          <w:rFonts w:ascii="Times New Roman" w:hAnsi="Times New Roman" w:cs="Times New Roman"/>
          <w:sz w:val="26"/>
          <w:szCs w:val="26"/>
        </w:rPr>
        <w:t>30.12.2016 № 645</w:t>
      </w:r>
      <w:r w:rsidRPr="00EB54E9">
        <w:rPr>
          <w:rFonts w:ascii="Times New Roman" w:hAnsi="Times New Roman" w:cs="Times New Roman"/>
          <w:sz w:val="26"/>
          <w:szCs w:val="26"/>
        </w:rPr>
        <w:t>-р</w:t>
      </w:r>
      <w:r w:rsidR="00B65E2D" w:rsidRPr="00EB54E9">
        <w:rPr>
          <w:rFonts w:ascii="Times New Roman" w:hAnsi="Times New Roman" w:cs="Times New Roman"/>
          <w:sz w:val="26"/>
          <w:szCs w:val="26"/>
        </w:rPr>
        <w:t xml:space="preserve"> «О</w:t>
      </w:r>
      <w:r w:rsidR="006C56CD" w:rsidRPr="00EB54E9">
        <w:rPr>
          <w:rFonts w:ascii="Times New Roman" w:hAnsi="Times New Roman" w:cs="Times New Roman"/>
          <w:sz w:val="26"/>
          <w:szCs w:val="26"/>
        </w:rPr>
        <w:t>б утверждении календарного плана мероприятий в сфере государственной молодежной политики</w:t>
      </w:r>
      <w:r w:rsidR="00B65E2D" w:rsidRPr="00EB54E9">
        <w:rPr>
          <w:rFonts w:ascii="Times New Roman" w:hAnsi="Times New Roman" w:cs="Times New Roman"/>
          <w:sz w:val="26"/>
          <w:szCs w:val="26"/>
        </w:rPr>
        <w:t xml:space="preserve"> </w:t>
      </w:r>
      <w:r w:rsidR="00B05AF8">
        <w:rPr>
          <w:rFonts w:ascii="Times New Roman" w:hAnsi="Times New Roman" w:cs="Times New Roman"/>
          <w:sz w:val="26"/>
          <w:szCs w:val="26"/>
        </w:rPr>
        <w:t xml:space="preserve">в Томской области </w:t>
      </w:r>
      <w:r w:rsidR="00A577CE">
        <w:rPr>
          <w:rFonts w:ascii="Times New Roman" w:hAnsi="Times New Roman" w:cs="Times New Roman"/>
          <w:sz w:val="26"/>
          <w:szCs w:val="26"/>
        </w:rPr>
        <w:t>на 2017 год» (в редакции от 30</w:t>
      </w:r>
      <w:r w:rsidR="00B05AF8">
        <w:rPr>
          <w:rFonts w:ascii="Times New Roman" w:hAnsi="Times New Roman" w:cs="Times New Roman"/>
          <w:sz w:val="26"/>
          <w:szCs w:val="26"/>
        </w:rPr>
        <w:t>.0</w:t>
      </w:r>
      <w:r w:rsidR="00A577CE">
        <w:rPr>
          <w:rFonts w:ascii="Times New Roman" w:hAnsi="Times New Roman" w:cs="Times New Roman"/>
          <w:sz w:val="26"/>
          <w:szCs w:val="26"/>
        </w:rPr>
        <w:t>6</w:t>
      </w:r>
      <w:r w:rsidR="00B05AF8">
        <w:rPr>
          <w:rFonts w:ascii="Times New Roman" w:hAnsi="Times New Roman" w:cs="Times New Roman"/>
          <w:sz w:val="26"/>
          <w:szCs w:val="26"/>
        </w:rPr>
        <w:t xml:space="preserve">.2017 </w:t>
      </w:r>
      <w:r w:rsidR="00A577CE">
        <w:rPr>
          <w:rFonts w:ascii="Times New Roman" w:hAnsi="Times New Roman" w:cs="Times New Roman"/>
          <w:sz w:val="26"/>
          <w:szCs w:val="26"/>
        </w:rPr>
        <w:t xml:space="preserve">     № 37</w:t>
      </w:r>
      <w:r w:rsidR="00B05AF8">
        <w:rPr>
          <w:rFonts w:ascii="Times New Roman" w:hAnsi="Times New Roman" w:cs="Times New Roman"/>
          <w:sz w:val="26"/>
          <w:szCs w:val="26"/>
        </w:rPr>
        <w:t>-р-М</w:t>
      </w:r>
      <w:r w:rsidR="00EB54E9" w:rsidRPr="00EB54E9">
        <w:rPr>
          <w:rFonts w:ascii="Times New Roman" w:hAnsi="Times New Roman" w:cs="Times New Roman"/>
          <w:sz w:val="26"/>
          <w:szCs w:val="26"/>
        </w:rPr>
        <w:t>) у</w:t>
      </w:r>
      <w:r w:rsidR="00B65E2D" w:rsidRPr="00EB54E9">
        <w:rPr>
          <w:rFonts w:ascii="Times New Roman" w:hAnsi="Times New Roman" w:cs="Times New Roman"/>
          <w:sz w:val="26"/>
          <w:szCs w:val="26"/>
        </w:rPr>
        <w:t xml:space="preserve">твердить </w:t>
      </w:r>
      <w:r w:rsidR="00AE52FD">
        <w:rPr>
          <w:rFonts w:ascii="Times New Roman" w:hAnsi="Times New Roman" w:cs="Times New Roman"/>
          <w:sz w:val="26"/>
          <w:szCs w:val="26"/>
        </w:rPr>
        <w:t xml:space="preserve">прилагаемый </w:t>
      </w:r>
      <w:r w:rsidR="00B65E2D" w:rsidRPr="00EB54E9">
        <w:rPr>
          <w:rFonts w:ascii="Times New Roman" w:hAnsi="Times New Roman" w:cs="Times New Roman"/>
          <w:sz w:val="26"/>
          <w:szCs w:val="26"/>
        </w:rPr>
        <w:t xml:space="preserve">список </w:t>
      </w:r>
      <w:r w:rsidR="00EB54E9" w:rsidRPr="00EB54E9">
        <w:rPr>
          <w:rFonts w:ascii="Times New Roman" w:hAnsi="Times New Roman" w:cs="Times New Roman"/>
          <w:bCs/>
          <w:iCs/>
          <w:sz w:val="26"/>
          <w:szCs w:val="26"/>
        </w:rPr>
        <w:t>молодежных и детских общественных объединений,</w:t>
      </w:r>
      <w:r w:rsidR="00A577CE">
        <w:rPr>
          <w:rFonts w:ascii="Times New Roman" w:hAnsi="Times New Roman" w:cs="Times New Roman"/>
          <w:bCs/>
          <w:iCs/>
          <w:sz w:val="26"/>
          <w:szCs w:val="26"/>
        </w:rPr>
        <w:t xml:space="preserve"> программы</w:t>
      </w:r>
      <w:r w:rsidR="00EB54E9" w:rsidRPr="00EB54E9">
        <w:rPr>
          <w:rFonts w:ascii="Times New Roman" w:hAnsi="Times New Roman" w:cs="Times New Roman"/>
          <w:bCs/>
          <w:iCs/>
          <w:sz w:val="26"/>
          <w:szCs w:val="26"/>
        </w:rPr>
        <w:t xml:space="preserve"> которых признаны победителями областного конкурса </w:t>
      </w:r>
      <w:r w:rsidR="00A577CE">
        <w:rPr>
          <w:rFonts w:ascii="Times New Roman" w:hAnsi="Times New Roman" w:cs="Times New Roman"/>
          <w:bCs/>
          <w:iCs/>
          <w:sz w:val="26"/>
          <w:szCs w:val="26"/>
        </w:rPr>
        <w:t>программ</w:t>
      </w:r>
      <w:r w:rsidR="00EB54E9" w:rsidRPr="00EB54E9">
        <w:rPr>
          <w:rFonts w:ascii="Times New Roman" w:hAnsi="Times New Roman" w:cs="Times New Roman"/>
          <w:bCs/>
          <w:iCs/>
          <w:sz w:val="26"/>
          <w:szCs w:val="26"/>
        </w:rPr>
        <w:t xml:space="preserve"> молодежных и детских общественных объединений</w:t>
      </w:r>
      <w:r w:rsidR="00EB54E9">
        <w:rPr>
          <w:rFonts w:ascii="Times New Roman" w:hAnsi="Times New Roman" w:cs="Times New Roman"/>
          <w:bCs/>
          <w:iCs/>
          <w:sz w:val="26"/>
          <w:szCs w:val="26"/>
        </w:rPr>
        <w:t>,</w:t>
      </w:r>
      <w:r w:rsidR="00B65E2D" w:rsidRPr="00EB54E9">
        <w:rPr>
          <w:rFonts w:ascii="Times New Roman" w:hAnsi="Times New Roman" w:cs="Times New Roman"/>
          <w:sz w:val="26"/>
          <w:szCs w:val="26"/>
        </w:rPr>
        <w:t xml:space="preserve"> получающих государственную поддержку </w:t>
      </w:r>
      <w:r w:rsidR="00EB54E9">
        <w:rPr>
          <w:rFonts w:ascii="Times New Roman" w:hAnsi="Times New Roman" w:cs="Times New Roman"/>
          <w:sz w:val="26"/>
          <w:szCs w:val="26"/>
        </w:rPr>
        <w:t xml:space="preserve">в </w:t>
      </w:r>
      <w:r w:rsidR="00B65E2D" w:rsidRPr="00EB54E9">
        <w:rPr>
          <w:rFonts w:ascii="Times New Roman" w:hAnsi="Times New Roman" w:cs="Times New Roman"/>
          <w:sz w:val="26"/>
          <w:szCs w:val="26"/>
        </w:rPr>
        <w:t>виде субсидии из областного бюджета</w:t>
      </w:r>
      <w:r w:rsidR="00AE52F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65E2D" w:rsidRPr="00B65E2D" w:rsidRDefault="00B65E2D" w:rsidP="00B65E2D">
      <w:pPr>
        <w:ind w:firstLine="720"/>
        <w:jc w:val="both"/>
        <w:rPr>
          <w:szCs w:val="26"/>
        </w:rPr>
      </w:pPr>
      <w:r w:rsidRPr="00B65E2D">
        <w:rPr>
          <w:szCs w:val="26"/>
        </w:rPr>
        <w:t>2. Комитету по моло</w:t>
      </w:r>
      <w:r w:rsidR="00B05AF8">
        <w:rPr>
          <w:szCs w:val="26"/>
        </w:rPr>
        <w:t>дежной политике (Карташев Г.А.</w:t>
      </w:r>
      <w:r w:rsidRPr="00B65E2D">
        <w:rPr>
          <w:szCs w:val="26"/>
        </w:rPr>
        <w:t xml:space="preserve">) в течение 10 рабочих дней со дня принятия настоящего </w:t>
      </w:r>
      <w:r w:rsidR="00AE52FD">
        <w:rPr>
          <w:szCs w:val="26"/>
        </w:rPr>
        <w:t xml:space="preserve">распоряжения </w:t>
      </w:r>
      <w:r w:rsidRPr="00B65E2D">
        <w:rPr>
          <w:szCs w:val="26"/>
        </w:rPr>
        <w:t xml:space="preserve"> организовать </w:t>
      </w:r>
      <w:r w:rsidR="00AE52FD">
        <w:rPr>
          <w:szCs w:val="26"/>
        </w:rPr>
        <w:t>заключение</w:t>
      </w:r>
      <w:r w:rsidRPr="00B65E2D">
        <w:rPr>
          <w:szCs w:val="26"/>
        </w:rPr>
        <w:t xml:space="preserve"> договоров о предоставлении субсидии из областного бюджета с молодежными и детскими общест</w:t>
      </w:r>
      <w:r w:rsidR="00A577CE">
        <w:rPr>
          <w:szCs w:val="26"/>
        </w:rPr>
        <w:t>венными объединениями, программы</w:t>
      </w:r>
      <w:r w:rsidRPr="00B65E2D">
        <w:rPr>
          <w:szCs w:val="26"/>
        </w:rPr>
        <w:t xml:space="preserve"> которых победили в конкурсе.</w:t>
      </w:r>
    </w:p>
    <w:p w:rsidR="00B65E2D" w:rsidRPr="00B65E2D" w:rsidRDefault="00B65E2D" w:rsidP="00B65E2D">
      <w:pPr>
        <w:ind w:firstLine="720"/>
        <w:jc w:val="both"/>
        <w:rPr>
          <w:szCs w:val="26"/>
        </w:rPr>
      </w:pPr>
      <w:r w:rsidRPr="00B65E2D">
        <w:rPr>
          <w:szCs w:val="26"/>
        </w:rPr>
        <w:t>3. Отделу финансов Департамента (</w:t>
      </w:r>
      <w:proofErr w:type="spellStart"/>
      <w:r w:rsidRPr="00B65E2D">
        <w:rPr>
          <w:szCs w:val="26"/>
        </w:rPr>
        <w:t>Бушова</w:t>
      </w:r>
      <w:proofErr w:type="spellEnd"/>
      <w:r w:rsidRPr="00B65E2D">
        <w:rPr>
          <w:szCs w:val="26"/>
        </w:rPr>
        <w:t xml:space="preserve"> О.Г.) обеспечить передачу субсидии, согласно</w:t>
      </w:r>
      <w:r w:rsidR="00AE52FD">
        <w:rPr>
          <w:szCs w:val="26"/>
        </w:rPr>
        <w:t xml:space="preserve"> заключенным</w:t>
      </w:r>
      <w:r w:rsidRPr="00B65E2D">
        <w:rPr>
          <w:szCs w:val="26"/>
        </w:rPr>
        <w:t xml:space="preserve"> договорам о предоставлении субсидии из областного бюджета.</w:t>
      </w:r>
    </w:p>
    <w:p w:rsidR="00B65E2D" w:rsidRPr="00B65E2D" w:rsidRDefault="00B65E2D" w:rsidP="00B65E2D">
      <w:pPr>
        <w:ind w:firstLine="720"/>
        <w:jc w:val="both"/>
        <w:rPr>
          <w:szCs w:val="26"/>
        </w:rPr>
      </w:pPr>
      <w:r w:rsidRPr="00B65E2D">
        <w:rPr>
          <w:szCs w:val="26"/>
        </w:rPr>
        <w:t xml:space="preserve">4. </w:t>
      </w:r>
      <w:proofErr w:type="gramStart"/>
      <w:r w:rsidRPr="00B65E2D">
        <w:rPr>
          <w:szCs w:val="26"/>
        </w:rPr>
        <w:t>Контроль з</w:t>
      </w:r>
      <w:r w:rsidR="00EB54E9">
        <w:rPr>
          <w:szCs w:val="26"/>
        </w:rPr>
        <w:t>а</w:t>
      </w:r>
      <w:proofErr w:type="gramEnd"/>
      <w:r w:rsidR="00EB54E9">
        <w:rPr>
          <w:szCs w:val="26"/>
        </w:rPr>
        <w:t xml:space="preserve"> исполнением настоящего распоряжения </w:t>
      </w:r>
      <w:r w:rsidR="00B05AF8">
        <w:rPr>
          <w:szCs w:val="26"/>
        </w:rPr>
        <w:t>оставляю за собой</w:t>
      </w:r>
      <w:r w:rsidR="00EB54E9">
        <w:rPr>
          <w:szCs w:val="26"/>
        </w:rPr>
        <w:t>.</w:t>
      </w:r>
    </w:p>
    <w:p w:rsidR="00B65E2D" w:rsidRPr="00B65E2D" w:rsidRDefault="00B65E2D" w:rsidP="00B65E2D">
      <w:pPr>
        <w:ind w:firstLine="720"/>
        <w:jc w:val="both"/>
        <w:rPr>
          <w:szCs w:val="26"/>
        </w:rPr>
      </w:pPr>
    </w:p>
    <w:p w:rsidR="00B65E2D" w:rsidRDefault="00B65E2D" w:rsidP="00B65E2D">
      <w:pPr>
        <w:ind w:firstLine="720"/>
        <w:jc w:val="both"/>
        <w:rPr>
          <w:szCs w:val="26"/>
        </w:rPr>
      </w:pPr>
    </w:p>
    <w:p w:rsidR="00EB54E9" w:rsidRPr="00B65E2D" w:rsidRDefault="00EB54E9" w:rsidP="00B65E2D">
      <w:pPr>
        <w:ind w:firstLine="720"/>
        <w:jc w:val="both"/>
        <w:rPr>
          <w:szCs w:val="26"/>
        </w:rPr>
      </w:pPr>
    </w:p>
    <w:p w:rsidR="00B65E2D" w:rsidRPr="00B65E2D" w:rsidRDefault="00B65E2D" w:rsidP="00B65E2D">
      <w:pPr>
        <w:ind w:firstLine="0"/>
        <w:jc w:val="both"/>
        <w:rPr>
          <w:szCs w:val="26"/>
        </w:rPr>
      </w:pPr>
      <w:r w:rsidRPr="00B65E2D">
        <w:rPr>
          <w:szCs w:val="26"/>
        </w:rPr>
        <w:t xml:space="preserve">Начальник Департамента                   </w:t>
      </w:r>
      <w:r w:rsidRPr="00B65E2D">
        <w:rPr>
          <w:szCs w:val="26"/>
        </w:rPr>
        <w:tab/>
      </w:r>
      <w:r w:rsidRPr="00B65E2D">
        <w:rPr>
          <w:szCs w:val="26"/>
        </w:rPr>
        <w:tab/>
      </w:r>
      <w:r w:rsidR="00EB54E9">
        <w:rPr>
          <w:szCs w:val="26"/>
        </w:rPr>
        <w:tab/>
      </w:r>
      <w:r w:rsidR="00EB54E9">
        <w:rPr>
          <w:szCs w:val="26"/>
        </w:rPr>
        <w:tab/>
      </w:r>
      <w:r w:rsidR="00EB54E9">
        <w:rPr>
          <w:szCs w:val="26"/>
        </w:rPr>
        <w:tab/>
      </w:r>
      <w:r w:rsidR="00EB54E9">
        <w:rPr>
          <w:szCs w:val="26"/>
        </w:rPr>
        <w:tab/>
      </w:r>
      <w:r w:rsidRPr="00B65E2D">
        <w:rPr>
          <w:szCs w:val="26"/>
        </w:rPr>
        <w:t xml:space="preserve"> </w:t>
      </w:r>
      <w:r w:rsidR="00EB54E9">
        <w:rPr>
          <w:szCs w:val="26"/>
        </w:rPr>
        <w:t xml:space="preserve"> </w:t>
      </w:r>
      <w:r w:rsidRPr="00B65E2D">
        <w:rPr>
          <w:szCs w:val="26"/>
        </w:rPr>
        <w:t>М.В.Максимов</w:t>
      </w:r>
    </w:p>
    <w:p w:rsidR="00B65E2D" w:rsidRDefault="00B65E2D" w:rsidP="00B65E2D">
      <w:pPr>
        <w:tabs>
          <w:tab w:val="left" w:pos="1085"/>
        </w:tabs>
        <w:ind w:firstLine="0"/>
        <w:jc w:val="both"/>
        <w:rPr>
          <w:szCs w:val="26"/>
        </w:rPr>
      </w:pPr>
    </w:p>
    <w:p w:rsidR="00EB54E9" w:rsidRDefault="00EB54E9" w:rsidP="00B65E2D">
      <w:pPr>
        <w:tabs>
          <w:tab w:val="left" w:pos="1085"/>
        </w:tabs>
        <w:ind w:firstLine="0"/>
        <w:jc w:val="both"/>
        <w:rPr>
          <w:szCs w:val="26"/>
        </w:rPr>
      </w:pPr>
    </w:p>
    <w:p w:rsidR="00EB54E9" w:rsidRDefault="00EB54E9" w:rsidP="00B65E2D">
      <w:pPr>
        <w:tabs>
          <w:tab w:val="left" w:pos="1085"/>
        </w:tabs>
        <w:ind w:firstLine="0"/>
        <w:jc w:val="both"/>
        <w:rPr>
          <w:szCs w:val="26"/>
        </w:rPr>
      </w:pPr>
    </w:p>
    <w:p w:rsidR="00EB54E9" w:rsidRPr="00B65E2D" w:rsidRDefault="00EB54E9" w:rsidP="00B65E2D">
      <w:pPr>
        <w:tabs>
          <w:tab w:val="left" w:pos="1085"/>
        </w:tabs>
        <w:ind w:firstLine="0"/>
        <w:jc w:val="both"/>
        <w:rPr>
          <w:szCs w:val="26"/>
        </w:rPr>
      </w:pPr>
    </w:p>
    <w:p w:rsidR="00B65E2D" w:rsidRDefault="00B05AF8" w:rsidP="00B65E2D">
      <w:pPr>
        <w:tabs>
          <w:tab w:val="left" w:pos="1085"/>
        </w:tabs>
        <w:ind w:firstLine="0"/>
        <w:jc w:val="both"/>
        <w:rPr>
          <w:sz w:val="20"/>
        </w:rPr>
      </w:pPr>
      <w:proofErr w:type="spellStart"/>
      <w:r>
        <w:rPr>
          <w:sz w:val="20"/>
        </w:rPr>
        <w:t>Г.А.Карташев</w:t>
      </w:r>
      <w:proofErr w:type="spellEnd"/>
    </w:p>
    <w:p w:rsidR="00CC454A" w:rsidRDefault="00CC454A" w:rsidP="00B65E2D">
      <w:pPr>
        <w:tabs>
          <w:tab w:val="left" w:pos="1085"/>
        </w:tabs>
        <w:ind w:firstLine="0"/>
        <w:jc w:val="both"/>
        <w:rPr>
          <w:sz w:val="20"/>
        </w:rPr>
      </w:pPr>
    </w:p>
    <w:p w:rsidR="00AE52FD" w:rsidRDefault="00AE52FD" w:rsidP="00AE52FD">
      <w:pPr>
        <w:ind w:left="5529" w:firstLine="0"/>
        <w:rPr>
          <w:sz w:val="24"/>
          <w:szCs w:val="24"/>
        </w:rPr>
      </w:pPr>
    </w:p>
    <w:p w:rsidR="00A577CE" w:rsidRDefault="00A577CE" w:rsidP="00AE52FD">
      <w:pPr>
        <w:ind w:left="5529" w:firstLine="0"/>
        <w:rPr>
          <w:sz w:val="24"/>
          <w:szCs w:val="24"/>
        </w:rPr>
      </w:pPr>
    </w:p>
    <w:p w:rsidR="00A577CE" w:rsidRDefault="00A577CE" w:rsidP="00AE52FD">
      <w:pPr>
        <w:ind w:left="5529" w:firstLine="0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5495"/>
        <w:gridCol w:w="4359"/>
      </w:tblGrid>
      <w:tr w:rsidR="00AE52FD" w:rsidRPr="00D41398" w:rsidTr="00D41398">
        <w:tc>
          <w:tcPr>
            <w:tcW w:w="5495" w:type="dxa"/>
          </w:tcPr>
          <w:p w:rsidR="00AE52FD" w:rsidRPr="00D41398" w:rsidRDefault="00AE52FD" w:rsidP="0053726B">
            <w:pPr>
              <w:ind w:left="-142" w:firstLine="0"/>
              <w:rPr>
                <w:sz w:val="24"/>
                <w:szCs w:val="24"/>
              </w:rPr>
            </w:pPr>
          </w:p>
        </w:tc>
        <w:tc>
          <w:tcPr>
            <w:tcW w:w="4359" w:type="dxa"/>
          </w:tcPr>
          <w:p w:rsidR="00AE52FD" w:rsidRPr="00D41398" w:rsidRDefault="00026717" w:rsidP="00D41398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</w:t>
            </w:r>
          </w:p>
          <w:p w:rsidR="00AE52FD" w:rsidRPr="00D41398" w:rsidRDefault="00AE52FD" w:rsidP="00D41398">
            <w:pPr>
              <w:ind w:firstLine="0"/>
              <w:jc w:val="both"/>
              <w:rPr>
                <w:sz w:val="24"/>
                <w:szCs w:val="24"/>
              </w:rPr>
            </w:pPr>
            <w:r w:rsidRPr="00D41398">
              <w:rPr>
                <w:sz w:val="24"/>
                <w:szCs w:val="24"/>
              </w:rPr>
              <w:t xml:space="preserve">распоряжением Департамента по молодежной политике, физической культуре и спорту Томской области </w:t>
            </w:r>
          </w:p>
          <w:p w:rsidR="00AE52FD" w:rsidRPr="00D41398" w:rsidRDefault="00A577CE" w:rsidP="00D41398">
            <w:pPr>
              <w:ind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от_____июл</w:t>
            </w:r>
            <w:r w:rsidR="00B05AF8">
              <w:rPr>
                <w:sz w:val="24"/>
                <w:szCs w:val="24"/>
              </w:rPr>
              <w:t>я</w:t>
            </w:r>
            <w:proofErr w:type="spellEnd"/>
            <w:r w:rsidR="00B05AF8">
              <w:rPr>
                <w:sz w:val="24"/>
                <w:szCs w:val="24"/>
              </w:rPr>
              <w:t xml:space="preserve"> 2017</w:t>
            </w:r>
            <w:r w:rsidR="00AE52FD" w:rsidRPr="00D41398">
              <w:rPr>
                <w:sz w:val="24"/>
                <w:szCs w:val="24"/>
              </w:rPr>
              <w:t xml:space="preserve"> года № __________</w:t>
            </w:r>
          </w:p>
        </w:tc>
      </w:tr>
    </w:tbl>
    <w:p w:rsidR="00CC454A" w:rsidRPr="00A8131E" w:rsidRDefault="00CC454A" w:rsidP="00AE52FD">
      <w:pPr>
        <w:ind w:firstLine="0"/>
        <w:rPr>
          <w:sz w:val="24"/>
          <w:szCs w:val="24"/>
        </w:rPr>
      </w:pPr>
    </w:p>
    <w:p w:rsidR="00CC454A" w:rsidRPr="00CF5671" w:rsidRDefault="00CC454A" w:rsidP="00CC454A">
      <w:pPr>
        <w:ind w:firstLine="0"/>
        <w:jc w:val="center"/>
        <w:rPr>
          <w:b/>
          <w:sz w:val="24"/>
          <w:szCs w:val="24"/>
        </w:rPr>
      </w:pPr>
      <w:r w:rsidRPr="00CC454A">
        <w:rPr>
          <w:b/>
          <w:szCs w:val="26"/>
        </w:rPr>
        <w:t xml:space="preserve">СПИСОК </w:t>
      </w:r>
      <w:r w:rsidRPr="00CC454A">
        <w:rPr>
          <w:b/>
          <w:bCs/>
          <w:iCs/>
          <w:szCs w:val="26"/>
        </w:rPr>
        <w:t>МОЛОДЕЖНЫХ И ДЕТСКИХ ОБЩ</w:t>
      </w:r>
      <w:r w:rsidR="00A577CE">
        <w:rPr>
          <w:b/>
          <w:bCs/>
          <w:iCs/>
          <w:szCs w:val="26"/>
        </w:rPr>
        <w:t>ЕСТВЕННЫХ ОБЪЕДИНЕНИЙ, ПРОГРАММЫ</w:t>
      </w:r>
      <w:r w:rsidRPr="00CC454A">
        <w:rPr>
          <w:b/>
          <w:bCs/>
          <w:iCs/>
          <w:szCs w:val="26"/>
        </w:rPr>
        <w:t xml:space="preserve"> КОТОРЫХ ПРИЗНАНЫ ПОБЕДИТЕЛ</w:t>
      </w:r>
      <w:r w:rsidR="00A577CE">
        <w:rPr>
          <w:b/>
          <w:bCs/>
          <w:iCs/>
          <w:szCs w:val="26"/>
        </w:rPr>
        <w:t>ЯМИ ОБЛАСТНОГО КОНКУРСА ПРОГРАММ</w:t>
      </w:r>
      <w:r w:rsidRPr="00CC454A">
        <w:rPr>
          <w:b/>
          <w:bCs/>
          <w:iCs/>
          <w:szCs w:val="26"/>
        </w:rPr>
        <w:t xml:space="preserve"> МОЛОДЕЖНЫХ И ДЕТСКИХ ОБЩЕСТВЕННЫХ ОБЪЕДИНЕНИЙ</w:t>
      </w:r>
      <w:r w:rsidRPr="00CC454A">
        <w:rPr>
          <w:b/>
          <w:szCs w:val="26"/>
        </w:rPr>
        <w:t>, ПОЛУЧАЮЩИХ ГОСУДАРСТВЕННУЮ ПОДДЕРЖКУ</w:t>
      </w:r>
      <w:r w:rsidRPr="00CF5671">
        <w:rPr>
          <w:b/>
          <w:sz w:val="24"/>
          <w:szCs w:val="24"/>
        </w:rPr>
        <w:t xml:space="preserve"> ВИДЕ СУБСИДИИ ИЗ ОБЛАСТНОГО БЮДЖЕТА</w:t>
      </w:r>
    </w:p>
    <w:p w:rsidR="0053726B" w:rsidRDefault="0053726B" w:rsidP="0053726B">
      <w:pPr>
        <w:jc w:val="both"/>
      </w:pPr>
    </w:p>
    <w:p w:rsidR="00AF7FC2" w:rsidRDefault="00AF7FC2" w:rsidP="00AF7FC2">
      <w:pPr>
        <w:jc w:val="both"/>
        <w:rPr>
          <w:color w:val="000000"/>
          <w:szCs w:val="26"/>
        </w:rPr>
      </w:pPr>
    </w:p>
    <w:tbl>
      <w:tblPr>
        <w:tblW w:w="1020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545"/>
        <w:gridCol w:w="3969"/>
        <w:gridCol w:w="1984"/>
      </w:tblGrid>
      <w:tr w:rsidR="00AF7FC2" w:rsidRPr="00AF7FC2" w:rsidTr="002765F7">
        <w:trPr>
          <w:cantSplit/>
          <w:trHeight w:val="1239"/>
        </w:trPr>
        <w:tc>
          <w:tcPr>
            <w:tcW w:w="709" w:type="dxa"/>
          </w:tcPr>
          <w:p w:rsidR="00AF7FC2" w:rsidRPr="00AF7FC2" w:rsidRDefault="00AF7FC2" w:rsidP="00AF7FC2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AF7FC2">
              <w:rPr>
                <w:b/>
                <w:sz w:val="24"/>
                <w:szCs w:val="24"/>
              </w:rPr>
              <w:t>№</w:t>
            </w:r>
          </w:p>
          <w:p w:rsidR="00AF7FC2" w:rsidRPr="00AF7FC2" w:rsidRDefault="00AF7FC2" w:rsidP="00AF7FC2">
            <w:pPr>
              <w:rPr>
                <w:sz w:val="24"/>
                <w:szCs w:val="24"/>
              </w:rPr>
            </w:pPr>
          </w:p>
          <w:p w:rsidR="00AF7FC2" w:rsidRPr="00AF7FC2" w:rsidRDefault="00AF7FC2" w:rsidP="00AF7FC2">
            <w:pPr>
              <w:ind w:left="-7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AF7FC2">
              <w:rPr>
                <w:sz w:val="24"/>
                <w:szCs w:val="24"/>
              </w:rPr>
              <w:t>№</w:t>
            </w:r>
          </w:p>
        </w:tc>
        <w:tc>
          <w:tcPr>
            <w:tcW w:w="3545" w:type="dxa"/>
          </w:tcPr>
          <w:p w:rsidR="00AF7FC2" w:rsidRPr="00AF7FC2" w:rsidRDefault="00AF7FC2" w:rsidP="00AF7FC2">
            <w:pPr>
              <w:rPr>
                <w:b/>
                <w:sz w:val="24"/>
                <w:szCs w:val="24"/>
              </w:rPr>
            </w:pPr>
          </w:p>
          <w:p w:rsidR="00AF7FC2" w:rsidRPr="00AF7FC2" w:rsidRDefault="00AF7FC2" w:rsidP="00AF7FC2">
            <w:pPr>
              <w:rPr>
                <w:b/>
                <w:sz w:val="24"/>
                <w:szCs w:val="24"/>
              </w:rPr>
            </w:pPr>
          </w:p>
          <w:p w:rsidR="00AF7FC2" w:rsidRPr="00AF7FC2" w:rsidRDefault="00AF7FC2" w:rsidP="00AF7FC2">
            <w:pPr>
              <w:ind w:firstLine="0"/>
              <w:rPr>
                <w:b/>
                <w:sz w:val="24"/>
                <w:szCs w:val="24"/>
              </w:rPr>
            </w:pPr>
            <w:r w:rsidRPr="00AF7FC2">
              <w:rPr>
                <w:b/>
                <w:sz w:val="24"/>
                <w:szCs w:val="24"/>
              </w:rPr>
              <w:t xml:space="preserve">Наименование победителя. </w:t>
            </w:r>
          </w:p>
          <w:p w:rsidR="00AF7FC2" w:rsidRPr="00AF7FC2" w:rsidRDefault="00AF7FC2" w:rsidP="00AF7FC2">
            <w:pPr>
              <w:ind w:firstLine="0"/>
              <w:rPr>
                <w:b/>
                <w:sz w:val="24"/>
                <w:szCs w:val="24"/>
              </w:rPr>
            </w:pPr>
            <w:r w:rsidRPr="00AF7FC2">
              <w:rPr>
                <w:b/>
                <w:sz w:val="24"/>
                <w:szCs w:val="24"/>
              </w:rPr>
              <w:t>Название программы</w:t>
            </w:r>
          </w:p>
        </w:tc>
        <w:tc>
          <w:tcPr>
            <w:tcW w:w="3969" w:type="dxa"/>
          </w:tcPr>
          <w:p w:rsidR="00AF7FC2" w:rsidRPr="00AF7FC2" w:rsidRDefault="00AF7FC2" w:rsidP="00AF7FC2">
            <w:pPr>
              <w:rPr>
                <w:b/>
                <w:sz w:val="24"/>
                <w:szCs w:val="24"/>
              </w:rPr>
            </w:pPr>
          </w:p>
          <w:p w:rsidR="00AF7FC2" w:rsidRPr="00AF7FC2" w:rsidRDefault="00AF7FC2" w:rsidP="00AF7FC2">
            <w:pPr>
              <w:rPr>
                <w:b/>
                <w:sz w:val="24"/>
                <w:szCs w:val="24"/>
              </w:rPr>
            </w:pPr>
          </w:p>
          <w:p w:rsidR="00AF7FC2" w:rsidRPr="00AF7FC2" w:rsidRDefault="00AF7FC2" w:rsidP="00AF7FC2">
            <w:pPr>
              <w:ind w:firstLine="0"/>
              <w:rPr>
                <w:b/>
                <w:sz w:val="24"/>
                <w:szCs w:val="24"/>
              </w:rPr>
            </w:pPr>
            <w:r w:rsidRPr="00AF7FC2">
              <w:rPr>
                <w:b/>
                <w:sz w:val="24"/>
                <w:szCs w:val="24"/>
              </w:rPr>
              <w:t>Направление конкурса</w:t>
            </w:r>
          </w:p>
          <w:p w:rsidR="00AF7FC2" w:rsidRPr="00AF7FC2" w:rsidRDefault="00AF7FC2" w:rsidP="00AF7FC2">
            <w:pPr>
              <w:rPr>
                <w:b/>
                <w:sz w:val="24"/>
                <w:szCs w:val="24"/>
              </w:rPr>
            </w:pPr>
          </w:p>
          <w:p w:rsidR="00AF7FC2" w:rsidRPr="00AF7FC2" w:rsidRDefault="00AF7FC2" w:rsidP="00AF7FC2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F7FC2" w:rsidRPr="00AF7FC2" w:rsidRDefault="00AF7FC2" w:rsidP="00AF7FC2">
            <w:pPr>
              <w:ind w:firstLine="0"/>
              <w:rPr>
                <w:b/>
                <w:sz w:val="24"/>
                <w:szCs w:val="24"/>
              </w:rPr>
            </w:pPr>
            <w:r w:rsidRPr="00AF7FC2">
              <w:rPr>
                <w:b/>
                <w:sz w:val="24"/>
                <w:szCs w:val="24"/>
              </w:rPr>
              <w:t>Сумма, необходимая для реализации программы</w:t>
            </w:r>
          </w:p>
        </w:tc>
      </w:tr>
      <w:tr w:rsidR="00AF7FC2" w:rsidRPr="00AF7FC2" w:rsidTr="002765F7">
        <w:tc>
          <w:tcPr>
            <w:tcW w:w="709" w:type="dxa"/>
          </w:tcPr>
          <w:p w:rsidR="00AF7FC2" w:rsidRPr="002765F7" w:rsidRDefault="00AF7FC2" w:rsidP="002765F7">
            <w:pPr>
              <w:pStyle w:val="af4"/>
              <w:numPr>
                <w:ilvl w:val="0"/>
                <w:numId w:val="28"/>
              </w:numPr>
              <w:tabs>
                <w:tab w:val="left" w:pos="3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5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Томская региональная социальная общественная организация «Свободная инициатива»</w:t>
            </w:r>
          </w:p>
          <w:p w:rsidR="002765F7" w:rsidRDefault="002765F7" w:rsidP="00AF7FC2">
            <w:pPr>
              <w:ind w:firstLine="0"/>
              <w:rPr>
                <w:sz w:val="24"/>
                <w:szCs w:val="24"/>
              </w:rPr>
            </w:pPr>
          </w:p>
          <w:p w:rsidR="00AF7FC2" w:rsidRPr="00AF7FC2" w:rsidRDefault="002765F7" w:rsidP="00AF7FC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</w:t>
            </w:r>
            <w:r w:rsidR="00AF7FC2" w:rsidRPr="00AF7FC2">
              <w:rPr>
                <w:sz w:val="24"/>
                <w:szCs w:val="24"/>
              </w:rPr>
              <w:t xml:space="preserve">  «</w:t>
            </w:r>
            <w:r w:rsidR="00AF7FC2" w:rsidRPr="00AF7FC2">
              <w:rPr>
                <w:sz w:val="24"/>
                <w:szCs w:val="24"/>
                <w:lang w:val="en-US"/>
              </w:rPr>
              <w:t>Street</w:t>
            </w:r>
            <w:r w:rsidR="00AF7FC2" w:rsidRPr="00AF7FC2">
              <w:rPr>
                <w:sz w:val="24"/>
                <w:szCs w:val="24"/>
              </w:rPr>
              <w:t xml:space="preserve"> </w:t>
            </w:r>
            <w:r w:rsidR="00AF7FC2" w:rsidRPr="00AF7FC2">
              <w:rPr>
                <w:sz w:val="24"/>
                <w:szCs w:val="24"/>
                <w:lang w:val="en-US"/>
              </w:rPr>
              <w:t>Vision</w:t>
            </w:r>
            <w:r w:rsidR="00AF7FC2" w:rsidRPr="00AF7FC2">
              <w:rPr>
                <w:sz w:val="24"/>
                <w:szCs w:val="24"/>
              </w:rPr>
              <w:t>»</w:t>
            </w:r>
          </w:p>
          <w:p w:rsidR="00AF7FC2" w:rsidRPr="00AF7FC2" w:rsidRDefault="00AF7FC2" w:rsidP="00AF7FC2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AF7FC2" w:rsidRPr="00AF7FC2" w:rsidRDefault="00AF7FC2" w:rsidP="00AF7FC2">
            <w:pPr>
              <w:ind w:firstLine="0"/>
              <w:rPr>
                <w:bCs/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Укрепление здоровья, формирование и пропаганда здорового образа жизни, создание условий для физического и духовного совершенствования детей и молодежи</w:t>
            </w:r>
          </w:p>
        </w:tc>
        <w:tc>
          <w:tcPr>
            <w:tcW w:w="1984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1 298,373 тыс. рублей.</w:t>
            </w:r>
          </w:p>
        </w:tc>
      </w:tr>
      <w:tr w:rsidR="00AF7FC2" w:rsidRPr="00AF7FC2" w:rsidTr="002765F7">
        <w:tc>
          <w:tcPr>
            <w:tcW w:w="709" w:type="dxa"/>
          </w:tcPr>
          <w:p w:rsidR="00AF7FC2" w:rsidRPr="002765F7" w:rsidRDefault="00AF7FC2" w:rsidP="002765F7">
            <w:pPr>
              <w:pStyle w:val="af4"/>
              <w:numPr>
                <w:ilvl w:val="0"/>
                <w:numId w:val="28"/>
              </w:numPr>
              <w:tabs>
                <w:tab w:val="left" w:pos="27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5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 xml:space="preserve">Томская </w:t>
            </w:r>
            <w:proofErr w:type="gramStart"/>
            <w:r w:rsidRPr="00AF7FC2">
              <w:rPr>
                <w:sz w:val="24"/>
                <w:szCs w:val="24"/>
              </w:rPr>
              <w:t>региональная</w:t>
            </w:r>
            <w:proofErr w:type="gramEnd"/>
            <w:r w:rsidRPr="00AF7FC2">
              <w:rPr>
                <w:sz w:val="24"/>
                <w:szCs w:val="24"/>
              </w:rPr>
              <w:t xml:space="preserve"> молодежная общественная организа</w:t>
            </w:r>
            <w:r w:rsidR="002765F7">
              <w:rPr>
                <w:sz w:val="24"/>
                <w:szCs w:val="24"/>
              </w:rPr>
              <w:t>ция «Поисковый отряд «Патриот»</w:t>
            </w:r>
          </w:p>
          <w:p w:rsidR="002765F7" w:rsidRDefault="002765F7" w:rsidP="00AF7FC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FC2" w:rsidRPr="00AF7FC2" w:rsidRDefault="00AF7FC2" w:rsidP="00AF7FC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FC2">
              <w:rPr>
                <w:rFonts w:ascii="Times New Roman" w:hAnsi="Times New Roman" w:cs="Times New Roman"/>
                <w:sz w:val="24"/>
                <w:szCs w:val="24"/>
              </w:rPr>
              <w:t>Программа «Мы помним</w:t>
            </w:r>
            <w:r w:rsidR="00276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F7FC2" w:rsidRPr="00AF7FC2" w:rsidRDefault="00AF7FC2" w:rsidP="00AF7FC2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Патриотическое воспитание детей и молодежи, знакомство с культурно-историческим наследием родного 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</w:t>
            </w:r>
          </w:p>
        </w:tc>
        <w:tc>
          <w:tcPr>
            <w:tcW w:w="1984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300,00 тыс. рублей</w:t>
            </w:r>
          </w:p>
        </w:tc>
      </w:tr>
      <w:tr w:rsidR="00AF7FC2" w:rsidRPr="00AF7FC2" w:rsidTr="002765F7">
        <w:tc>
          <w:tcPr>
            <w:tcW w:w="709" w:type="dxa"/>
          </w:tcPr>
          <w:p w:rsidR="00AF7FC2" w:rsidRPr="002765F7" w:rsidRDefault="00AF7FC2" w:rsidP="002765F7">
            <w:pPr>
              <w:pStyle w:val="af4"/>
              <w:numPr>
                <w:ilvl w:val="0"/>
                <w:numId w:val="2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545" w:type="dxa"/>
          </w:tcPr>
          <w:p w:rsidR="00AF7FC2" w:rsidRPr="00AF7FC2" w:rsidRDefault="00AF7FC2" w:rsidP="00AF7FC2">
            <w:pPr>
              <w:ind w:firstLine="0"/>
              <w:rPr>
                <w:rFonts w:eastAsia="Calibri"/>
                <w:sz w:val="24"/>
                <w:szCs w:val="24"/>
              </w:rPr>
            </w:pPr>
            <w:r w:rsidRPr="00AF7FC2">
              <w:rPr>
                <w:rFonts w:eastAsia="Calibri"/>
                <w:sz w:val="24"/>
                <w:szCs w:val="24"/>
              </w:rPr>
              <w:t xml:space="preserve">Томское региональное отделение Молодежной общероссийской общественной организации «Российские Студенческие Отряды» </w:t>
            </w:r>
          </w:p>
          <w:p w:rsidR="002765F7" w:rsidRDefault="002765F7" w:rsidP="00AF7FC2">
            <w:pPr>
              <w:ind w:firstLine="0"/>
              <w:rPr>
                <w:sz w:val="24"/>
                <w:szCs w:val="24"/>
              </w:rPr>
            </w:pPr>
          </w:p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 xml:space="preserve">Программа «Боец </w:t>
            </w:r>
            <w:proofErr w:type="spellStart"/>
            <w:r w:rsidRPr="00AF7FC2">
              <w:rPr>
                <w:sz w:val="24"/>
                <w:szCs w:val="24"/>
              </w:rPr>
              <w:t>РСО-звучит</w:t>
            </w:r>
            <w:proofErr w:type="spellEnd"/>
            <w:r w:rsidRPr="00AF7FC2">
              <w:rPr>
                <w:sz w:val="24"/>
                <w:szCs w:val="24"/>
              </w:rPr>
              <w:t xml:space="preserve"> гордо!»</w:t>
            </w:r>
          </w:p>
          <w:p w:rsidR="00AF7FC2" w:rsidRPr="00AF7FC2" w:rsidRDefault="00AF7FC2" w:rsidP="00AF7FC2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Создание условий для получения информации и знаний в области экономики, ориентация детей и молодежи в современной экономической ситуации, развитие молодежного предпринимательства, организация профессиональной подготовки и переподготовки, трудоустройства молодых специалистов, создание условий для развития движения студенческих отрядов</w:t>
            </w:r>
          </w:p>
        </w:tc>
        <w:tc>
          <w:tcPr>
            <w:tcW w:w="1984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800,00 тыс. рублей.</w:t>
            </w:r>
          </w:p>
        </w:tc>
      </w:tr>
      <w:tr w:rsidR="00AF7FC2" w:rsidRPr="00AF7FC2" w:rsidTr="002765F7">
        <w:tc>
          <w:tcPr>
            <w:tcW w:w="709" w:type="dxa"/>
          </w:tcPr>
          <w:p w:rsidR="00AF7FC2" w:rsidRPr="002765F7" w:rsidRDefault="00AF7FC2" w:rsidP="002765F7">
            <w:pPr>
              <w:pStyle w:val="af4"/>
              <w:numPr>
                <w:ilvl w:val="0"/>
                <w:numId w:val="28"/>
              </w:numPr>
              <w:tabs>
                <w:tab w:val="left" w:pos="27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5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Томский областной благотворительный общественный Фонд «Сибирь-СПИД-Помощь</w:t>
            </w:r>
            <w:r w:rsidRPr="00AF7FC2">
              <w:rPr>
                <w:rFonts w:eastAsia="Calibri"/>
                <w:sz w:val="24"/>
                <w:szCs w:val="24"/>
              </w:rPr>
              <w:t>»</w:t>
            </w:r>
            <w:r w:rsidRPr="00AF7FC2">
              <w:rPr>
                <w:sz w:val="24"/>
                <w:szCs w:val="24"/>
              </w:rPr>
              <w:t xml:space="preserve"> </w:t>
            </w:r>
          </w:p>
          <w:p w:rsidR="002765F7" w:rsidRDefault="002765F7" w:rsidP="00AF7FC2">
            <w:pPr>
              <w:ind w:firstLine="0"/>
              <w:rPr>
                <w:sz w:val="24"/>
                <w:szCs w:val="24"/>
              </w:rPr>
            </w:pPr>
          </w:p>
          <w:p w:rsidR="00AF7FC2" w:rsidRPr="00AF7FC2" w:rsidRDefault="00AF7FC2" w:rsidP="002765F7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Программа «</w:t>
            </w:r>
            <w:r w:rsidR="002765F7">
              <w:rPr>
                <w:sz w:val="24"/>
                <w:szCs w:val="24"/>
              </w:rPr>
              <w:t xml:space="preserve">Профилактика </w:t>
            </w:r>
            <w:r w:rsidR="002765F7">
              <w:rPr>
                <w:sz w:val="24"/>
                <w:szCs w:val="24"/>
              </w:rPr>
              <w:lastRenderedPageBreak/>
              <w:t>синдрома эмоционального выгорания среди добровольцев</w:t>
            </w:r>
            <w:r w:rsidRPr="00AF7FC2">
              <w:rPr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AF7FC2" w:rsidRPr="00AF7FC2" w:rsidRDefault="00AF7FC2" w:rsidP="00AF7FC2">
            <w:pPr>
              <w:ind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F7FC2">
              <w:rPr>
                <w:sz w:val="24"/>
                <w:szCs w:val="24"/>
              </w:rPr>
              <w:lastRenderedPageBreak/>
              <w:t>Развитие молодежного и детского добровольчества</w:t>
            </w:r>
          </w:p>
        </w:tc>
        <w:tc>
          <w:tcPr>
            <w:tcW w:w="1984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300,00 тыс</w:t>
            </w:r>
            <w:proofErr w:type="gramStart"/>
            <w:r w:rsidRPr="00AF7FC2">
              <w:rPr>
                <w:sz w:val="24"/>
                <w:szCs w:val="24"/>
              </w:rPr>
              <w:t>.р</w:t>
            </w:r>
            <w:proofErr w:type="gramEnd"/>
            <w:r w:rsidRPr="00AF7FC2">
              <w:rPr>
                <w:sz w:val="24"/>
                <w:szCs w:val="24"/>
              </w:rPr>
              <w:t>ублей</w:t>
            </w:r>
          </w:p>
        </w:tc>
      </w:tr>
      <w:tr w:rsidR="00AF7FC2" w:rsidRPr="00AF7FC2" w:rsidTr="002765F7">
        <w:tc>
          <w:tcPr>
            <w:tcW w:w="709" w:type="dxa"/>
          </w:tcPr>
          <w:p w:rsidR="002765F7" w:rsidRPr="002765F7" w:rsidRDefault="002765F7" w:rsidP="002765F7">
            <w:pPr>
              <w:pStyle w:val="af4"/>
              <w:numPr>
                <w:ilvl w:val="0"/>
                <w:numId w:val="28"/>
              </w:numPr>
              <w:tabs>
                <w:tab w:val="left" w:pos="273"/>
              </w:tabs>
              <w:jc w:val="center"/>
              <w:rPr>
                <w:sz w:val="24"/>
                <w:szCs w:val="24"/>
              </w:rPr>
            </w:pPr>
          </w:p>
          <w:p w:rsidR="00AF7FC2" w:rsidRPr="002765F7" w:rsidRDefault="00AF7FC2" w:rsidP="002765F7">
            <w:pPr>
              <w:tabs>
                <w:tab w:val="left" w:pos="301"/>
              </w:tabs>
              <w:rPr>
                <w:sz w:val="24"/>
                <w:szCs w:val="24"/>
              </w:rPr>
            </w:pPr>
          </w:p>
        </w:tc>
        <w:tc>
          <w:tcPr>
            <w:tcW w:w="3545" w:type="dxa"/>
          </w:tcPr>
          <w:p w:rsidR="002765F7" w:rsidRDefault="00AF7FC2" w:rsidP="00AF7FC2">
            <w:pPr>
              <w:ind w:firstLine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AF7FC2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Томская областная детская общественная организация «Хобби-центр» (ТОДОО «Хобби-центр») </w:t>
            </w:r>
          </w:p>
          <w:p w:rsidR="002765F7" w:rsidRDefault="002765F7" w:rsidP="00AF7FC2">
            <w:pPr>
              <w:ind w:firstLine="0"/>
              <w:rPr>
                <w:sz w:val="24"/>
                <w:szCs w:val="24"/>
              </w:rPr>
            </w:pPr>
          </w:p>
          <w:p w:rsidR="00AF7FC2" w:rsidRPr="00AF7FC2" w:rsidRDefault="00AF7FC2" w:rsidP="002765F7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 xml:space="preserve">Программа по развитию </w:t>
            </w:r>
            <w:proofErr w:type="spellStart"/>
            <w:r w:rsidRPr="00AF7FC2">
              <w:rPr>
                <w:sz w:val="24"/>
                <w:szCs w:val="24"/>
              </w:rPr>
              <w:t>надпрофессиональных</w:t>
            </w:r>
            <w:proofErr w:type="spellEnd"/>
            <w:r w:rsidRPr="00AF7FC2">
              <w:rPr>
                <w:sz w:val="24"/>
                <w:szCs w:val="24"/>
              </w:rPr>
              <w:t xml:space="preserve"> культурологических и социальных компетенций у обучающихся 8 классов «</w:t>
            </w:r>
            <w:proofErr w:type="spellStart"/>
            <w:r w:rsidRPr="00AF7FC2">
              <w:rPr>
                <w:sz w:val="24"/>
                <w:szCs w:val="24"/>
              </w:rPr>
              <w:t>Games</w:t>
            </w:r>
            <w:proofErr w:type="spellEnd"/>
            <w:r w:rsidRPr="00AF7FC2">
              <w:rPr>
                <w:sz w:val="24"/>
                <w:szCs w:val="24"/>
              </w:rPr>
              <w:t xml:space="preserve"> </w:t>
            </w:r>
            <w:proofErr w:type="spellStart"/>
            <w:r w:rsidRPr="00AF7FC2">
              <w:rPr>
                <w:sz w:val="24"/>
                <w:szCs w:val="24"/>
              </w:rPr>
              <w:t>of</w:t>
            </w:r>
            <w:proofErr w:type="spellEnd"/>
            <w:r w:rsidRPr="00AF7FC2">
              <w:rPr>
                <w:sz w:val="24"/>
                <w:szCs w:val="24"/>
              </w:rPr>
              <w:t xml:space="preserve"> </w:t>
            </w:r>
            <w:proofErr w:type="spellStart"/>
            <w:r w:rsidRPr="00AF7FC2">
              <w:rPr>
                <w:sz w:val="24"/>
                <w:szCs w:val="24"/>
              </w:rPr>
              <w:t>cultures</w:t>
            </w:r>
            <w:proofErr w:type="spellEnd"/>
            <w:r w:rsidRPr="00AF7FC2">
              <w:rPr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 xml:space="preserve">Развитие межнационального и межконфессионального взаимодействия в детской и молодежной среде </w:t>
            </w:r>
          </w:p>
        </w:tc>
        <w:tc>
          <w:tcPr>
            <w:tcW w:w="1984" w:type="dxa"/>
          </w:tcPr>
          <w:p w:rsidR="00AF7FC2" w:rsidRPr="00AF7FC2" w:rsidRDefault="00AF7FC2" w:rsidP="00AF7FC2">
            <w:pPr>
              <w:ind w:firstLine="0"/>
              <w:rPr>
                <w:sz w:val="24"/>
                <w:szCs w:val="24"/>
              </w:rPr>
            </w:pPr>
            <w:r w:rsidRPr="00AF7FC2">
              <w:rPr>
                <w:sz w:val="24"/>
                <w:szCs w:val="24"/>
              </w:rPr>
              <w:t>300,00 тыс. рублей.</w:t>
            </w:r>
          </w:p>
        </w:tc>
      </w:tr>
      <w:tr w:rsidR="00AF7FC2" w:rsidRPr="00AF7FC2" w:rsidTr="002765F7">
        <w:tc>
          <w:tcPr>
            <w:tcW w:w="10207" w:type="dxa"/>
            <w:gridSpan w:val="4"/>
          </w:tcPr>
          <w:p w:rsidR="00AF7FC2" w:rsidRPr="00AF7FC2" w:rsidRDefault="00026717" w:rsidP="00026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 2 998,373 (Два миллиона девятьсот девяносто восемь тысяч</w:t>
            </w:r>
            <w:r w:rsidR="00AF7FC2" w:rsidRPr="00AF7FC2">
              <w:rPr>
                <w:sz w:val="24"/>
                <w:szCs w:val="24"/>
              </w:rPr>
              <w:t xml:space="preserve"> триста семьдесят три) рубля</w:t>
            </w:r>
          </w:p>
        </w:tc>
      </w:tr>
    </w:tbl>
    <w:p w:rsidR="00AF7FC2" w:rsidRPr="00AF7FC2" w:rsidRDefault="00AF7FC2" w:rsidP="00AF7FC2">
      <w:pPr>
        <w:jc w:val="both"/>
        <w:rPr>
          <w:sz w:val="24"/>
          <w:szCs w:val="24"/>
        </w:rPr>
      </w:pPr>
    </w:p>
    <w:p w:rsidR="00AF7FC2" w:rsidRPr="00AF7FC2" w:rsidRDefault="00AF7FC2" w:rsidP="00AF7FC2">
      <w:pPr>
        <w:jc w:val="both"/>
        <w:rPr>
          <w:sz w:val="24"/>
          <w:szCs w:val="24"/>
        </w:rPr>
      </w:pPr>
    </w:p>
    <w:p w:rsidR="0053726B" w:rsidRDefault="0053726B" w:rsidP="00AF7FC2">
      <w:pPr>
        <w:ind w:firstLine="0"/>
        <w:jc w:val="center"/>
      </w:pPr>
    </w:p>
    <w:sectPr w:rsidR="0053726B" w:rsidSect="00802E05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 w:code="9"/>
      <w:pgMar w:top="426" w:right="851" w:bottom="851" w:left="1418" w:header="284" w:footer="284" w:gutter="0"/>
      <w:cols w:space="720"/>
      <w:titlePg/>
      <w:docGrid w:linePitch="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FC2" w:rsidRDefault="00AF7FC2">
      <w:r>
        <w:separator/>
      </w:r>
    </w:p>
  </w:endnote>
  <w:endnote w:type="continuationSeparator" w:id="0">
    <w:p w:rsidR="00AF7FC2" w:rsidRDefault="00AF7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FC2" w:rsidRDefault="00AF7FC2">
    <w:pPr>
      <w:pStyle w:val="a6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FC2" w:rsidRDefault="00AF7FC2">
      <w:r>
        <w:separator/>
      </w:r>
    </w:p>
  </w:footnote>
  <w:footnote w:type="continuationSeparator" w:id="0">
    <w:p w:rsidR="00AF7FC2" w:rsidRDefault="00AF7F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FC2" w:rsidRDefault="00C011EE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AF7FC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F7FC2" w:rsidRDefault="00AF7FC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FC2" w:rsidRPr="00802E05" w:rsidRDefault="00AF7FC2" w:rsidP="00802E05">
    <w:pPr>
      <w:pStyle w:val="a4"/>
      <w:tabs>
        <w:tab w:val="clear" w:pos="4153"/>
        <w:tab w:val="clear" w:pos="8306"/>
        <w:tab w:val="left" w:pos="840"/>
        <w:tab w:val="left" w:pos="7140"/>
      </w:tabs>
      <w:ind w:firstLine="0"/>
      <w:jc w:val="left"/>
      <w:rPr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FC2" w:rsidRDefault="00AF7FC2" w:rsidP="006127EF">
    <w:pPr>
      <w:pStyle w:val="a4"/>
      <w:spacing w:after="0"/>
      <w:ind w:firstLine="0"/>
      <w:rPr>
        <w:sz w:val="32"/>
        <w:szCs w:val="32"/>
      </w:rPr>
    </w:pPr>
    <w:r>
      <w:rPr>
        <w:noProof/>
      </w:rPr>
      <w:drawing>
        <wp:inline distT="0" distB="0" distL="0" distR="0">
          <wp:extent cx="1006475" cy="960755"/>
          <wp:effectExtent l="19050" t="0" r="317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6475" cy="960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7FC2" w:rsidRDefault="00AF7FC2" w:rsidP="006127EF">
    <w:pPr>
      <w:pStyle w:val="a4"/>
      <w:spacing w:after="0"/>
      <w:ind w:firstLine="0"/>
      <w:rPr>
        <w:sz w:val="32"/>
        <w:szCs w:val="32"/>
      </w:rPr>
    </w:pPr>
    <w:r>
      <w:rPr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000"/>
    <w:multiLevelType w:val="hybridMultilevel"/>
    <w:tmpl w:val="1B6EC3D4"/>
    <w:lvl w:ilvl="0" w:tplc="E14CAF7E">
      <w:start w:val="4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9D8557B"/>
    <w:multiLevelType w:val="multilevel"/>
    <w:tmpl w:val="4546F06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B457526"/>
    <w:multiLevelType w:val="hybridMultilevel"/>
    <w:tmpl w:val="BE205940"/>
    <w:lvl w:ilvl="0" w:tplc="5694E55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3">
    <w:nsid w:val="14B50C96"/>
    <w:multiLevelType w:val="hybridMultilevel"/>
    <w:tmpl w:val="F878AE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916D6E"/>
    <w:multiLevelType w:val="hybridMultilevel"/>
    <w:tmpl w:val="CB761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30F7F"/>
    <w:multiLevelType w:val="hybridMultilevel"/>
    <w:tmpl w:val="614C11CE"/>
    <w:lvl w:ilvl="0" w:tplc="DEFAD314">
      <w:start w:val="4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6">
    <w:nsid w:val="18AD5835"/>
    <w:multiLevelType w:val="hybridMultilevel"/>
    <w:tmpl w:val="E44AA864"/>
    <w:lvl w:ilvl="0" w:tplc="395C06E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7">
    <w:nsid w:val="1CA112E0"/>
    <w:multiLevelType w:val="multilevel"/>
    <w:tmpl w:val="99D03C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DFF7119"/>
    <w:multiLevelType w:val="multilevel"/>
    <w:tmpl w:val="2390B3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1E914AC"/>
    <w:multiLevelType w:val="hybridMultilevel"/>
    <w:tmpl w:val="E4181E90"/>
    <w:lvl w:ilvl="0" w:tplc="C3484B66">
      <w:start w:val="1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0">
    <w:nsid w:val="248B116D"/>
    <w:multiLevelType w:val="hybridMultilevel"/>
    <w:tmpl w:val="D80A9EF8"/>
    <w:lvl w:ilvl="0" w:tplc="FBC8CA78">
      <w:start w:val="787"/>
      <w:numFmt w:val="decimal"/>
      <w:lvlText w:val="%1"/>
      <w:lvlJc w:val="left"/>
      <w:pPr>
        <w:ind w:left="43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24EE0A66"/>
    <w:multiLevelType w:val="hybridMultilevel"/>
    <w:tmpl w:val="305C8C94"/>
    <w:lvl w:ilvl="0" w:tplc="62BAFFC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2">
    <w:nsid w:val="2A3442A1"/>
    <w:multiLevelType w:val="hybridMultilevel"/>
    <w:tmpl w:val="34B8D590"/>
    <w:lvl w:ilvl="0" w:tplc="6F60300A">
      <w:start w:val="475"/>
      <w:numFmt w:val="decimal"/>
      <w:lvlText w:val="%1"/>
      <w:lvlJc w:val="left"/>
      <w:pPr>
        <w:ind w:left="43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2AB51992"/>
    <w:multiLevelType w:val="hybridMultilevel"/>
    <w:tmpl w:val="80D637AC"/>
    <w:lvl w:ilvl="0" w:tplc="C9E2746A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4">
    <w:nsid w:val="33D35F1D"/>
    <w:multiLevelType w:val="multilevel"/>
    <w:tmpl w:val="C6B4A03C"/>
    <w:lvl w:ilvl="0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9" w:hanging="1800"/>
      </w:pPr>
      <w:rPr>
        <w:rFonts w:hint="default"/>
      </w:rPr>
    </w:lvl>
  </w:abstractNum>
  <w:abstractNum w:abstractNumId="15">
    <w:nsid w:val="38A975EA"/>
    <w:multiLevelType w:val="hybridMultilevel"/>
    <w:tmpl w:val="6278321C"/>
    <w:lvl w:ilvl="0" w:tplc="6AE074BA">
      <w:start w:val="25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39A36D40"/>
    <w:multiLevelType w:val="hybridMultilevel"/>
    <w:tmpl w:val="525E34E0"/>
    <w:lvl w:ilvl="0" w:tplc="45A8A390">
      <w:start w:val="4"/>
      <w:numFmt w:val="decimal"/>
      <w:lvlText w:val="%1"/>
      <w:lvlJc w:val="left"/>
      <w:pPr>
        <w:ind w:left="7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7">
    <w:nsid w:val="3C2C21B0"/>
    <w:multiLevelType w:val="hybridMultilevel"/>
    <w:tmpl w:val="5718A3C2"/>
    <w:lvl w:ilvl="0" w:tplc="BEA439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F1F4A07"/>
    <w:multiLevelType w:val="hybridMultilevel"/>
    <w:tmpl w:val="638C7B9E"/>
    <w:lvl w:ilvl="0" w:tplc="81AAD8F2">
      <w:start w:val="1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>
    <w:nsid w:val="458C5DDB"/>
    <w:multiLevelType w:val="hybridMultilevel"/>
    <w:tmpl w:val="3B48B800"/>
    <w:lvl w:ilvl="0" w:tplc="401CC64E">
      <w:start w:val="17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464C04D2"/>
    <w:multiLevelType w:val="hybridMultilevel"/>
    <w:tmpl w:val="B3147242"/>
    <w:lvl w:ilvl="0" w:tplc="B1745F76">
      <w:start w:val="6"/>
      <w:numFmt w:val="decimal"/>
      <w:lvlText w:val="%1."/>
      <w:lvlJc w:val="left"/>
      <w:pPr>
        <w:ind w:left="15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9" w:hanging="360"/>
      </w:pPr>
    </w:lvl>
    <w:lvl w:ilvl="2" w:tplc="0419001B" w:tentative="1">
      <w:start w:val="1"/>
      <w:numFmt w:val="lowerRoman"/>
      <w:lvlText w:val="%3."/>
      <w:lvlJc w:val="right"/>
      <w:pPr>
        <w:ind w:left="2979" w:hanging="180"/>
      </w:pPr>
    </w:lvl>
    <w:lvl w:ilvl="3" w:tplc="0419000F" w:tentative="1">
      <w:start w:val="1"/>
      <w:numFmt w:val="decimal"/>
      <w:lvlText w:val="%4."/>
      <w:lvlJc w:val="left"/>
      <w:pPr>
        <w:ind w:left="3699" w:hanging="360"/>
      </w:pPr>
    </w:lvl>
    <w:lvl w:ilvl="4" w:tplc="04190019" w:tentative="1">
      <w:start w:val="1"/>
      <w:numFmt w:val="lowerLetter"/>
      <w:lvlText w:val="%5."/>
      <w:lvlJc w:val="left"/>
      <w:pPr>
        <w:ind w:left="4419" w:hanging="360"/>
      </w:pPr>
    </w:lvl>
    <w:lvl w:ilvl="5" w:tplc="0419001B" w:tentative="1">
      <w:start w:val="1"/>
      <w:numFmt w:val="lowerRoman"/>
      <w:lvlText w:val="%6."/>
      <w:lvlJc w:val="right"/>
      <w:pPr>
        <w:ind w:left="5139" w:hanging="180"/>
      </w:pPr>
    </w:lvl>
    <w:lvl w:ilvl="6" w:tplc="0419000F" w:tentative="1">
      <w:start w:val="1"/>
      <w:numFmt w:val="decimal"/>
      <w:lvlText w:val="%7."/>
      <w:lvlJc w:val="left"/>
      <w:pPr>
        <w:ind w:left="5859" w:hanging="360"/>
      </w:pPr>
    </w:lvl>
    <w:lvl w:ilvl="7" w:tplc="04190019" w:tentative="1">
      <w:start w:val="1"/>
      <w:numFmt w:val="lowerLetter"/>
      <w:lvlText w:val="%8."/>
      <w:lvlJc w:val="left"/>
      <w:pPr>
        <w:ind w:left="6579" w:hanging="360"/>
      </w:pPr>
    </w:lvl>
    <w:lvl w:ilvl="8" w:tplc="041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21">
    <w:nsid w:val="4CCF67ED"/>
    <w:multiLevelType w:val="hybridMultilevel"/>
    <w:tmpl w:val="FADC6A88"/>
    <w:lvl w:ilvl="0" w:tplc="BCE2B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5E61727"/>
    <w:multiLevelType w:val="hybridMultilevel"/>
    <w:tmpl w:val="B5307EBC"/>
    <w:lvl w:ilvl="0" w:tplc="0419000F">
      <w:start w:val="1"/>
      <w:numFmt w:val="decimal"/>
      <w:lvlText w:val="%1.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585B6BD9"/>
    <w:multiLevelType w:val="hybridMultilevel"/>
    <w:tmpl w:val="7B5C119C"/>
    <w:lvl w:ilvl="0" w:tplc="8A3496A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4">
    <w:nsid w:val="5DB654EB"/>
    <w:multiLevelType w:val="hybridMultilevel"/>
    <w:tmpl w:val="07327124"/>
    <w:lvl w:ilvl="0" w:tplc="D51E8392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5">
    <w:nsid w:val="62BB6F4A"/>
    <w:multiLevelType w:val="hybridMultilevel"/>
    <w:tmpl w:val="6008782A"/>
    <w:lvl w:ilvl="0" w:tplc="A7B8D4D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13757"/>
    <w:multiLevelType w:val="hybridMultilevel"/>
    <w:tmpl w:val="1C4252B2"/>
    <w:lvl w:ilvl="0" w:tplc="E4B23336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8576719"/>
    <w:multiLevelType w:val="hybridMultilevel"/>
    <w:tmpl w:val="BEA8D48A"/>
    <w:lvl w:ilvl="0" w:tplc="ED9AEB6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1"/>
  </w:num>
  <w:num w:numId="3">
    <w:abstractNumId w:val="17"/>
  </w:num>
  <w:num w:numId="4">
    <w:abstractNumId w:val="25"/>
  </w:num>
  <w:num w:numId="5">
    <w:abstractNumId w:val="11"/>
  </w:num>
  <w:num w:numId="6">
    <w:abstractNumId w:val="2"/>
  </w:num>
  <w:num w:numId="7">
    <w:abstractNumId w:val="14"/>
  </w:num>
  <w:num w:numId="8">
    <w:abstractNumId w:val="6"/>
  </w:num>
  <w:num w:numId="9">
    <w:abstractNumId w:val="0"/>
  </w:num>
  <w:num w:numId="10">
    <w:abstractNumId w:val="5"/>
  </w:num>
  <w:num w:numId="11">
    <w:abstractNumId w:val="20"/>
  </w:num>
  <w:num w:numId="12">
    <w:abstractNumId w:val="13"/>
  </w:num>
  <w:num w:numId="13">
    <w:abstractNumId w:val="9"/>
  </w:num>
  <w:num w:numId="14">
    <w:abstractNumId w:val="18"/>
  </w:num>
  <w:num w:numId="15">
    <w:abstractNumId w:val="7"/>
  </w:num>
  <w:num w:numId="16">
    <w:abstractNumId w:val="1"/>
  </w:num>
  <w:num w:numId="17">
    <w:abstractNumId w:val="23"/>
  </w:num>
  <w:num w:numId="18">
    <w:abstractNumId w:val="8"/>
  </w:num>
  <w:num w:numId="19">
    <w:abstractNumId w:val="4"/>
  </w:num>
  <w:num w:numId="20">
    <w:abstractNumId w:val="15"/>
  </w:num>
  <w:num w:numId="21">
    <w:abstractNumId w:val="24"/>
  </w:num>
  <w:num w:numId="22">
    <w:abstractNumId w:val="16"/>
  </w:num>
  <w:num w:numId="23">
    <w:abstractNumId w:val="27"/>
  </w:num>
  <w:num w:numId="24">
    <w:abstractNumId w:val="12"/>
  </w:num>
  <w:num w:numId="25">
    <w:abstractNumId w:val="10"/>
  </w:num>
  <w:num w:numId="26">
    <w:abstractNumId w:val="19"/>
  </w:num>
  <w:num w:numId="27">
    <w:abstractNumId w:val="3"/>
  </w:num>
  <w:num w:numId="28">
    <w:abstractNumId w:val="2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attachedTemplate r:id="rId1"/>
  <w:stylePaneFormatFilter w:val="3F01"/>
  <w:defaultTabStop w:val="709"/>
  <w:hyphenationZone w:val="425"/>
  <w:drawingGridHorizontalSpacing w:val="31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E622A4"/>
    <w:rsid w:val="00003152"/>
    <w:rsid w:val="000045FA"/>
    <w:rsid w:val="00005816"/>
    <w:rsid w:val="00006122"/>
    <w:rsid w:val="00010494"/>
    <w:rsid w:val="00010682"/>
    <w:rsid w:val="000109FD"/>
    <w:rsid w:val="0001201B"/>
    <w:rsid w:val="0001248C"/>
    <w:rsid w:val="00012766"/>
    <w:rsid w:val="00012ED6"/>
    <w:rsid w:val="00014794"/>
    <w:rsid w:val="00020309"/>
    <w:rsid w:val="00022238"/>
    <w:rsid w:val="00022F92"/>
    <w:rsid w:val="00025DDB"/>
    <w:rsid w:val="00026717"/>
    <w:rsid w:val="00031552"/>
    <w:rsid w:val="00031960"/>
    <w:rsid w:val="000321B5"/>
    <w:rsid w:val="0003787C"/>
    <w:rsid w:val="00037B0E"/>
    <w:rsid w:val="000429A6"/>
    <w:rsid w:val="000438D3"/>
    <w:rsid w:val="000446DD"/>
    <w:rsid w:val="00046066"/>
    <w:rsid w:val="00050925"/>
    <w:rsid w:val="00051A6D"/>
    <w:rsid w:val="000533F7"/>
    <w:rsid w:val="0005380E"/>
    <w:rsid w:val="00054AC4"/>
    <w:rsid w:val="00055112"/>
    <w:rsid w:val="00057A6F"/>
    <w:rsid w:val="00057F01"/>
    <w:rsid w:val="000619FA"/>
    <w:rsid w:val="00061BC4"/>
    <w:rsid w:val="00061D5B"/>
    <w:rsid w:val="00063DCB"/>
    <w:rsid w:val="00064CB5"/>
    <w:rsid w:val="00065015"/>
    <w:rsid w:val="000667DA"/>
    <w:rsid w:val="00067559"/>
    <w:rsid w:val="00072BFC"/>
    <w:rsid w:val="00072DF9"/>
    <w:rsid w:val="000735BF"/>
    <w:rsid w:val="00074B30"/>
    <w:rsid w:val="000757FD"/>
    <w:rsid w:val="000758F8"/>
    <w:rsid w:val="000762F0"/>
    <w:rsid w:val="000769E6"/>
    <w:rsid w:val="00076B7F"/>
    <w:rsid w:val="00077907"/>
    <w:rsid w:val="00080489"/>
    <w:rsid w:val="00080828"/>
    <w:rsid w:val="000831F6"/>
    <w:rsid w:val="00083669"/>
    <w:rsid w:val="00085443"/>
    <w:rsid w:val="000859B0"/>
    <w:rsid w:val="00086AAD"/>
    <w:rsid w:val="00087AB4"/>
    <w:rsid w:val="0009372E"/>
    <w:rsid w:val="00093D18"/>
    <w:rsid w:val="00094FAC"/>
    <w:rsid w:val="0009652D"/>
    <w:rsid w:val="000A15C6"/>
    <w:rsid w:val="000A244D"/>
    <w:rsid w:val="000A24B9"/>
    <w:rsid w:val="000A4D86"/>
    <w:rsid w:val="000B160A"/>
    <w:rsid w:val="000B66AC"/>
    <w:rsid w:val="000C06EE"/>
    <w:rsid w:val="000C444F"/>
    <w:rsid w:val="000C7B8E"/>
    <w:rsid w:val="000C7C2A"/>
    <w:rsid w:val="000D09C0"/>
    <w:rsid w:val="000D3086"/>
    <w:rsid w:val="000D49D9"/>
    <w:rsid w:val="000D4FE1"/>
    <w:rsid w:val="000D5E83"/>
    <w:rsid w:val="000D6A9D"/>
    <w:rsid w:val="000E08ED"/>
    <w:rsid w:val="000E4257"/>
    <w:rsid w:val="000E476E"/>
    <w:rsid w:val="000E54BA"/>
    <w:rsid w:val="000E70B2"/>
    <w:rsid w:val="000E738B"/>
    <w:rsid w:val="000E7CCF"/>
    <w:rsid w:val="000F07CB"/>
    <w:rsid w:val="000F1181"/>
    <w:rsid w:val="000F1994"/>
    <w:rsid w:val="000F2F7F"/>
    <w:rsid w:val="000F34A6"/>
    <w:rsid w:val="000F34E3"/>
    <w:rsid w:val="000F379F"/>
    <w:rsid w:val="000F581B"/>
    <w:rsid w:val="000F5DF9"/>
    <w:rsid w:val="0010186C"/>
    <w:rsid w:val="00102981"/>
    <w:rsid w:val="001035F8"/>
    <w:rsid w:val="001062BB"/>
    <w:rsid w:val="00106F6F"/>
    <w:rsid w:val="0010726D"/>
    <w:rsid w:val="00110A7B"/>
    <w:rsid w:val="00111506"/>
    <w:rsid w:val="00111700"/>
    <w:rsid w:val="0011333D"/>
    <w:rsid w:val="00113D16"/>
    <w:rsid w:val="00113DB0"/>
    <w:rsid w:val="001156B6"/>
    <w:rsid w:val="00115A04"/>
    <w:rsid w:val="00122B36"/>
    <w:rsid w:val="0012334D"/>
    <w:rsid w:val="00125248"/>
    <w:rsid w:val="0012597A"/>
    <w:rsid w:val="00125A20"/>
    <w:rsid w:val="00134E97"/>
    <w:rsid w:val="00137B3B"/>
    <w:rsid w:val="001408F6"/>
    <w:rsid w:val="00140AC7"/>
    <w:rsid w:val="00140FFC"/>
    <w:rsid w:val="001434B6"/>
    <w:rsid w:val="001451E5"/>
    <w:rsid w:val="00145921"/>
    <w:rsid w:val="00145D7D"/>
    <w:rsid w:val="00147902"/>
    <w:rsid w:val="0015041F"/>
    <w:rsid w:val="00151511"/>
    <w:rsid w:val="00152519"/>
    <w:rsid w:val="00153506"/>
    <w:rsid w:val="0015451F"/>
    <w:rsid w:val="00156C6F"/>
    <w:rsid w:val="00160495"/>
    <w:rsid w:val="0016477D"/>
    <w:rsid w:val="001663E1"/>
    <w:rsid w:val="00166DA7"/>
    <w:rsid w:val="00170D72"/>
    <w:rsid w:val="00176034"/>
    <w:rsid w:val="00177970"/>
    <w:rsid w:val="00180CA2"/>
    <w:rsid w:val="00181053"/>
    <w:rsid w:val="00181A83"/>
    <w:rsid w:val="00185E3F"/>
    <w:rsid w:val="001916BD"/>
    <w:rsid w:val="001A08DE"/>
    <w:rsid w:val="001A0E13"/>
    <w:rsid w:val="001A291A"/>
    <w:rsid w:val="001A2A85"/>
    <w:rsid w:val="001A2C22"/>
    <w:rsid w:val="001A5B8A"/>
    <w:rsid w:val="001A7E0B"/>
    <w:rsid w:val="001B0EE6"/>
    <w:rsid w:val="001B15EB"/>
    <w:rsid w:val="001B2FCF"/>
    <w:rsid w:val="001B31A5"/>
    <w:rsid w:val="001B36CE"/>
    <w:rsid w:val="001B3F91"/>
    <w:rsid w:val="001B4D3F"/>
    <w:rsid w:val="001B7EEA"/>
    <w:rsid w:val="001C1144"/>
    <w:rsid w:val="001C3D74"/>
    <w:rsid w:val="001C4C1E"/>
    <w:rsid w:val="001C5597"/>
    <w:rsid w:val="001C5670"/>
    <w:rsid w:val="001D2019"/>
    <w:rsid w:val="001D275C"/>
    <w:rsid w:val="001D3A2D"/>
    <w:rsid w:val="001D423B"/>
    <w:rsid w:val="001D53B6"/>
    <w:rsid w:val="001D55C0"/>
    <w:rsid w:val="001D681C"/>
    <w:rsid w:val="001D6870"/>
    <w:rsid w:val="001E22CC"/>
    <w:rsid w:val="001E392F"/>
    <w:rsid w:val="001E489E"/>
    <w:rsid w:val="001E58FD"/>
    <w:rsid w:val="001E6914"/>
    <w:rsid w:val="001E6F28"/>
    <w:rsid w:val="001E7651"/>
    <w:rsid w:val="001F09E0"/>
    <w:rsid w:val="001F3B8C"/>
    <w:rsid w:val="001F468B"/>
    <w:rsid w:val="002001A2"/>
    <w:rsid w:val="0020082D"/>
    <w:rsid w:val="0020338F"/>
    <w:rsid w:val="0020392C"/>
    <w:rsid w:val="00205EB0"/>
    <w:rsid w:val="002061E1"/>
    <w:rsid w:val="002077B8"/>
    <w:rsid w:val="0021456B"/>
    <w:rsid w:val="00214852"/>
    <w:rsid w:val="002148DB"/>
    <w:rsid w:val="00214DD3"/>
    <w:rsid w:val="0021503B"/>
    <w:rsid w:val="00216391"/>
    <w:rsid w:val="002176EF"/>
    <w:rsid w:val="00220595"/>
    <w:rsid w:val="002205B3"/>
    <w:rsid w:val="002228C0"/>
    <w:rsid w:val="00223B58"/>
    <w:rsid w:val="00223BB1"/>
    <w:rsid w:val="002243A9"/>
    <w:rsid w:val="00225DBC"/>
    <w:rsid w:val="00226D0B"/>
    <w:rsid w:val="002314E7"/>
    <w:rsid w:val="00233C4D"/>
    <w:rsid w:val="00233CCC"/>
    <w:rsid w:val="00234FB2"/>
    <w:rsid w:val="00235CEF"/>
    <w:rsid w:val="002364C2"/>
    <w:rsid w:val="0023690A"/>
    <w:rsid w:val="0023694F"/>
    <w:rsid w:val="00240682"/>
    <w:rsid w:val="00240C33"/>
    <w:rsid w:val="00240D04"/>
    <w:rsid w:val="00240FAB"/>
    <w:rsid w:val="0024303D"/>
    <w:rsid w:val="00243237"/>
    <w:rsid w:val="002438A3"/>
    <w:rsid w:val="00243B4F"/>
    <w:rsid w:val="00244A9F"/>
    <w:rsid w:val="0024542F"/>
    <w:rsid w:val="00245F18"/>
    <w:rsid w:val="0024683D"/>
    <w:rsid w:val="0025378F"/>
    <w:rsid w:val="00253CDC"/>
    <w:rsid w:val="00253F33"/>
    <w:rsid w:val="00260658"/>
    <w:rsid w:val="00262564"/>
    <w:rsid w:val="00264317"/>
    <w:rsid w:val="00264480"/>
    <w:rsid w:val="00264532"/>
    <w:rsid w:val="0026660B"/>
    <w:rsid w:val="002678CA"/>
    <w:rsid w:val="00271CB0"/>
    <w:rsid w:val="00272473"/>
    <w:rsid w:val="00272887"/>
    <w:rsid w:val="002731B1"/>
    <w:rsid w:val="002738EF"/>
    <w:rsid w:val="002751FD"/>
    <w:rsid w:val="002765F7"/>
    <w:rsid w:val="002768E5"/>
    <w:rsid w:val="002778EB"/>
    <w:rsid w:val="00277F24"/>
    <w:rsid w:val="002800D6"/>
    <w:rsid w:val="0028181A"/>
    <w:rsid w:val="00282EC4"/>
    <w:rsid w:val="00282F66"/>
    <w:rsid w:val="0028322D"/>
    <w:rsid w:val="00283DC5"/>
    <w:rsid w:val="00285120"/>
    <w:rsid w:val="00285ABD"/>
    <w:rsid w:val="00285B37"/>
    <w:rsid w:val="00285D59"/>
    <w:rsid w:val="00287B26"/>
    <w:rsid w:val="00290E48"/>
    <w:rsid w:val="0029241D"/>
    <w:rsid w:val="00293B54"/>
    <w:rsid w:val="00294383"/>
    <w:rsid w:val="00296192"/>
    <w:rsid w:val="00296261"/>
    <w:rsid w:val="00297424"/>
    <w:rsid w:val="00297651"/>
    <w:rsid w:val="00297B36"/>
    <w:rsid w:val="002A3556"/>
    <w:rsid w:val="002A3EB2"/>
    <w:rsid w:val="002A4693"/>
    <w:rsid w:val="002A4E2D"/>
    <w:rsid w:val="002A582E"/>
    <w:rsid w:val="002B3857"/>
    <w:rsid w:val="002B47E4"/>
    <w:rsid w:val="002B5443"/>
    <w:rsid w:val="002B6F20"/>
    <w:rsid w:val="002B7EA9"/>
    <w:rsid w:val="002C0241"/>
    <w:rsid w:val="002C3926"/>
    <w:rsid w:val="002C3A21"/>
    <w:rsid w:val="002C3F7F"/>
    <w:rsid w:val="002C4A6F"/>
    <w:rsid w:val="002C63DA"/>
    <w:rsid w:val="002D1315"/>
    <w:rsid w:val="002D240A"/>
    <w:rsid w:val="002D2C79"/>
    <w:rsid w:val="002D486E"/>
    <w:rsid w:val="002D5E7D"/>
    <w:rsid w:val="002D5F3F"/>
    <w:rsid w:val="002D7AAF"/>
    <w:rsid w:val="002E04E9"/>
    <w:rsid w:val="002E1124"/>
    <w:rsid w:val="002E30BB"/>
    <w:rsid w:val="002E6103"/>
    <w:rsid w:val="002E675E"/>
    <w:rsid w:val="002E6B0A"/>
    <w:rsid w:val="002F0520"/>
    <w:rsid w:val="002F0AFE"/>
    <w:rsid w:val="002F139A"/>
    <w:rsid w:val="002F2642"/>
    <w:rsid w:val="002F410D"/>
    <w:rsid w:val="002F41E0"/>
    <w:rsid w:val="002F52F2"/>
    <w:rsid w:val="00300355"/>
    <w:rsid w:val="00301E51"/>
    <w:rsid w:val="00301EA5"/>
    <w:rsid w:val="003023D1"/>
    <w:rsid w:val="003046B1"/>
    <w:rsid w:val="00315C00"/>
    <w:rsid w:val="00320A60"/>
    <w:rsid w:val="00320F33"/>
    <w:rsid w:val="003216F4"/>
    <w:rsid w:val="00321B9B"/>
    <w:rsid w:val="00321F01"/>
    <w:rsid w:val="003220F9"/>
    <w:rsid w:val="003228D2"/>
    <w:rsid w:val="003245DC"/>
    <w:rsid w:val="00324F8E"/>
    <w:rsid w:val="00325D0B"/>
    <w:rsid w:val="00327198"/>
    <w:rsid w:val="003311F2"/>
    <w:rsid w:val="00332F01"/>
    <w:rsid w:val="00334FDD"/>
    <w:rsid w:val="003423F8"/>
    <w:rsid w:val="00344098"/>
    <w:rsid w:val="00345B01"/>
    <w:rsid w:val="00346DA8"/>
    <w:rsid w:val="003473F9"/>
    <w:rsid w:val="00353875"/>
    <w:rsid w:val="00353B70"/>
    <w:rsid w:val="00354486"/>
    <w:rsid w:val="003561E1"/>
    <w:rsid w:val="0035620E"/>
    <w:rsid w:val="00356CBA"/>
    <w:rsid w:val="0036070D"/>
    <w:rsid w:val="00360C7F"/>
    <w:rsid w:val="00363EFD"/>
    <w:rsid w:val="00365D82"/>
    <w:rsid w:val="00366631"/>
    <w:rsid w:val="00373169"/>
    <w:rsid w:val="00373271"/>
    <w:rsid w:val="00374CBB"/>
    <w:rsid w:val="0037798E"/>
    <w:rsid w:val="00380167"/>
    <w:rsid w:val="0038028B"/>
    <w:rsid w:val="003808B0"/>
    <w:rsid w:val="00381A81"/>
    <w:rsid w:val="00382047"/>
    <w:rsid w:val="00382C3F"/>
    <w:rsid w:val="003841F6"/>
    <w:rsid w:val="00385A66"/>
    <w:rsid w:val="00385D74"/>
    <w:rsid w:val="00386778"/>
    <w:rsid w:val="00386B20"/>
    <w:rsid w:val="00391156"/>
    <w:rsid w:val="00391544"/>
    <w:rsid w:val="00391A22"/>
    <w:rsid w:val="00391EE7"/>
    <w:rsid w:val="0039641C"/>
    <w:rsid w:val="00396B9D"/>
    <w:rsid w:val="0039701F"/>
    <w:rsid w:val="003A1EB4"/>
    <w:rsid w:val="003A205B"/>
    <w:rsid w:val="003A241F"/>
    <w:rsid w:val="003A248F"/>
    <w:rsid w:val="003A298F"/>
    <w:rsid w:val="003A30AD"/>
    <w:rsid w:val="003A49D4"/>
    <w:rsid w:val="003A6909"/>
    <w:rsid w:val="003B6D78"/>
    <w:rsid w:val="003C2788"/>
    <w:rsid w:val="003C3973"/>
    <w:rsid w:val="003C4940"/>
    <w:rsid w:val="003C57FE"/>
    <w:rsid w:val="003C70B0"/>
    <w:rsid w:val="003D0CAF"/>
    <w:rsid w:val="003D21E7"/>
    <w:rsid w:val="003D3050"/>
    <w:rsid w:val="003D3139"/>
    <w:rsid w:val="003D48F2"/>
    <w:rsid w:val="003D712C"/>
    <w:rsid w:val="003E0EF9"/>
    <w:rsid w:val="003E3347"/>
    <w:rsid w:val="003E629B"/>
    <w:rsid w:val="003E7A54"/>
    <w:rsid w:val="003F056D"/>
    <w:rsid w:val="003F0A7C"/>
    <w:rsid w:val="003F1B7F"/>
    <w:rsid w:val="003F2639"/>
    <w:rsid w:val="003F478D"/>
    <w:rsid w:val="003F59CB"/>
    <w:rsid w:val="003F5D06"/>
    <w:rsid w:val="003F7A13"/>
    <w:rsid w:val="004007A7"/>
    <w:rsid w:val="0040102A"/>
    <w:rsid w:val="004013F0"/>
    <w:rsid w:val="00404527"/>
    <w:rsid w:val="00405313"/>
    <w:rsid w:val="0040596C"/>
    <w:rsid w:val="00406A7E"/>
    <w:rsid w:val="004070EF"/>
    <w:rsid w:val="00407C94"/>
    <w:rsid w:val="0041329F"/>
    <w:rsid w:val="004139BF"/>
    <w:rsid w:val="004158C0"/>
    <w:rsid w:val="004177BA"/>
    <w:rsid w:val="00417D4D"/>
    <w:rsid w:val="00417FC5"/>
    <w:rsid w:val="004204E3"/>
    <w:rsid w:val="00421E40"/>
    <w:rsid w:val="00421F08"/>
    <w:rsid w:val="00424E39"/>
    <w:rsid w:val="00425854"/>
    <w:rsid w:val="00425A42"/>
    <w:rsid w:val="0042673B"/>
    <w:rsid w:val="004276A2"/>
    <w:rsid w:val="00431876"/>
    <w:rsid w:val="00431943"/>
    <w:rsid w:val="00432104"/>
    <w:rsid w:val="00432693"/>
    <w:rsid w:val="00432A2E"/>
    <w:rsid w:val="004337DB"/>
    <w:rsid w:val="00434D29"/>
    <w:rsid w:val="00435C56"/>
    <w:rsid w:val="00436EC2"/>
    <w:rsid w:val="00437AC6"/>
    <w:rsid w:val="004405E1"/>
    <w:rsid w:val="00440EB2"/>
    <w:rsid w:val="004413EF"/>
    <w:rsid w:val="00441D02"/>
    <w:rsid w:val="00442CC3"/>
    <w:rsid w:val="00446F85"/>
    <w:rsid w:val="00452AFF"/>
    <w:rsid w:val="004544FB"/>
    <w:rsid w:val="004573FA"/>
    <w:rsid w:val="00457E1D"/>
    <w:rsid w:val="00462288"/>
    <w:rsid w:val="00462F0C"/>
    <w:rsid w:val="004641BB"/>
    <w:rsid w:val="00464252"/>
    <w:rsid w:val="00466509"/>
    <w:rsid w:val="004666A7"/>
    <w:rsid w:val="00466E4E"/>
    <w:rsid w:val="00470842"/>
    <w:rsid w:val="00471938"/>
    <w:rsid w:val="00471E89"/>
    <w:rsid w:val="00473267"/>
    <w:rsid w:val="00473A71"/>
    <w:rsid w:val="00473AA3"/>
    <w:rsid w:val="00474F7D"/>
    <w:rsid w:val="0047727B"/>
    <w:rsid w:val="004774F7"/>
    <w:rsid w:val="0048036F"/>
    <w:rsid w:val="00480952"/>
    <w:rsid w:val="00481010"/>
    <w:rsid w:val="00481A1A"/>
    <w:rsid w:val="00481BD0"/>
    <w:rsid w:val="00482063"/>
    <w:rsid w:val="00482371"/>
    <w:rsid w:val="004834B9"/>
    <w:rsid w:val="004844EE"/>
    <w:rsid w:val="00485E41"/>
    <w:rsid w:val="004862AB"/>
    <w:rsid w:val="004864DB"/>
    <w:rsid w:val="0048671F"/>
    <w:rsid w:val="00486E52"/>
    <w:rsid w:val="004873EE"/>
    <w:rsid w:val="004919F4"/>
    <w:rsid w:val="004937FF"/>
    <w:rsid w:val="0049549E"/>
    <w:rsid w:val="004A02B6"/>
    <w:rsid w:val="004A5AE8"/>
    <w:rsid w:val="004A7EB6"/>
    <w:rsid w:val="004B0481"/>
    <w:rsid w:val="004B0551"/>
    <w:rsid w:val="004B1448"/>
    <w:rsid w:val="004B2187"/>
    <w:rsid w:val="004B267B"/>
    <w:rsid w:val="004B4616"/>
    <w:rsid w:val="004B7133"/>
    <w:rsid w:val="004C276A"/>
    <w:rsid w:val="004C3A5B"/>
    <w:rsid w:val="004C4438"/>
    <w:rsid w:val="004C4749"/>
    <w:rsid w:val="004C4F60"/>
    <w:rsid w:val="004C65B8"/>
    <w:rsid w:val="004C7631"/>
    <w:rsid w:val="004D1A5F"/>
    <w:rsid w:val="004D2956"/>
    <w:rsid w:val="004D3F9A"/>
    <w:rsid w:val="004D4DE6"/>
    <w:rsid w:val="004D5188"/>
    <w:rsid w:val="004D5B1E"/>
    <w:rsid w:val="004E3707"/>
    <w:rsid w:val="004E3737"/>
    <w:rsid w:val="004E4A28"/>
    <w:rsid w:val="004E52FA"/>
    <w:rsid w:val="004E5F52"/>
    <w:rsid w:val="004E6F8A"/>
    <w:rsid w:val="004F0A04"/>
    <w:rsid w:val="004F5C89"/>
    <w:rsid w:val="004F6D4C"/>
    <w:rsid w:val="004F756C"/>
    <w:rsid w:val="004F77AE"/>
    <w:rsid w:val="0050046C"/>
    <w:rsid w:val="00501CF9"/>
    <w:rsid w:val="00501EFB"/>
    <w:rsid w:val="00503F3D"/>
    <w:rsid w:val="00505650"/>
    <w:rsid w:val="00511440"/>
    <w:rsid w:val="00512064"/>
    <w:rsid w:val="005124C7"/>
    <w:rsid w:val="00514BBB"/>
    <w:rsid w:val="005150AF"/>
    <w:rsid w:val="00521D20"/>
    <w:rsid w:val="00522015"/>
    <w:rsid w:val="005239EE"/>
    <w:rsid w:val="00526C5C"/>
    <w:rsid w:val="00530E26"/>
    <w:rsid w:val="00530E51"/>
    <w:rsid w:val="00531533"/>
    <w:rsid w:val="0053268F"/>
    <w:rsid w:val="005330A0"/>
    <w:rsid w:val="00534FDB"/>
    <w:rsid w:val="0053726B"/>
    <w:rsid w:val="005373C4"/>
    <w:rsid w:val="005373C7"/>
    <w:rsid w:val="0053740A"/>
    <w:rsid w:val="005418D7"/>
    <w:rsid w:val="0054387B"/>
    <w:rsid w:val="005445EA"/>
    <w:rsid w:val="00544858"/>
    <w:rsid w:val="00545843"/>
    <w:rsid w:val="005459C6"/>
    <w:rsid w:val="005463FF"/>
    <w:rsid w:val="00546B47"/>
    <w:rsid w:val="00547CD8"/>
    <w:rsid w:val="0055344E"/>
    <w:rsid w:val="00553747"/>
    <w:rsid w:val="00553C50"/>
    <w:rsid w:val="00554A6F"/>
    <w:rsid w:val="0055501B"/>
    <w:rsid w:val="00555038"/>
    <w:rsid w:val="005573CC"/>
    <w:rsid w:val="005574D4"/>
    <w:rsid w:val="005578FC"/>
    <w:rsid w:val="00557EB5"/>
    <w:rsid w:val="00560AD2"/>
    <w:rsid w:val="00561B05"/>
    <w:rsid w:val="00561D2F"/>
    <w:rsid w:val="005652DC"/>
    <w:rsid w:val="0056600C"/>
    <w:rsid w:val="0057149F"/>
    <w:rsid w:val="0057185E"/>
    <w:rsid w:val="00572093"/>
    <w:rsid w:val="00574BEC"/>
    <w:rsid w:val="0057558E"/>
    <w:rsid w:val="00576736"/>
    <w:rsid w:val="00583D85"/>
    <w:rsid w:val="00584789"/>
    <w:rsid w:val="00585374"/>
    <w:rsid w:val="005900F1"/>
    <w:rsid w:val="00590A39"/>
    <w:rsid w:val="00592FD6"/>
    <w:rsid w:val="00597E53"/>
    <w:rsid w:val="005A0311"/>
    <w:rsid w:val="005A1C5F"/>
    <w:rsid w:val="005A379F"/>
    <w:rsid w:val="005A437D"/>
    <w:rsid w:val="005A4658"/>
    <w:rsid w:val="005A4DA1"/>
    <w:rsid w:val="005A58E7"/>
    <w:rsid w:val="005A6E7F"/>
    <w:rsid w:val="005B07DC"/>
    <w:rsid w:val="005B29DA"/>
    <w:rsid w:val="005B3CFE"/>
    <w:rsid w:val="005B57DB"/>
    <w:rsid w:val="005B68F1"/>
    <w:rsid w:val="005B7B25"/>
    <w:rsid w:val="005C02B8"/>
    <w:rsid w:val="005C04A3"/>
    <w:rsid w:val="005C0BA6"/>
    <w:rsid w:val="005C1121"/>
    <w:rsid w:val="005C14D6"/>
    <w:rsid w:val="005C319A"/>
    <w:rsid w:val="005C3C07"/>
    <w:rsid w:val="005C436A"/>
    <w:rsid w:val="005C4DA5"/>
    <w:rsid w:val="005C5E3A"/>
    <w:rsid w:val="005C6797"/>
    <w:rsid w:val="005C7E0B"/>
    <w:rsid w:val="005D1DCD"/>
    <w:rsid w:val="005D1FAE"/>
    <w:rsid w:val="005D2873"/>
    <w:rsid w:val="005D2EC9"/>
    <w:rsid w:val="005D4002"/>
    <w:rsid w:val="005D4AAF"/>
    <w:rsid w:val="005D6843"/>
    <w:rsid w:val="005D71A4"/>
    <w:rsid w:val="005D76EE"/>
    <w:rsid w:val="005E1D44"/>
    <w:rsid w:val="005E28BE"/>
    <w:rsid w:val="005E3F86"/>
    <w:rsid w:val="005E4BBB"/>
    <w:rsid w:val="005E50D3"/>
    <w:rsid w:val="005E5B8D"/>
    <w:rsid w:val="005E5F15"/>
    <w:rsid w:val="005E61B0"/>
    <w:rsid w:val="005E659C"/>
    <w:rsid w:val="005F0E04"/>
    <w:rsid w:val="005F3F6E"/>
    <w:rsid w:val="005F4BE1"/>
    <w:rsid w:val="005F6AB0"/>
    <w:rsid w:val="005F6E25"/>
    <w:rsid w:val="00600BD8"/>
    <w:rsid w:val="00602615"/>
    <w:rsid w:val="006027F0"/>
    <w:rsid w:val="0060380C"/>
    <w:rsid w:val="00604F0A"/>
    <w:rsid w:val="00605E88"/>
    <w:rsid w:val="00605F64"/>
    <w:rsid w:val="00606484"/>
    <w:rsid w:val="006073EB"/>
    <w:rsid w:val="0061144D"/>
    <w:rsid w:val="006127EF"/>
    <w:rsid w:val="00613296"/>
    <w:rsid w:val="00614A43"/>
    <w:rsid w:val="006204A8"/>
    <w:rsid w:val="00621E8E"/>
    <w:rsid w:val="00622894"/>
    <w:rsid w:val="006233D8"/>
    <w:rsid w:val="006263ED"/>
    <w:rsid w:val="0063083B"/>
    <w:rsid w:val="00634282"/>
    <w:rsid w:val="00642E6F"/>
    <w:rsid w:val="00643F20"/>
    <w:rsid w:val="006441BB"/>
    <w:rsid w:val="00646405"/>
    <w:rsid w:val="0065070E"/>
    <w:rsid w:val="00651E85"/>
    <w:rsid w:val="006545DE"/>
    <w:rsid w:val="00655151"/>
    <w:rsid w:val="006567FE"/>
    <w:rsid w:val="00660997"/>
    <w:rsid w:val="00662044"/>
    <w:rsid w:val="00663136"/>
    <w:rsid w:val="0066697F"/>
    <w:rsid w:val="00667BC6"/>
    <w:rsid w:val="00670A1A"/>
    <w:rsid w:val="00672E28"/>
    <w:rsid w:val="00674ABA"/>
    <w:rsid w:val="00675E47"/>
    <w:rsid w:val="00676FCB"/>
    <w:rsid w:val="0067731E"/>
    <w:rsid w:val="00680C34"/>
    <w:rsid w:val="006838EA"/>
    <w:rsid w:val="00685008"/>
    <w:rsid w:val="00691549"/>
    <w:rsid w:val="0069266A"/>
    <w:rsid w:val="00695106"/>
    <w:rsid w:val="00696746"/>
    <w:rsid w:val="00696DBE"/>
    <w:rsid w:val="006A2476"/>
    <w:rsid w:val="006A2ED1"/>
    <w:rsid w:val="006A40F0"/>
    <w:rsid w:val="006A4740"/>
    <w:rsid w:val="006A51AD"/>
    <w:rsid w:val="006A7084"/>
    <w:rsid w:val="006A7ACD"/>
    <w:rsid w:val="006B045C"/>
    <w:rsid w:val="006B165A"/>
    <w:rsid w:val="006B244D"/>
    <w:rsid w:val="006B2CE2"/>
    <w:rsid w:val="006B357F"/>
    <w:rsid w:val="006C0C0F"/>
    <w:rsid w:val="006C1481"/>
    <w:rsid w:val="006C17C1"/>
    <w:rsid w:val="006C1BDA"/>
    <w:rsid w:val="006C2DC1"/>
    <w:rsid w:val="006C3808"/>
    <w:rsid w:val="006C4943"/>
    <w:rsid w:val="006C52AA"/>
    <w:rsid w:val="006C540B"/>
    <w:rsid w:val="006C56CD"/>
    <w:rsid w:val="006C77D9"/>
    <w:rsid w:val="006D267D"/>
    <w:rsid w:val="006D3C65"/>
    <w:rsid w:val="006D4E4F"/>
    <w:rsid w:val="006D7BFB"/>
    <w:rsid w:val="006E3AD7"/>
    <w:rsid w:val="006F1102"/>
    <w:rsid w:val="006F12AB"/>
    <w:rsid w:val="006F3B93"/>
    <w:rsid w:val="006F5F43"/>
    <w:rsid w:val="006F6003"/>
    <w:rsid w:val="006F6647"/>
    <w:rsid w:val="006F6CAE"/>
    <w:rsid w:val="006F705F"/>
    <w:rsid w:val="00701DC8"/>
    <w:rsid w:val="0070283E"/>
    <w:rsid w:val="0070351C"/>
    <w:rsid w:val="007050A9"/>
    <w:rsid w:val="00705D84"/>
    <w:rsid w:val="00706795"/>
    <w:rsid w:val="00707190"/>
    <w:rsid w:val="00707405"/>
    <w:rsid w:val="00710AAC"/>
    <w:rsid w:val="0071126D"/>
    <w:rsid w:val="00711FD9"/>
    <w:rsid w:val="00712184"/>
    <w:rsid w:val="007147B5"/>
    <w:rsid w:val="00717018"/>
    <w:rsid w:val="00717040"/>
    <w:rsid w:val="007173F9"/>
    <w:rsid w:val="007236BF"/>
    <w:rsid w:val="00723AFD"/>
    <w:rsid w:val="00726416"/>
    <w:rsid w:val="0072667D"/>
    <w:rsid w:val="0072744C"/>
    <w:rsid w:val="007277C8"/>
    <w:rsid w:val="00730800"/>
    <w:rsid w:val="00730802"/>
    <w:rsid w:val="00731669"/>
    <w:rsid w:val="00735A3D"/>
    <w:rsid w:val="00735AE8"/>
    <w:rsid w:val="00737550"/>
    <w:rsid w:val="00740856"/>
    <w:rsid w:val="00740DE7"/>
    <w:rsid w:val="00741440"/>
    <w:rsid w:val="007426A4"/>
    <w:rsid w:val="007473BB"/>
    <w:rsid w:val="00747880"/>
    <w:rsid w:val="00751DDD"/>
    <w:rsid w:val="007520A9"/>
    <w:rsid w:val="00752766"/>
    <w:rsid w:val="0075278C"/>
    <w:rsid w:val="00753117"/>
    <w:rsid w:val="00754554"/>
    <w:rsid w:val="007552E8"/>
    <w:rsid w:val="00757217"/>
    <w:rsid w:val="00760458"/>
    <w:rsid w:val="007613AC"/>
    <w:rsid w:val="00763AAD"/>
    <w:rsid w:val="00764CD9"/>
    <w:rsid w:val="007676A9"/>
    <w:rsid w:val="00767D0C"/>
    <w:rsid w:val="007700BA"/>
    <w:rsid w:val="0077200C"/>
    <w:rsid w:val="007739C1"/>
    <w:rsid w:val="00775CBE"/>
    <w:rsid w:val="007805A5"/>
    <w:rsid w:val="007807FF"/>
    <w:rsid w:val="0078331B"/>
    <w:rsid w:val="0078499A"/>
    <w:rsid w:val="00791AEB"/>
    <w:rsid w:val="00793B90"/>
    <w:rsid w:val="00794587"/>
    <w:rsid w:val="007954C1"/>
    <w:rsid w:val="00795FA0"/>
    <w:rsid w:val="007962D4"/>
    <w:rsid w:val="007A1546"/>
    <w:rsid w:val="007A35AD"/>
    <w:rsid w:val="007A48CC"/>
    <w:rsid w:val="007A4D3D"/>
    <w:rsid w:val="007A5D31"/>
    <w:rsid w:val="007B0D20"/>
    <w:rsid w:val="007B2330"/>
    <w:rsid w:val="007B4DEC"/>
    <w:rsid w:val="007B5F4C"/>
    <w:rsid w:val="007B6B42"/>
    <w:rsid w:val="007B72B3"/>
    <w:rsid w:val="007C0C2D"/>
    <w:rsid w:val="007C4FD9"/>
    <w:rsid w:val="007D0025"/>
    <w:rsid w:val="007D00AA"/>
    <w:rsid w:val="007D053C"/>
    <w:rsid w:val="007D0D32"/>
    <w:rsid w:val="007D19B1"/>
    <w:rsid w:val="007D1C93"/>
    <w:rsid w:val="007D3257"/>
    <w:rsid w:val="007D471D"/>
    <w:rsid w:val="007D69DC"/>
    <w:rsid w:val="007E138B"/>
    <w:rsid w:val="007E69D4"/>
    <w:rsid w:val="007E729F"/>
    <w:rsid w:val="007F064C"/>
    <w:rsid w:val="007F390B"/>
    <w:rsid w:val="007F3EE8"/>
    <w:rsid w:val="007F5057"/>
    <w:rsid w:val="007F7BB4"/>
    <w:rsid w:val="00802E05"/>
    <w:rsid w:val="00804F18"/>
    <w:rsid w:val="008075AF"/>
    <w:rsid w:val="00811B10"/>
    <w:rsid w:val="0081373B"/>
    <w:rsid w:val="008144CA"/>
    <w:rsid w:val="0081508A"/>
    <w:rsid w:val="008150AA"/>
    <w:rsid w:val="00816985"/>
    <w:rsid w:val="00817098"/>
    <w:rsid w:val="00820210"/>
    <w:rsid w:val="00820ACC"/>
    <w:rsid w:val="0082267C"/>
    <w:rsid w:val="0082293D"/>
    <w:rsid w:val="00822EF8"/>
    <w:rsid w:val="00823C54"/>
    <w:rsid w:val="008245AF"/>
    <w:rsid w:val="00826534"/>
    <w:rsid w:val="00830AB0"/>
    <w:rsid w:val="008316BA"/>
    <w:rsid w:val="008329A6"/>
    <w:rsid w:val="00835804"/>
    <w:rsid w:val="00836132"/>
    <w:rsid w:val="00840E81"/>
    <w:rsid w:val="00841B92"/>
    <w:rsid w:val="0084316F"/>
    <w:rsid w:val="00843726"/>
    <w:rsid w:val="00847757"/>
    <w:rsid w:val="0085308A"/>
    <w:rsid w:val="00854AF4"/>
    <w:rsid w:val="00854DC1"/>
    <w:rsid w:val="00856B12"/>
    <w:rsid w:val="00856CB7"/>
    <w:rsid w:val="00861F4E"/>
    <w:rsid w:val="008620D6"/>
    <w:rsid w:val="00862A4B"/>
    <w:rsid w:val="00862C22"/>
    <w:rsid w:val="008633FE"/>
    <w:rsid w:val="008635C0"/>
    <w:rsid w:val="00863CF5"/>
    <w:rsid w:val="0086660C"/>
    <w:rsid w:val="008670D3"/>
    <w:rsid w:val="008721ED"/>
    <w:rsid w:val="008737BA"/>
    <w:rsid w:val="0087445A"/>
    <w:rsid w:val="00875A30"/>
    <w:rsid w:val="00875EA4"/>
    <w:rsid w:val="00877DEB"/>
    <w:rsid w:val="00881808"/>
    <w:rsid w:val="00882927"/>
    <w:rsid w:val="0088312D"/>
    <w:rsid w:val="00883615"/>
    <w:rsid w:val="00885158"/>
    <w:rsid w:val="008858C6"/>
    <w:rsid w:val="00890CDA"/>
    <w:rsid w:val="00891058"/>
    <w:rsid w:val="0089145C"/>
    <w:rsid w:val="0089251D"/>
    <w:rsid w:val="00892624"/>
    <w:rsid w:val="008927BB"/>
    <w:rsid w:val="0089427B"/>
    <w:rsid w:val="00894BDB"/>
    <w:rsid w:val="00895E3F"/>
    <w:rsid w:val="008A15DB"/>
    <w:rsid w:val="008A3091"/>
    <w:rsid w:val="008A397F"/>
    <w:rsid w:val="008A3B77"/>
    <w:rsid w:val="008A49DF"/>
    <w:rsid w:val="008A64CF"/>
    <w:rsid w:val="008A726A"/>
    <w:rsid w:val="008B0E48"/>
    <w:rsid w:val="008B2B6F"/>
    <w:rsid w:val="008B3667"/>
    <w:rsid w:val="008B406F"/>
    <w:rsid w:val="008B414D"/>
    <w:rsid w:val="008B4862"/>
    <w:rsid w:val="008B527B"/>
    <w:rsid w:val="008C0CE0"/>
    <w:rsid w:val="008C269A"/>
    <w:rsid w:val="008C4752"/>
    <w:rsid w:val="008C4A15"/>
    <w:rsid w:val="008C6557"/>
    <w:rsid w:val="008C6A30"/>
    <w:rsid w:val="008C78DC"/>
    <w:rsid w:val="008C7C2D"/>
    <w:rsid w:val="008D3D29"/>
    <w:rsid w:val="008D5B44"/>
    <w:rsid w:val="008D75E5"/>
    <w:rsid w:val="008E0393"/>
    <w:rsid w:val="008E0686"/>
    <w:rsid w:val="008E432F"/>
    <w:rsid w:val="008E4546"/>
    <w:rsid w:val="008E4DB5"/>
    <w:rsid w:val="008E6D76"/>
    <w:rsid w:val="008F3BE6"/>
    <w:rsid w:val="008F4B3D"/>
    <w:rsid w:val="008F5572"/>
    <w:rsid w:val="008F6A78"/>
    <w:rsid w:val="008F79F2"/>
    <w:rsid w:val="00901369"/>
    <w:rsid w:val="009017F1"/>
    <w:rsid w:val="00903323"/>
    <w:rsid w:val="00903D0F"/>
    <w:rsid w:val="00903D85"/>
    <w:rsid w:val="00904685"/>
    <w:rsid w:val="00904F6E"/>
    <w:rsid w:val="00905E57"/>
    <w:rsid w:val="00906745"/>
    <w:rsid w:val="00906A18"/>
    <w:rsid w:val="00906B44"/>
    <w:rsid w:val="0090767F"/>
    <w:rsid w:val="00912C64"/>
    <w:rsid w:val="00920A19"/>
    <w:rsid w:val="00920F4C"/>
    <w:rsid w:val="00921207"/>
    <w:rsid w:val="0092246D"/>
    <w:rsid w:val="009226CC"/>
    <w:rsid w:val="00922759"/>
    <w:rsid w:val="00923032"/>
    <w:rsid w:val="009241B5"/>
    <w:rsid w:val="00925B2E"/>
    <w:rsid w:val="00925BEB"/>
    <w:rsid w:val="00925C22"/>
    <w:rsid w:val="0092644A"/>
    <w:rsid w:val="00927ACF"/>
    <w:rsid w:val="009327A8"/>
    <w:rsid w:val="009331FF"/>
    <w:rsid w:val="00933236"/>
    <w:rsid w:val="00937ABE"/>
    <w:rsid w:val="00941019"/>
    <w:rsid w:val="00945662"/>
    <w:rsid w:val="00947418"/>
    <w:rsid w:val="009519A1"/>
    <w:rsid w:val="009519EE"/>
    <w:rsid w:val="0095321F"/>
    <w:rsid w:val="009559D9"/>
    <w:rsid w:val="00962B11"/>
    <w:rsid w:val="0096356E"/>
    <w:rsid w:val="00965CAD"/>
    <w:rsid w:val="00966337"/>
    <w:rsid w:val="009705DE"/>
    <w:rsid w:val="00970BCE"/>
    <w:rsid w:val="0097225E"/>
    <w:rsid w:val="00974AA5"/>
    <w:rsid w:val="00974E3C"/>
    <w:rsid w:val="00975FD1"/>
    <w:rsid w:val="00976C38"/>
    <w:rsid w:val="00981E72"/>
    <w:rsid w:val="00985FA1"/>
    <w:rsid w:val="00986BC7"/>
    <w:rsid w:val="00987687"/>
    <w:rsid w:val="00987F36"/>
    <w:rsid w:val="00990DC7"/>
    <w:rsid w:val="00991FC8"/>
    <w:rsid w:val="0099200F"/>
    <w:rsid w:val="00992A86"/>
    <w:rsid w:val="009933ED"/>
    <w:rsid w:val="009947BE"/>
    <w:rsid w:val="009950F9"/>
    <w:rsid w:val="00995753"/>
    <w:rsid w:val="009A1436"/>
    <w:rsid w:val="009A1652"/>
    <w:rsid w:val="009A27AF"/>
    <w:rsid w:val="009A28DC"/>
    <w:rsid w:val="009A3048"/>
    <w:rsid w:val="009A4971"/>
    <w:rsid w:val="009A6230"/>
    <w:rsid w:val="009A72A3"/>
    <w:rsid w:val="009B1D86"/>
    <w:rsid w:val="009B30B2"/>
    <w:rsid w:val="009B431A"/>
    <w:rsid w:val="009B48D9"/>
    <w:rsid w:val="009B4995"/>
    <w:rsid w:val="009C6189"/>
    <w:rsid w:val="009D0335"/>
    <w:rsid w:val="009D2F2E"/>
    <w:rsid w:val="009D4A10"/>
    <w:rsid w:val="009D4B00"/>
    <w:rsid w:val="009D6E21"/>
    <w:rsid w:val="009E0EC5"/>
    <w:rsid w:val="009E1A61"/>
    <w:rsid w:val="009E1C3F"/>
    <w:rsid w:val="009E24CE"/>
    <w:rsid w:val="009E2755"/>
    <w:rsid w:val="009E3010"/>
    <w:rsid w:val="009E36C9"/>
    <w:rsid w:val="009E4A79"/>
    <w:rsid w:val="009E5ADB"/>
    <w:rsid w:val="009E610D"/>
    <w:rsid w:val="009E6260"/>
    <w:rsid w:val="009E6DC7"/>
    <w:rsid w:val="009E7D3F"/>
    <w:rsid w:val="009F0B6F"/>
    <w:rsid w:val="009F0E60"/>
    <w:rsid w:val="009F3B3B"/>
    <w:rsid w:val="009F605E"/>
    <w:rsid w:val="009F7BFD"/>
    <w:rsid w:val="00A06CE8"/>
    <w:rsid w:val="00A07521"/>
    <w:rsid w:val="00A14E92"/>
    <w:rsid w:val="00A1765E"/>
    <w:rsid w:val="00A203C8"/>
    <w:rsid w:val="00A21F42"/>
    <w:rsid w:val="00A22CB9"/>
    <w:rsid w:val="00A23FC7"/>
    <w:rsid w:val="00A3112E"/>
    <w:rsid w:val="00A331F5"/>
    <w:rsid w:val="00A33876"/>
    <w:rsid w:val="00A36524"/>
    <w:rsid w:val="00A3772A"/>
    <w:rsid w:val="00A40C06"/>
    <w:rsid w:val="00A41E28"/>
    <w:rsid w:val="00A422DF"/>
    <w:rsid w:val="00A430FF"/>
    <w:rsid w:val="00A4374A"/>
    <w:rsid w:val="00A4438F"/>
    <w:rsid w:val="00A444E2"/>
    <w:rsid w:val="00A473B9"/>
    <w:rsid w:val="00A4779E"/>
    <w:rsid w:val="00A47926"/>
    <w:rsid w:val="00A47B93"/>
    <w:rsid w:val="00A520A5"/>
    <w:rsid w:val="00A5250D"/>
    <w:rsid w:val="00A564BC"/>
    <w:rsid w:val="00A571B3"/>
    <w:rsid w:val="00A577CE"/>
    <w:rsid w:val="00A604BF"/>
    <w:rsid w:val="00A626C5"/>
    <w:rsid w:val="00A62B64"/>
    <w:rsid w:val="00A66252"/>
    <w:rsid w:val="00A679D4"/>
    <w:rsid w:val="00A70328"/>
    <w:rsid w:val="00A7184D"/>
    <w:rsid w:val="00A7313A"/>
    <w:rsid w:val="00A750DC"/>
    <w:rsid w:val="00A75939"/>
    <w:rsid w:val="00A77276"/>
    <w:rsid w:val="00A8020E"/>
    <w:rsid w:val="00A8073A"/>
    <w:rsid w:val="00A80F68"/>
    <w:rsid w:val="00A817ED"/>
    <w:rsid w:val="00A83B95"/>
    <w:rsid w:val="00A85C05"/>
    <w:rsid w:val="00A86A66"/>
    <w:rsid w:val="00A87C3D"/>
    <w:rsid w:val="00A87F78"/>
    <w:rsid w:val="00A90172"/>
    <w:rsid w:val="00A9064C"/>
    <w:rsid w:val="00A90885"/>
    <w:rsid w:val="00A92060"/>
    <w:rsid w:val="00A92E50"/>
    <w:rsid w:val="00A9671D"/>
    <w:rsid w:val="00A96FAB"/>
    <w:rsid w:val="00A97EA5"/>
    <w:rsid w:val="00AA05CA"/>
    <w:rsid w:val="00AB065D"/>
    <w:rsid w:val="00AB6C61"/>
    <w:rsid w:val="00AC0A6B"/>
    <w:rsid w:val="00AC0F41"/>
    <w:rsid w:val="00AC1DE7"/>
    <w:rsid w:val="00AC289A"/>
    <w:rsid w:val="00AC28F5"/>
    <w:rsid w:val="00AC2B66"/>
    <w:rsid w:val="00AC3DD9"/>
    <w:rsid w:val="00AC56A4"/>
    <w:rsid w:val="00AD2056"/>
    <w:rsid w:val="00AD35C4"/>
    <w:rsid w:val="00AD4588"/>
    <w:rsid w:val="00AE2A45"/>
    <w:rsid w:val="00AE4388"/>
    <w:rsid w:val="00AE52FD"/>
    <w:rsid w:val="00AE705D"/>
    <w:rsid w:val="00AE7766"/>
    <w:rsid w:val="00AF010C"/>
    <w:rsid w:val="00AF29FE"/>
    <w:rsid w:val="00AF32E1"/>
    <w:rsid w:val="00AF3E82"/>
    <w:rsid w:val="00AF4FD8"/>
    <w:rsid w:val="00AF5D70"/>
    <w:rsid w:val="00AF7FC2"/>
    <w:rsid w:val="00B00BF6"/>
    <w:rsid w:val="00B012D3"/>
    <w:rsid w:val="00B03E0C"/>
    <w:rsid w:val="00B05AF8"/>
    <w:rsid w:val="00B075CF"/>
    <w:rsid w:val="00B102E0"/>
    <w:rsid w:val="00B11324"/>
    <w:rsid w:val="00B12116"/>
    <w:rsid w:val="00B1268C"/>
    <w:rsid w:val="00B15505"/>
    <w:rsid w:val="00B1715B"/>
    <w:rsid w:val="00B20895"/>
    <w:rsid w:val="00B2214E"/>
    <w:rsid w:val="00B2368F"/>
    <w:rsid w:val="00B24B49"/>
    <w:rsid w:val="00B273A9"/>
    <w:rsid w:val="00B27E75"/>
    <w:rsid w:val="00B31D18"/>
    <w:rsid w:val="00B3252B"/>
    <w:rsid w:val="00B3265A"/>
    <w:rsid w:val="00B33D4F"/>
    <w:rsid w:val="00B34513"/>
    <w:rsid w:val="00B349A7"/>
    <w:rsid w:val="00B3640E"/>
    <w:rsid w:val="00B36927"/>
    <w:rsid w:val="00B4160D"/>
    <w:rsid w:val="00B431C2"/>
    <w:rsid w:val="00B44310"/>
    <w:rsid w:val="00B446BE"/>
    <w:rsid w:val="00B449AA"/>
    <w:rsid w:val="00B455DA"/>
    <w:rsid w:val="00B46E32"/>
    <w:rsid w:val="00B4757C"/>
    <w:rsid w:val="00B475B0"/>
    <w:rsid w:val="00B47A29"/>
    <w:rsid w:val="00B50752"/>
    <w:rsid w:val="00B53497"/>
    <w:rsid w:val="00B57030"/>
    <w:rsid w:val="00B57D6B"/>
    <w:rsid w:val="00B612FB"/>
    <w:rsid w:val="00B613B9"/>
    <w:rsid w:val="00B6164C"/>
    <w:rsid w:val="00B61FD8"/>
    <w:rsid w:val="00B62AA7"/>
    <w:rsid w:val="00B65A6D"/>
    <w:rsid w:val="00B65E2D"/>
    <w:rsid w:val="00B66DC2"/>
    <w:rsid w:val="00B71E99"/>
    <w:rsid w:val="00B733C6"/>
    <w:rsid w:val="00B740C1"/>
    <w:rsid w:val="00B755E2"/>
    <w:rsid w:val="00B813C2"/>
    <w:rsid w:val="00B81528"/>
    <w:rsid w:val="00B82B54"/>
    <w:rsid w:val="00B85D0A"/>
    <w:rsid w:val="00B85FFD"/>
    <w:rsid w:val="00B86DE1"/>
    <w:rsid w:val="00B874C0"/>
    <w:rsid w:val="00B87FC5"/>
    <w:rsid w:val="00B907B0"/>
    <w:rsid w:val="00B94172"/>
    <w:rsid w:val="00B95D54"/>
    <w:rsid w:val="00B97F11"/>
    <w:rsid w:val="00BA0088"/>
    <w:rsid w:val="00BA0239"/>
    <w:rsid w:val="00BA0DF7"/>
    <w:rsid w:val="00BA1277"/>
    <w:rsid w:val="00BA16D2"/>
    <w:rsid w:val="00BA189E"/>
    <w:rsid w:val="00BA1C20"/>
    <w:rsid w:val="00BA39FD"/>
    <w:rsid w:val="00BA3A31"/>
    <w:rsid w:val="00BA3C0E"/>
    <w:rsid w:val="00BA43C8"/>
    <w:rsid w:val="00BA48C7"/>
    <w:rsid w:val="00BA4950"/>
    <w:rsid w:val="00BA4BD6"/>
    <w:rsid w:val="00BA4D79"/>
    <w:rsid w:val="00BA553E"/>
    <w:rsid w:val="00BB0434"/>
    <w:rsid w:val="00BB3419"/>
    <w:rsid w:val="00BB3A6B"/>
    <w:rsid w:val="00BB3E7E"/>
    <w:rsid w:val="00BB4B07"/>
    <w:rsid w:val="00BB4B2C"/>
    <w:rsid w:val="00BB5CAD"/>
    <w:rsid w:val="00BB6FAE"/>
    <w:rsid w:val="00BC128B"/>
    <w:rsid w:val="00BC16BB"/>
    <w:rsid w:val="00BC1A43"/>
    <w:rsid w:val="00BC1B55"/>
    <w:rsid w:val="00BD1F6F"/>
    <w:rsid w:val="00BD2958"/>
    <w:rsid w:val="00BD6D43"/>
    <w:rsid w:val="00BE0BAF"/>
    <w:rsid w:val="00BE3CE4"/>
    <w:rsid w:val="00BE4148"/>
    <w:rsid w:val="00BE453B"/>
    <w:rsid w:val="00BE56A8"/>
    <w:rsid w:val="00BF0156"/>
    <w:rsid w:val="00BF03D2"/>
    <w:rsid w:val="00BF0E87"/>
    <w:rsid w:val="00BF140E"/>
    <w:rsid w:val="00BF1894"/>
    <w:rsid w:val="00BF2077"/>
    <w:rsid w:val="00BF2CDC"/>
    <w:rsid w:val="00BF4415"/>
    <w:rsid w:val="00BF601F"/>
    <w:rsid w:val="00BF64C1"/>
    <w:rsid w:val="00BF660F"/>
    <w:rsid w:val="00BF745C"/>
    <w:rsid w:val="00C00F29"/>
    <w:rsid w:val="00C011EE"/>
    <w:rsid w:val="00C035A8"/>
    <w:rsid w:val="00C04EBF"/>
    <w:rsid w:val="00C06B2F"/>
    <w:rsid w:val="00C078C7"/>
    <w:rsid w:val="00C07E04"/>
    <w:rsid w:val="00C07F16"/>
    <w:rsid w:val="00C11A2B"/>
    <w:rsid w:val="00C12D42"/>
    <w:rsid w:val="00C13E14"/>
    <w:rsid w:val="00C164A3"/>
    <w:rsid w:val="00C17C6C"/>
    <w:rsid w:val="00C21337"/>
    <w:rsid w:val="00C21594"/>
    <w:rsid w:val="00C22A09"/>
    <w:rsid w:val="00C24988"/>
    <w:rsid w:val="00C2665D"/>
    <w:rsid w:val="00C31485"/>
    <w:rsid w:val="00C33D03"/>
    <w:rsid w:val="00C3413B"/>
    <w:rsid w:val="00C35684"/>
    <w:rsid w:val="00C3568A"/>
    <w:rsid w:val="00C3745E"/>
    <w:rsid w:val="00C417C0"/>
    <w:rsid w:val="00C41F3B"/>
    <w:rsid w:val="00C53B60"/>
    <w:rsid w:val="00C55DFD"/>
    <w:rsid w:val="00C562FE"/>
    <w:rsid w:val="00C6157E"/>
    <w:rsid w:val="00C640C9"/>
    <w:rsid w:val="00C6495A"/>
    <w:rsid w:val="00C65084"/>
    <w:rsid w:val="00C675F6"/>
    <w:rsid w:val="00C67868"/>
    <w:rsid w:val="00C67CE6"/>
    <w:rsid w:val="00C74ABB"/>
    <w:rsid w:val="00C75919"/>
    <w:rsid w:val="00C75DB0"/>
    <w:rsid w:val="00C76A1C"/>
    <w:rsid w:val="00C80176"/>
    <w:rsid w:val="00C81E5D"/>
    <w:rsid w:val="00C85D51"/>
    <w:rsid w:val="00C85E78"/>
    <w:rsid w:val="00C86094"/>
    <w:rsid w:val="00C87020"/>
    <w:rsid w:val="00C8717C"/>
    <w:rsid w:val="00C91903"/>
    <w:rsid w:val="00C930F9"/>
    <w:rsid w:val="00C944B3"/>
    <w:rsid w:val="00C950F6"/>
    <w:rsid w:val="00C96417"/>
    <w:rsid w:val="00CA30E0"/>
    <w:rsid w:val="00CA3FD8"/>
    <w:rsid w:val="00CA45BD"/>
    <w:rsid w:val="00CA487B"/>
    <w:rsid w:val="00CA4FD9"/>
    <w:rsid w:val="00CA5387"/>
    <w:rsid w:val="00CA7584"/>
    <w:rsid w:val="00CB06DE"/>
    <w:rsid w:val="00CB149C"/>
    <w:rsid w:val="00CB1F54"/>
    <w:rsid w:val="00CB306C"/>
    <w:rsid w:val="00CB31F6"/>
    <w:rsid w:val="00CB57AE"/>
    <w:rsid w:val="00CB6A2F"/>
    <w:rsid w:val="00CC11A3"/>
    <w:rsid w:val="00CC1FDC"/>
    <w:rsid w:val="00CC1FE6"/>
    <w:rsid w:val="00CC200D"/>
    <w:rsid w:val="00CC28D3"/>
    <w:rsid w:val="00CC454A"/>
    <w:rsid w:val="00CC476F"/>
    <w:rsid w:val="00CC6552"/>
    <w:rsid w:val="00CC6A08"/>
    <w:rsid w:val="00CC6AA1"/>
    <w:rsid w:val="00CC6CC3"/>
    <w:rsid w:val="00CC76B1"/>
    <w:rsid w:val="00CD0163"/>
    <w:rsid w:val="00CD10E4"/>
    <w:rsid w:val="00CD213C"/>
    <w:rsid w:val="00CD29A8"/>
    <w:rsid w:val="00CD3636"/>
    <w:rsid w:val="00CD3E92"/>
    <w:rsid w:val="00CD6325"/>
    <w:rsid w:val="00CD79E2"/>
    <w:rsid w:val="00CE176A"/>
    <w:rsid w:val="00CE1F01"/>
    <w:rsid w:val="00CE428D"/>
    <w:rsid w:val="00CE43CC"/>
    <w:rsid w:val="00CE5270"/>
    <w:rsid w:val="00CE6471"/>
    <w:rsid w:val="00CE7390"/>
    <w:rsid w:val="00CF0953"/>
    <w:rsid w:val="00CF442D"/>
    <w:rsid w:val="00CF54C9"/>
    <w:rsid w:val="00CF63CF"/>
    <w:rsid w:val="00D013D7"/>
    <w:rsid w:val="00D02673"/>
    <w:rsid w:val="00D02B1C"/>
    <w:rsid w:val="00D04BFD"/>
    <w:rsid w:val="00D06729"/>
    <w:rsid w:val="00D07178"/>
    <w:rsid w:val="00D07CC8"/>
    <w:rsid w:val="00D10D79"/>
    <w:rsid w:val="00D10D82"/>
    <w:rsid w:val="00D11561"/>
    <w:rsid w:val="00D130E0"/>
    <w:rsid w:val="00D162E0"/>
    <w:rsid w:val="00D17EE5"/>
    <w:rsid w:val="00D202A1"/>
    <w:rsid w:val="00D22168"/>
    <w:rsid w:val="00D2258C"/>
    <w:rsid w:val="00D2646B"/>
    <w:rsid w:val="00D31A1D"/>
    <w:rsid w:val="00D32BA2"/>
    <w:rsid w:val="00D33786"/>
    <w:rsid w:val="00D351BE"/>
    <w:rsid w:val="00D35241"/>
    <w:rsid w:val="00D354E3"/>
    <w:rsid w:val="00D3554A"/>
    <w:rsid w:val="00D41398"/>
    <w:rsid w:val="00D436D9"/>
    <w:rsid w:val="00D45FF2"/>
    <w:rsid w:val="00D50C5B"/>
    <w:rsid w:val="00D51BED"/>
    <w:rsid w:val="00D53659"/>
    <w:rsid w:val="00D56734"/>
    <w:rsid w:val="00D600B7"/>
    <w:rsid w:val="00D6081D"/>
    <w:rsid w:val="00D60CA7"/>
    <w:rsid w:val="00D611CE"/>
    <w:rsid w:val="00D61459"/>
    <w:rsid w:val="00D61A32"/>
    <w:rsid w:val="00D632CE"/>
    <w:rsid w:val="00D65153"/>
    <w:rsid w:val="00D66CA6"/>
    <w:rsid w:val="00D70A66"/>
    <w:rsid w:val="00D70B75"/>
    <w:rsid w:val="00D70D25"/>
    <w:rsid w:val="00D72BF2"/>
    <w:rsid w:val="00D72F87"/>
    <w:rsid w:val="00D73113"/>
    <w:rsid w:val="00D75AC8"/>
    <w:rsid w:val="00D80B03"/>
    <w:rsid w:val="00D83DE6"/>
    <w:rsid w:val="00D853DC"/>
    <w:rsid w:val="00D8673E"/>
    <w:rsid w:val="00D8709A"/>
    <w:rsid w:val="00D9056E"/>
    <w:rsid w:val="00D9151B"/>
    <w:rsid w:val="00D92E9C"/>
    <w:rsid w:val="00D95884"/>
    <w:rsid w:val="00D95982"/>
    <w:rsid w:val="00DA3A85"/>
    <w:rsid w:val="00DA430F"/>
    <w:rsid w:val="00DA5751"/>
    <w:rsid w:val="00DA731D"/>
    <w:rsid w:val="00DB0F79"/>
    <w:rsid w:val="00DB2A9C"/>
    <w:rsid w:val="00DB3DA1"/>
    <w:rsid w:val="00DB50D5"/>
    <w:rsid w:val="00DB7D34"/>
    <w:rsid w:val="00DC35C6"/>
    <w:rsid w:val="00DC4EF8"/>
    <w:rsid w:val="00DC5684"/>
    <w:rsid w:val="00DC69B1"/>
    <w:rsid w:val="00DD2103"/>
    <w:rsid w:val="00DD215A"/>
    <w:rsid w:val="00DD3557"/>
    <w:rsid w:val="00DD454E"/>
    <w:rsid w:val="00DD730E"/>
    <w:rsid w:val="00DE29FF"/>
    <w:rsid w:val="00DE2F6F"/>
    <w:rsid w:val="00DE2F74"/>
    <w:rsid w:val="00DE4AE8"/>
    <w:rsid w:val="00DE6EBF"/>
    <w:rsid w:val="00DF2E9A"/>
    <w:rsid w:val="00DF401F"/>
    <w:rsid w:val="00DF4E0C"/>
    <w:rsid w:val="00DF6CDD"/>
    <w:rsid w:val="00DF742B"/>
    <w:rsid w:val="00DF7F52"/>
    <w:rsid w:val="00E01588"/>
    <w:rsid w:val="00E02F42"/>
    <w:rsid w:val="00E0396A"/>
    <w:rsid w:val="00E045F8"/>
    <w:rsid w:val="00E0528B"/>
    <w:rsid w:val="00E05404"/>
    <w:rsid w:val="00E05A93"/>
    <w:rsid w:val="00E0682C"/>
    <w:rsid w:val="00E10B08"/>
    <w:rsid w:val="00E1138A"/>
    <w:rsid w:val="00E11861"/>
    <w:rsid w:val="00E12828"/>
    <w:rsid w:val="00E13599"/>
    <w:rsid w:val="00E13B21"/>
    <w:rsid w:val="00E16593"/>
    <w:rsid w:val="00E16C2B"/>
    <w:rsid w:val="00E26651"/>
    <w:rsid w:val="00E26687"/>
    <w:rsid w:val="00E27161"/>
    <w:rsid w:val="00E27CFF"/>
    <w:rsid w:val="00E305E4"/>
    <w:rsid w:val="00E33052"/>
    <w:rsid w:val="00E341F7"/>
    <w:rsid w:val="00E349D8"/>
    <w:rsid w:val="00E355EE"/>
    <w:rsid w:val="00E36822"/>
    <w:rsid w:val="00E37034"/>
    <w:rsid w:val="00E37A44"/>
    <w:rsid w:val="00E403BC"/>
    <w:rsid w:val="00E40EFB"/>
    <w:rsid w:val="00E423F0"/>
    <w:rsid w:val="00E43264"/>
    <w:rsid w:val="00E50DD9"/>
    <w:rsid w:val="00E50FB5"/>
    <w:rsid w:val="00E515D0"/>
    <w:rsid w:val="00E527E6"/>
    <w:rsid w:val="00E52E7F"/>
    <w:rsid w:val="00E622A4"/>
    <w:rsid w:val="00E62B52"/>
    <w:rsid w:val="00E62BCD"/>
    <w:rsid w:val="00E62D5D"/>
    <w:rsid w:val="00E666C5"/>
    <w:rsid w:val="00E66742"/>
    <w:rsid w:val="00E71172"/>
    <w:rsid w:val="00E74C30"/>
    <w:rsid w:val="00E75DF8"/>
    <w:rsid w:val="00E76B60"/>
    <w:rsid w:val="00E76FB2"/>
    <w:rsid w:val="00E806BC"/>
    <w:rsid w:val="00E80C95"/>
    <w:rsid w:val="00E824FB"/>
    <w:rsid w:val="00E82E46"/>
    <w:rsid w:val="00E87E6A"/>
    <w:rsid w:val="00E904D4"/>
    <w:rsid w:val="00E90EE2"/>
    <w:rsid w:val="00E914F6"/>
    <w:rsid w:val="00E9151B"/>
    <w:rsid w:val="00E944D6"/>
    <w:rsid w:val="00E95679"/>
    <w:rsid w:val="00E97514"/>
    <w:rsid w:val="00EA0623"/>
    <w:rsid w:val="00EA0C4D"/>
    <w:rsid w:val="00EA19C9"/>
    <w:rsid w:val="00EA1AF1"/>
    <w:rsid w:val="00EA1F2D"/>
    <w:rsid w:val="00EA25C8"/>
    <w:rsid w:val="00EA3716"/>
    <w:rsid w:val="00EA5BF4"/>
    <w:rsid w:val="00EA5D6F"/>
    <w:rsid w:val="00EA66B7"/>
    <w:rsid w:val="00EA672B"/>
    <w:rsid w:val="00EA744B"/>
    <w:rsid w:val="00EB06FC"/>
    <w:rsid w:val="00EB0D84"/>
    <w:rsid w:val="00EB14D1"/>
    <w:rsid w:val="00EB268A"/>
    <w:rsid w:val="00EB2A65"/>
    <w:rsid w:val="00EB37D6"/>
    <w:rsid w:val="00EB54E9"/>
    <w:rsid w:val="00EB576B"/>
    <w:rsid w:val="00EB6155"/>
    <w:rsid w:val="00EB6376"/>
    <w:rsid w:val="00EC2243"/>
    <w:rsid w:val="00EC24AF"/>
    <w:rsid w:val="00EC2D9F"/>
    <w:rsid w:val="00EC34C8"/>
    <w:rsid w:val="00EC3F6E"/>
    <w:rsid w:val="00EC485E"/>
    <w:rsid w:val="00EC4BC5"/>
    <w:rsid w:val="00EC6607"/>
    <w:rsid w:val="00ED083D"/>
    <w:rsid w:val="00ED36F5"/>
    <w:rsid w:val="00ED53A3"/>
    <w:rsid w:val="00ED53CB"/>
    <w:rsid w:val="00ED5BC7"/>
    <w:rsid w:val="00ED685A"/>
    <w:rsid w:val="00ED7B76"/>
    <w:rsid w:val="00EE0B30"/>
    <w:rsid w:val="00EE1354"/>
    <w:rsid w:val="00EE24AF"/>
    <w:rsid w:val="00EE2910"/>
    <w:rsid w:val="00EE2D48"/>
    <w:rsid w:val="00EE32B1"/>
    <w:rsid w:val="00EE4A85"/>
    <w:rsid w:val="00EE7064"/>
    <w:rsid w:val="00EE7602"/>
    <w:rsid w:val="00EE7A40"/>
    <w:rsid w:val="00EF1AAB"/>
    <w:rsid w:val="00EF2C8A"/>
    <w:rsid w:val="00EF5305"/>
    <w:rsid w:val="00F00E03"/>
    <w:rsid w:val="00F02E8D"/>
    <w:rsid w:val="00F03BA3"/>
    <w:rsid w:val="00F048D2"/>
    <w:rsid w:val="00F04C40"/>
    <w:rsid w:val="00F1265F"/>
    <w:rsid w:val="00F131EC"/>
    <w:rsid w:val="00F13D8E"/>
    <w:rsid w:val="00F14219"/>
    <w:rsid w:val="00F1517E"/>
    <w:rsid w:val="00F15F83"/>
    <w:rsid w:val="00F16348"/>
    <w:rsid w:val="00F20464"/>
    <w:rsid w:val="00F20560"/>
    <w:rsid w:val="00F215B7"/>
    <w:rsid w:val="00F21867"/>
    <w:rsid w:val="00F2268D"/>
    <w:rsid w:val="00F24932"/>
    <w:rsid w:val="00F25626"/>
    <w:rsid w:val="00F26284"/>
    <w:rsid w:val="00F27CA9"/>
    <w:rsid w:val="00F33FB5"/>
    <w:rsid w:val="00F34366"/>
    <w:rsid w:val="00F34CD2"/>
    <w:rsid w:val="00F41C4C"/>
    <w:rsid w:val="00F42632"/>
    <w:rsid w:val="00F426B3"/>
    <w:rsid w:val="00F45232"/>
    <w:rsid w:val="00F4540E"/>
    <w:rsid w:val="00F469A2"/>
    <w:rsid w:val="00F50ECF"/>
    <w:rsid w:val="00F51395"/>
    <w:rsid w:val="00F51C5A"/>
    <w:rsid w:val="00F51EA5"/>
    <w:rsid w:val="00F5280D"/>
    <w:rsid w:val="00F52D6C"/>
    <w:rsid w:val="00F54AB5"/>
    <w:rsid w:val="00F576EC"/>
    <w:rsid w:val="00F60E50"/>
    <w:rsid w:val="00F61AF4"/>
    <w:rsid w:val="00F63050"/>
    <w:rsid w:val="00F6331B"/>
    <w:rsid w:val="00F64613"/>
    <w:rsid w:val="00F646F2"/>
    <w:rsid w:val="00F653B2"/>
    <w:rsid w:val="00F66D86"/>
    <w:rsid w:val="00F67613"/>
    <w:rsid w:val="00F7007B"/>
    <w:rsid w:val="00F71FDC"/>
    <w:rsid w:val="00F726D4"/>
    <w:rsid w:val="00F7613B"/>
    <w:rsid w:val="00F76229"/>
    <w:rsid w:val="00F7681C"/>
    <w:rsid w:val="00F7698A"/>
    <w:rsid w:val="00F7733F"/>
    <w:rsid w:val="00F850F2"/>
    <w:rsid w:val="00F86C29"/>
    <w:rsid w:val="00F9261D"/>
    <w:rsid w:val="00F9277F"/>
    <w:rsid w:val="00F9281B"/>
    <w:rsid w:val="00F93EE2"/>
    <w:rsid w:val="00F94C53"/>
    <w:rsid w:val="00F9628F"/>
    <w:rsid w:val="00F967FF"/>
    <w:rsid w:val="00F96C02"/>
    <w:rsid w:val="00FA2E87"/>
    <w:rsid w:val="00FA337D"/>
    <w:rsid w:val="00FA57C7"/>
    <w:rsid w:val="00FA5A40"/>
    <w:rsid w:val="00FA5EB0"/>
    <w:rsid w:val="00FA6006"/>
    <w:rsid w:val="00FA762A"/>
    <w:rsid w:val="00FA7B63"/>
    <w:rsid w:val="00FB1FA1"/>
    <w:rsid w:val="00FB3866"/>
    <w:rsid w:val="00FB3A0F"/>
    <w:rsid w:val="00FB490D"/>
    <w:rsid w:val="00FB4EFE"/>
    <w:rsid w:val="00FB5245"/>
    <w:rsid w:val="00FB5BAC"/>
    <w:rsid w:val="00FB6EE8"/>
    <w:rsid w:val="00FB7CF6"/>
    <w:rsid w:val="00FC2C15"/>
    <w:rsid w:val="00FC3152"/>
    <w:rsid w:val="00FC4E4D"/>
    <w:rsid w:val="00FC7B02"/>
    <w:rsid w:val="00FD16BF"/>
    <w:rsid w:val="00FD220F"/>
    <w:rsid w:val="00FD35C4"/>
    <w:rsid w:val="00FD398E"/>
    <w:rsid w:val="00FD6767"/>
    <w:rsid w:val="00FD6F76"/>
    <w:rsid w:val="00FE0D59"/>
    <w:rsid w:val="00FE190B"/>
    <w:rsid w:val="00FE2AAC"/>
    <w:rsid w:val="00FE308A"/>
    <w:rsid w:val="00FE67EF"/>
    <w:rsid w:val="00FE6B74"/>
    <w:rsid w:val="00FE7F29"/>
    <w:rsid w:val="00FF097A"/>
    <w:rsid w:val="00FF117F"/>
    <w:rsid w:val="00FF260F"/>
    <w:rsid w:val="00FF45A5"/>
    <w:rsid w:val="00FF4653"/>
    <w:rsid w:val="00FF4FFE"/>
    <w:rsid w:val="00FF7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7424"/>
    <w:pPr>
      <w:ind w:firstLine="709"/>
    </w:pPr>
    <w:rPr>
      <w:sz w:val="26"/>
    </w:rPr>
  </w:style>
  <w:style w:type="paragraph" w:styleId="1">
    <w:name w:val="heading 1"/>
    <w:basedOn w:val="a"/>
    <w:next w:val="a"/>
    <w:qFormat/>
    <w:rsid w:val="000109FD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rsid w:val="000109FD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rsid w:val="000109FD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rsid w:val="000109FD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rsid w:val="000109FD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0109FD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0109F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rsid w:val="000109FD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0109FD"/>
  </w:style>
  <w:style w:type="paragraph" w:styleId="a9">
    <w:name w:val="caption"/>
    <w:basedOn w:val="a"/>
    <w:next w:val="a"/>
    <w:qFormat/>
    <w:rsid w:val="000109FD"/>
    <w:pPr>
      <w:jc w:val="center"/>
    </w:pPr>
    <w:rPr>
      <w:b/>
      <w:sz w:val="28"/>
    </w:rPr>
  </w:style>
  <w:style w:type="paragraph" w:styleId="20">
    <w:name w:val="Body Text Indent 2"/>
    <w:basedOn w:val="a"/>
    <w:rsid w:val="000109FD"/>
    <w:pPr>
      <w:jc w:val="both"/>
    </w:pPr>
  </w:style>
  <w:style w:type="paragraph" w:customStyle="1" w:styleId="aa">
    <w:name w:val="Обращение"/>
    <w:basedOn w:val="a"/>
    <w:next w:val="a"/>
    <w:rsid w:val="000109FD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0109FD"/>
    <w:pPr>
      <w:jc w:val="left"/>
    </w:pPr>
    <w:rPr>
      <w:sz w:val="16"/>
    </w:rPr>
  </w:style>
  <w:style w:type="paragraph" w:customStyle="1" w:styleId="ac">
    <w:name w:val="Адресат"/>
    <w:basedOn w:val="a"/>
    <w:rsid w:val="000109FD"/>
    <w:pPr>
      <w:spacing w:before="120"/>
      <w:ind w:firstLine="0"/>
    </w:pPr>
    <w:rPr>
      <w:b/>
    </w:rPr>
  </w:style>
  <w:style w:type="paragraph" w:styleId="30">
    <w:name w:val="Body Text Indent 3"/>
    <w:basedOn w:val="a"/>
    <w:rsid w:val="000109FD"/>
    <w:pPr>
      <w:jc w:val="both"/>
    </w:pPr>
    <w:rPr>
      <w:sz w:val="28"/>
    </w:rPr>
  </w:style>
  <w:style w:type="paragraph" w:styleId="ad">
    <w:name w:val="Body Text Indent"/>
    <w:basedOn w:val="a"/>
    <w:rsid w:val="000109FD"/>
    <w:pPr>
      <w:jc w:val="both"/>
    </w:pPr>
    <w:rPr>
      <w:sz w:val="24"/>
    </w:rPr>
  </w:style>
  <w:style w:type="paragraph" w:styleId="21">
    <w:name w:val="Body Text 2"/>
    <w:basedOn w:val="a"/>
    <w:rsid w:val="000109FD"/>
    <w:pPr>
      <w:ind w:firstLine="0"/>
    </w:pPr>
  </w:style>
  <w:style w:type="table" w:styleId="ae">
    <w:name w:val="Table Grid"/>
    <w:basedOn w:val="a1"/>
    <w:rsid w:val="008A309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0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1">
    <w:name w:val="Plain Text"/>
    <w:basedOn w:val="a"/>
    <w:rsid w:val="00816985"/>
    <w:pPr>
      <w:ind w:firstLine="0"/>
    </w:pPr>
    <w:rPr>
      <w:rFonts w:ascii="Courier New" w:hAnsi="Courier New" w:cs="Courier New"/>
      <w:sz w:val="20"/>
    </w:rPr>
  </w:style>
  <w:style w:type="paragraph" w:customStyle="1" w:styleId="ConsPlusNormal">
    <w:name w:val="ConsPlusNormal"/>
    <w:rsid w:val="00E368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Верхний колонтитул Знак"/>
    <w:link w:val="a4"/>
    <w:uiPriority w:val="99"/>
    <w:rsid w:val="00634282"/>
    <w:rPr>
      <w:b/>
      <w:caps/>
      <w:sz w:val="28"/>
    </w:rPr>
  </w:style>
  <w:style w:type="paragraph" w:customStyle="1" w:styleId="ConsPlusTitle">
    <w:name w:val="ConsPlusTitle"/>
    <w:uiPriority w:val="99"/>
    <w:rsid w:val="00670A1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31">
    <w:name w:val="Body Text 3"/>
    <w:basedOn w:val="a"/>
    <w:link w:val="32"/>
    <w:rsid w:val="004F756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4F756C"/>
    <w:rPr>
      <w:sz w:val="16"/>
      <w:szCs w:val="16"/>
    </w:rPr>
  </w:style>
  <w:style w:type="paragraph" w:customStyle="1" w:styleId="ConsPlusCell">
    <w:name w:val="ConsPlusCell"/>
    <w:rsid w:val="00FD16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2">
    <w:name w:val="No Spacing"/>
    <w:uiPriority w:val="99"/>
    <w:qFormat/>
    <w:rsid w:val="00055112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3">
    <w:name w:val="Revision"/>
    <w:hidden/>
    <w:uiPriority w:val="99"/>
    <w:semiHidden/>
    <w:rsid w:val="0047727B"/>
    <w:rPr>
      <w:sz w:val="26"/>
    </w:rPr>
  </w:style>
  <w:style w:type="character" w:customStyle="1" w:styleId="a7">
    <w:name w:val="Нижний колонтитул Знак"/>
    <w:basedOn w:val="a0"/>
    <w:link w:val="a6"/>
    <w:rsid w:val="00585374"/>
    <w:rPr>
      <w:sz w:val="26"/>
    </w:rPr>
  </w:style>
  <w:style w:type="paragraph" w:customStyle="1" w:styleId="ConsNonformat">
    <w:name w:val="ConsNonformat"/>
    <w:rsid w:val="00B65E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4">
    <w:name w:val="List Paragraph"/>
    <w:basedOn w:val="a"/>
    <w:uiPriority w:val="34"/>
    <w:qFormat/>
    <w:rsid w:val="002765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4DEC9-0125-4AFA-8C2B-9D65F805B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</Template>
  <TotalTime>17</TotalTime>
  <Pages>3</Pages>
  <Words>468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/>
  <LinksUpToDate>false</LinksUpToDate>
  <CharactersWithSpaces>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kya</cp:lastModifiedBy>
  <cp:revision>3</cp:revision>
  <cp:lastPrinted>2017-07-18T08:38:00Z</cp:lastPrinted>
  <dcterms:created xsi:type="dcterms:W3CDTF">2017-07-18T08:00:00Z</dcterms:created>
  <dcterms:modified xsi:type="dcterms:W3CDTF">2017-07-18T08:43:00Z</dcterms:modified>
</cp:coreProperties>
</file>