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 w:rsidTr="00584FF7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8C7EDE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584FF7" w:rsidRPr="00584FF7" w:rsidRDefault="00584FF7" w:rsidP="00584FF7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480"/>
        <w:ind w:firstLine="539"/>
        <w:jc w:val="center"/>
        <w:rPr>
          <w:rFonts w:ascii="PT Astra Serif" w:hAnsi="PT Astra Serif"/>
          <w:bCs/>
          <w:sz w:val="28"/>
          <w:szCs w:val="28"/>
        </w:rPr>
      </w:pPr>
      <w:r w:rsidRPr="00584FF7">
        <w:rPr>
          <w:rFonts w:ascii="PT Astra Serif" w:eastAsia="Calibri" w:hAnsi="PT Astra Serif"/>
          <w:sz w:val="28"/>
          <w:szCs w:val="28"/>
          <w:lang w:eastAsia="en-US"/>
        </w:rPr>
        <w:t xml:space="preserve">Об определении сроков заготовки гражданами отдельных видов пищевых лесных ресурсов для собственных нужд на территории Томской области </w:t>
      </w:r>
      <w:r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</w:t>
      </w:r>
      <w:r w:rsidRPr="00584FF7">
        <w:rPr>
          <w:rFonts w:ascii="PT Astra Serif" w:eastAsia="Calibri" w:hAnsi="PT Astra Serif"/>
          <w:sz w:val="28"/>
          <w:szCs w:val="28"/>
          <w:lang w:eastAsia="en-US"/>
        </w:rPr>
        <w:t>в 2024 году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584FF7" w:rsidRDefault="00584F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4FF7">
        <w:rPr>
          <w:rFonts w:ascii="PT Astra Serif" w:hAnsi="PT Astra Serif"/>
          <w:sz w:val="28"/>
          <w:szCs w:val="28"/>
        </w:rPr>
        <w:t>В соответствии со статьей 7.1 Закона Томской области от 14 сентября 2007 года № 205-ОЗ «Об установлении порядка заготовки пищевых лесных ресурсов и сбора лекарственных растений гражданами для собственных нужд на территории Томской области», в целях рационального использования лесов</w:t>
      </w:r>
    </w:p>
    <w:p w:rsidR="00AD1628" w:rsidRDefault="00E773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584FF7" w:rsidRPr="00584FF7" w:rsidRDefault="00584FF7" w:rsidP="00584F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8"/>
          <w:szCs w:val="28"/>
        </w:rPr>
      </w:pPr>
      <w:r w:rsidRPr="00584FF7">
        <w:rPr>
          <w:rFonts w:ascii="PT Astra Serif" w:eastAsia="Calibri" w:hAnsi="PT Astra Serif"/>
          <w:sz w:val="28"/>
          <w:szCs w:val="28"/>
        </w:rPr>
        <w:t xml:space="preserve">1. Определить сроки заготовки гражданами </w:t>
      </w:r>
      <w:r w:rsidR="00601806">
        <w:rPr>
          <w:rFonts w:ascii="PT Astra Serif" w:eastAsia="Calibri" w:hAnsi="PT Astra Serif"/>
          <w:sz w:val="28"/>
          <w:szCs w:val="28"/>
        </w:rPr>
        <w:t xml:space="preserve">отдельных видов </w:t>
      </w:r>
      <w:r w:rsidRPr="00584FF7">
        <w:rPr>
          <w:rFonts w:ascii="PT Astra Serif" w:eastAsia="Calibri" w:hAnsi="PT Astra Serif"/>
          <w:sz w:val="28"/>
          <w:szCs w:val="28"/>
        </w:rPr>
        <w:t xml:space="preserve">пищевых лесных ресурсов для собственных нужд на территории Томской области </w:t>
      </w:r>
      <w:r w:rsidR="009D1A4C">
        <w:rPr>
          <w:rFonts w:ascii="PT Astra Serif" w:eastAsia="Calibri" w:hAnsi="PT Astra Serif"/>
          <w:sz w:val="28"/>
          <w:szCs w:val="28"/>
        </w:rPr>
        <w:t xml:space="preserve">               </w:t>
      </w:r>
      <w:r w:rsidRPr="00584FF7">
        <w:rPr>
          <w:rFonts w:ascii="PT Astra Serif" w:eastAsia="Calibri" w:hAnsi="PT Astra Serif"/>
          <w:sz w:val="28"/>
          <w:szCs w:val="28"/>
        </w:rPr>
        <w:t xml:space="preserve">в 2024 году согласно приложению к настоящему приказу. </w:t>
      </w:r>
    </w:p>
    <w:p w:rsidR="00CF0746" w:rsidRPr="00CF0746" w:rsidRDefault="00584FF7" w:rsidP="00CF0746">
      <w:pPr>
        <w:pStyle w:val="aff3"/>
        <w:spacing w:line="180" w:lineRule="atLeast"/>
        <w:ind w:firstLine="540"/>
        <w:jc w:val="both"/>
        <w:rPr>
          <w:rFonts w:ascii="PT Astra Serif" w:eastAsia="Calibri" w:hAnsi="PT Astra Serif"/>
          <w:sz w:val="28"/>
          <w:szCs w:val="28"/>
        </w:rPr>
      </w:pPr>
      <w:r w:rsidRPr="00584FF7">
        <w:rPr>
          <w:rFonts w:ascii="PT Astra Serif" w:eastAsia="Calibri" w:hAnsi="PT Astra Serif"/>
          <w:sz w:val="28"/>
          <w:szCs w:val="28"/>
        </w:rPr>
        <w:t>2. Комитету организационной и кадровой политики обеспечить информирование населе</w:t>
      </w:r>
      <w:bookmarkStart w:id="1" w:name="_GoBack"/>
      <w:bookmarkEnd w:id="1"/>
      <w:r w:rsidRPr="00584FF7">
        <w:rPr>
          <w:rFonts w:ascii="PT Astra Serif" w:eastAsia="Calibri" w:hAnsi="PT Astra Serif"/>
          <w:sz w:val="28"/>
          <w:szCs w:val="28"/>
        </w:rPr>
        <w:t>ния о сроках заготовки пищевых лесных ресурсов, определенных настоящим приказом, через средства массовой информации, в том числе разместить информацию в сети «Интернет» на сайте Департамента лесного хозяйства Томской области, на официальном интернет-портале Администраци</w:t>
      </w:r>
      <w:r w:rsidR="00CF0746">
        <w:rPr>
          <w:rFonts w:ascii="PT Astra Serif" w:eastAsia="Calibri" w:hAnsi="PT Astra Serif"/>
          <w:sz w:val="28"/>
          <w:szCs w:val="28"/>
        </w:rPr>
        <w:t>и</w:t>
      </w:r>
      <w:r w:rsidRPr="00584FF7">
        <w:rPr>
          <w:rFonts w:ascii="PT Astra Serif" w:eastAsia="Calibri" w:hAnsi="PT Astra Serif"/>
          <w:sz w:val="28"/>
          <w:szCs w:val="28"/>
        </w:rPr>
        <w:t xml:space="preserve"> Томской области </w:t>
      </w:r>
      <w:r w:rsidR="00CF0746" w:rsidRPr="00CF0746">
        <w:rPr>
          <w:rFonts w:ascii="PT Astra Serif" w:eastAsia="Calibri" w:hAnsi="PT Astra Serif"/>
          <w:sz w:val="28"/>
          <w:szCs w:val="28"/>
        </w:rPr>
        <w:t>(</w:t>
      </w:r>
      <w:hyperlink r:id="rId8" w:tgtFrame="_blank" w:tooltip="&lt;div class=&quot;doc www&quot;&gt;&lt;span class=&quot;aligner&quot;&gt;&lt;div class=&quot;icon listDocWWW-16&quot;&gt;&lt;/div&gt;&lt;/span&gt;www.tomsk.gov.ru&lt;/div&gt;" w:history="1">
        <w:r w:rsidR="00CF0746" w:rsidRPr="00CF0746">
          <w:rPr>
            <w:rFonts w:ascii="PT Astra Serif" w:eastAsia="Calibri" w:hAnsi="PT Astra Serif"/>
            <w:sz w:val="28"/>
            <w:szCs w:val="28"/>
          </w:rPr>
          <w:t>www.tomsk.gov.ru</w:t>
        </w:r>
      </w:hyperlink>
      <w:r w:rsidR="00CF0746" w:rsidRPr="00CF0746">
        <w:rPr>
          <w:rFonts w:ascii="PT Astra Serif" w:eastAsia="Calibri" w:hAnsi="PT Astra Serif"/>
          <w:sz w:val="28"/>
          <w:szCs w:val="28"/>
        </w:rPr>
        <w:t xml:space="preserve">, </w:t>
      </w:r>
      <w:hyperlink w:tgtFrame="_blank" w:tooltip="&lt;div class=&quot;doc www&quot;&gt;&lt;span class=&quot;aligner&quot;&gt;&lt;div class=&quot;icon listDocWWW-16&quot;&gt;&lt;/div&gt;&lt;/span&gt;http://томскаяобласть.рф&lt;/div&gt;" w:history="1">
        <w:r w:rsidR="00CF0746" w:rsidRPr="00CF0746">
          <w:rPr>
            <w:rFonts w:ascii="PT Astra Serif" w:eastAsia="Calibri" w:hAnsi="PT Astra Serif"/>
            <w:sz w:val="28"/>
            <w:szCs w:val="28"/>
          </w:rPr>
          <w:t>томскаяобласть.рф</w:t>
        </w:r>
      </w:hyperlink>
      <w:r w:rsidR="00CF0746" w:rsidRPr="00CF0746">
        <w:rPr>
          <w:rFonts w:ascii="PT Astra Serif" w:eastAsia="Calibri" w:hAnsi="PT Astra Serif"/>
          <w:sz w:val="28"/>
          <w:szCs w:val="28"/>
        </w:rPr>
        <w:t>).</w:t>
      </w:r>
    </w:p>
    <w:p w:rsidR="00584FF7" w:rsidRPr="00584FF7" w:rsidRDefault="00584FF7" w:rsidP="00584F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8"/>
          <w:szCs w:val="28"/>
        </w:rPr>
      </w:pPr>
      <w:r w:rsidRPr="00584FF7">
        <w:rPr>
          <w:rFonts w:ascii="PT Astra Serif" w:eastAsia="Calibri" w:hAnsi="PT Astra Serif"/>
          <w:sz w:val="28"/>
          <w:szCs w:val="28"/>
        </w:rPr>
        <w:t>3. Комитету лесного контроля, Областному государственному казенному учреждению «Томское управление лесами» обеспечить контроль за соблюдением сроков заготовки гражданами пищевых лесных ресурсов для собственных нужд, определенных настоящим приказом.</w:t>
      </w:r>
    </w:p>
    <w:p w:rsidR="00AD1628" w:rsidRPr="00584FF7" w:rsidRDefault="00584FF7" w:rsidP="00584F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4FF7">
        <w:rPr>
          <w:rFonts w:ascii="PT Astra Serif" w:eastAsia="Calibri" w:hAnsi="PT Astra Serif" w:cs="Times New Roman"/>
          <w:sz w:val="28"/>
          <w:szCs w:val="28"/>
        </w:rPr>
        <w:t>4. Контроль за исполнением настоящего приказа оставляю за собой.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601806" w:rsidP="0060180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 w:rsidP="00601806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601806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601806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0340E8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D1628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 xml:space="preserve">   </w:t>
      </w:r>
    </w:p>
    <w:p w:rsidR="00AD1628" w:rsidRDefault="00E7730D" w:rsidP="00601806">
      <w:pPr>
        <w:ind w:left="963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AD1628" w:rsidRDefault="00E7730D" w:rsidP="00601806">
      <w:pPr>
        <w:tabs>
          <w:tab w:val="left" w:pos="7088"/>
        </w:tabs>
        <w:ind w:left="963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лесного хозяйства Томской области</w:t>
      </w:r>
    </w:p>
    <w:p w:rsidR="00AD1628" w:rsidRDefault="00E7730D" w:rsidP="00601806">
      <w:pPr>
        <w:tabs>
          <w:tab w:val="left" w:pos="7088"/>
        </w:tabs>
        <w:ind w:left="9639"/>
        <w:rPr>
          <w:rFonts w:ascii="PT Astra Serif" w:hAnsi="PT Astra Serif" w:cs="PT Astra Serif"/>
          <w:color w:val="000000"/>
          <w:sz w:val="28"/>
          <w:szCs w:val="28"/>
        </w:rPr>
      </w:pP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8C7ED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8C7ED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8C7ED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8C7ED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AD1628" w:rsidRPr="008C7EDE" w:rsidRDefault="00AD1628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584FF7" w:rsidRPr="00584FF7" w:rsidRDefault="00584FF7" w:rsidP="00584F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center"/>
        <w:rPr>
          <w:rFonts w:ascii="PT Astra Serif" w:eastAsia="Calibri" w:hAnsi="PT Astra Serif"/>
          <w:sz w:val="28"/>
          <w:szCs w:val="28"/>
        </w:rPr>
      </w:pPr>
      <w:r w:rsidRPr="00584FF7">
        <w:rPr>
          <w:rFonts w:ascii="PT Astra Serif" w:eastAsia="Calibri" w:hAnsi="PT Astra Serif"/>
          <w:sz w:val="28"/>
          <w:szCs w:val="28"/>
        </w:rPr>
        <w:t>Сроки</w:t>
      </w:r>
    </w:p>
    <w:p w:rsidR="00AD1628" w:rsidRPr="00584FF7" w:rsidRDefault="00584FF7" w:rsidP="00584FF7">
      <w:pPr>
        <w:tabs>
          <w:tab w:val="left" w:pos="7088"/>
        </w:tabs>
        <w:jc w:val="center"/>
        <w:rPr>
          <w:rFonts w:ascii="PT Astra Serif" w:eastAsia="Calibri" w:hAnsi="PT Astra Serif"/>
          <w:sz w:val="28"/>
          <w:szCs w:val="28"/>
        </w:rPr>
      </w:pPr>
      <w:r w:rsidRPr="00584FF7">
        <w:rPr>
          <w:rFonts w:ascii="PT Astra Serif" w:eastAsia="Calibri" w:hAnsi="PT Astra Serif"/>
          <w:sz w:val="28"/>
          <w:szCs w:val="28"/>
        </w:rPr>
        <w:t xml:space="preserve">заготовки гражданами </w:t>
      </w:r>
      <w:r w:rsidR="00601806">
        <w:rPr>
          <w:rFonts w:ascii="PT Astra Serif" w:eastAsia="Calibri" w:hAnsi="PT Astra Serif"/>
          <w:sz w:val="28"/>
          <w:szCs w:val="28"/>
        </w:rPr>
        <w:t xml:space="preserve">отдельных видов </w:t>
      </w:r>
      <w:r w:rsidRPr="00584FF7">
        <w:rPr>
          <w:rFonts w:ascii="PT Astra Serif" w:eastAsia="Calibri" w:hAnsi="PT Astra Serif"/>
          <w:sz w:val="28"/>
          <w:szCs w:val="28"/>
        </w:rPr>
        <w:t>пищевых лесных ресурсов для собственных нужд на территории Томской области в 2024 году</w:t>
      </w:r>
    </w:p>
    <w:p w:rsidR="00584FF7" w:rsidRDefault="00584FF7" w:rsidP="00584FF7">
      <w:pPr>
        <w:tabs>
          <w:tab w:val="left" w:pos="7088"/>
        </w:tabs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14694" w:type="dxa"/>
        <w:tblInd w:w="93" w:type="dxa"/>
        <w:tblLook w:val="04A0" w:firstRow="1" w:lastRow="0" w:firstColumn="1" w:lastColumn="0" w:noHBand="0" w:noVBand="1"/>
      </w:tblPr>
      <w:tblGrid>
        <w:gridCol w:w="924"/>
        <w:gridCol w:w="2754"/>
        <w:gridCol w:w="2754"/>
        <w:gridCol w:w="2754"/>
        <w:gridCol w:w="2754"/>
        <w:gridCol w:w="2754"/>
      </w:tblGrid>
      <w:tr w:rsidR="00601806" w:rsidRPr="00C4361B" w:rsidTr="00F33F5B">
        <w:trPr>
          <w:trHeight w:val="649"/>
        </w:trPr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7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муниципального образования и городского округа</w:t>
            </w:r>
          </w:p>
        </w:tc>
        <w:tc>
          <w:tcPr>
            <w:tcW w:w="27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Наименование лесничества  </w:t>
            </w:r>
          </w:p>
        </w:tc>
        <w:tc>
          <w:tcPr>
            <w:tcW w:w="826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>Сроки заготовки</w:t>
            </w:r>
          </w:p>
        </w:tc>
      </w:tr>
      <w:tr w:rsidR="00601806" w:rsidRPr="00C4361B" w:rsidTr="00F33F5B">
        <w:trPr>
          <w:trHeight w:val="316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262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601806" w:rsidRPr="00C4361B" w:rsidTr="00F33F5B">
        <w:trPr>
          <w:trHeight w:val="332"/>
        </w:trPr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>Брусника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>Клюква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>Кедровый орех</w:t>
            </w:r>
          </w:p>
        </w:tc>
      </w:tr>
      <w:tr w:rsidR="00601806" w:rsidRPr="00C4361B" w:rsidTr="00F33F5B">
        <w:trPr>
          <w:trHeight w:val="200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Александровский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Александровское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Асиновский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Асиновское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20.08.2024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Бакчарский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Бакчарское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Верхнекетский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Верхнекетское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Зырянский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Зырянское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20.08.2024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75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Каргасокский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Каргасокское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75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Васюганское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Город Кедровый*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Кедровское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75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Кожевниковский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Кожевниковское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14.08.2024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Тимирязевское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14.08.2024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Колпашевский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Колпашевское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Кривошеинский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Кривошеинское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Молчановский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Молчановское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Парабельский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Парабельское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Первомайский район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Первомайское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20.08.2024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Улу-Юльское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20.08.2024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ЗАТО Северск*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Корниловское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14.08.2024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Город Стрежевой*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Александровское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Тегульдетский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Тегульдетское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75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Город Томск*, Томский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Тимирязевское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14.08.2024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Томское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14.08.2024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Корниловское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14.08.2024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Чаинский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Чаинское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22.08.2024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19.09.2024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77055">
              <w:rPr>
                <w:rFonts w:ascii="PT Astra Serif" w:hAnsi="PT Astra Serif"/>
                <w:sz w:val="24"/>
                <w:szCs w:val="24"/>
              </w:rPr>
              <w:t>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75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Шегарский район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361B">
              <w:rPr>
                <w:rFonts w:ascii="PT Astra Serif" w:hAnsi="PT Astra Serif"/>
                <w:sz w:val="24"/>
                <w:szCs w:val="24"/>
              </w:rPr>
              <w:t>Тимирязевское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20.08.2024</w:t>
            </w:r>
          </w:p>
        </w:tc>
      </w:tr>
      <w:tr w:rsidR="00601806" w:rsidRPr="00C4361B" w:rsidTr="00F33F5B">
        <w:trPr>
          <w:trHeight w:val="392"/>
        </w:trPr>
        <w:tc>
          <w:tcPr>
            <w:tcW w:w="9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01806" w:rsidRPr="00C4361B" w:rsidRDefault="00601806" w:rsidP="00F33F5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61B">
              <w:rPr>
                <w:rFonts w:ascii="PT Astra Serif" w:hAnsi="PT Astra Serif"/>
                <w:color w:val="000000"/>
                <w:sz w:val="24"/>
                <w:szCs w:val="24"/>
              </w:rPr>
              <w:t>Шегарское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15.08.2024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12.09.2024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01806" w:rsidRPr="00D77055" w:rsidRDefault="00601806" w:rsidP="00F33F5B">
            <w:pPr>
              <w:pStyle w:val="a8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77055">
              <w:rPr>
                <w:rFonts w:ascii="PT Astra Serif" w:hAnsi="PT Astra Serif"/>
                <w:sz w:val="24"/>
                <w:szCs w:val="24"/>
              </w:rPr>
              <w:t>20.08.2024</w:t>
            </w:r>
          </w:p>
        </w:tc>
      </w:tr>
    </w:tbl>
    <w:p w:rsidR="00601806" w:rsidRDefault="00601806" w:rsidP="00584FF7">
      <w:pPr>
        <w:tabs>
          <w:tab w:val="left" w:pos="7088"/>
        </w:tabs>
        <w:jc w:val="center"/>
        <w:rPr>
          <w:rFonts w:ascii="PT Astra Serif" w:eastAsia="Calibri" w:hAnsi="PT Astra Serif"/>
          <w:sz w:val="26"/>
          <w:szCs w:val="26"/>
        </w:rPr>
      </w:pPr>
    </w:p>
    <w:p w:rsidR="00584FF7" w:rsidRPr="00584FF7" w:rsidRDefault="00584FF7" w:rsidP="00584F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ascii="PT Astra Serif" w:eastAsia="Calibri" w:hAnsi="PT Astra Serif"/>
          <w:sz w:val="24"/>
          <w:szCs w:val="24"/>
        </w:rPr>
      </w:pPr>
      <w:r w:rsidRPr="00584FF7">
        <w:rPr>
          <w:rFonts w:ascii="PT Astra Serif" w:eastAsia="Calibri" w:hAnsi="PT Astra Serif"/>
          <w:sz w:val="24"/>
          <w:szCs w:val="24"/>
        </w:rPr>
        <w:t xml:space="preserve">*- граничащие / близлежащие лесничества к муниципальному образованию </w:t>
      </w:r>
    </w:p>
    <w:p w:rsidR="00584FF7" w:rsidRDefault="00584FF7" w:rsidP="00584FF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sectPr w:rsidR="00584FF7" w:rsidSect="00601806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FF7" w:rsidRDefault="00584FF7">
      <w:r>
        <w:separator/>
      </w:r>
    </w:p>
  </w:endnote>
  <w:endnote w:type="continuationSeparator" w:id="0">
    <w:p w:rsidR="00584FF7" w:rsidRDefault="00584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FF7" w:rsidRDefault="00584FF7">
      <w:r>
        <w:separator/>
      </w:r>
    </w:p>
  </w:footnote>
  <w:footnote w:type="continuationSeparator" w:id="0">
    <w:p w:rsidR="00584FF7" w:rsidRDefault="00584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01806" w:rsidRPr="00601806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60180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1.75pt;visibility:visible">
          <v:imagedata r:id="rId1" o:title=""/>
        </v:shape>
      </w:pic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01955"/>
    <w:multiLevelType w:val="hybridMultilevel"/>
    <w:tmpl w:val="10FAB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FF7"/>
    <w:rsid w:val="000340E8"/>
    <w:rsid w:val="001D3F6C"/>
    <w:rsid w:val="00584FF7"/>
    <w:rsid w:val="005D6662"/>
    <w:rsid w:val="00601806"/>
    <w:rsid w:val="008C7EDE"/>
    <w:rsid w:val="009D1A4C"/>
    <w:rsid w:val="00AD1628"/>
    <w:rsid w:val="00CF0746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6ABD5963-1779-43EB-A1DB-E931AF296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semiHidden/>
    <w:unhideWhenUsed/>
    <w:rsid w:val="00CF074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4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6;&#1083;&#1100;&#1079;&#1086;&#1074;&#1072;&#1090;&#1077;&#1083;&#1100;&#1089;&#1082;&#1080;&#1077;%20&#1096;&#1072;&#1073;&#1083;&#1086;&#1085;&#1099;%20Office\&#1041;&#1083;&#1072;&#1085;&#1082;%20&#1087;&#1088;&#1080;&#1082;&#1072;&#1079;&#1072;%20&#1044;&#1051;&#1061;%20&#1058;&#1054;%20(&#1057;&#1069;&#1044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ДЛХ ТО (СЭД)</Template>
  <TotalTime>0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2024-07-19T03:15:00Z</dcterms:created>
  <dcterms:modified xsi:type="dcterms:W3CDTF">2024-07-19T03:15:00Z</dcterms:modified>
</cp:coreProperties>
</file>